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914026"/>
        <w:docPartObj>
          <w:docPartGallery w:val="Cover Pages"/>
          <w:docPartUnique/>
        </w:docPartObj>
      </w:sdtPr>
      <w:sdtEndPr/>
      <w:sdtContent>
        <w:p w14:paraId="0433CAE9" w14:textId="77777777" w:rsidR="00EE45FC" w:rsidRPr="00461CE9" w:rsidRDefault="00EE45FC" w:rsidP="00EE45FC">
          <w:pPr>
            <w:spacing w:after="4080"/>
          </w:pPr>
        </w:p>
        <w:p w14:paraId="51FBF4CE" w14:textId="3DB55320" w:rsidR="00EE45FC" w:rsidRPr="00DC5DFF" w:rsidRDefault="00EE45FC" w:rsidP="00EE45FC">
          <w:pPr>
            <w:pStyle w:val="Coverdate"/>
            <w:framePr w:wrap="around"/>
          </w:pPr>
          <w:r>
            <w:t>January 2024</w:t>
          </w:r>
        </w:p>
        <w:p w14:paraId="49EB6A76" w14:textId="3ABDD19A" w:rsidR="00EE45FC" w:rsidRPr="00295330" w:rsidRDefault="00457422" w:rsidP="00EE45FC">
          <w:pPr>
            <w:pStyle w:val="Title"/>
            <w:spacing w:after="360"/>
            <w:ind w:right="-1"/>
          </w:pPr>
          <w:sdt>
            <w:sdtPr>
              <w:alias w:val="Title"/>
              <w:tag w:val=""/>
              <w:id w:val="966851108"/>
              <w:placeholder>
                <w:docPart w:val="D3BD72EF843F4A61A79BD50E27CD3C0B"/>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C617AF" w:rsidRPr="00C617AF">
                <w:t>Making the most of the AI</w:t>
              </w:r>
              <w:r w:rsidR="00B534D0">
                <w:t> </w:t>
              </w:r>
              <w:r w:rsidR="00C617AF" w:rsidRPr="00C617AF">
                <w:t>opportunity</w:t>
              </w:r>
            </w:sdtContent>
          </w:sdt>
        </w:p>
        <w:p w14:paraId="676012B9" w14:textId="728B2427" w:rsidR="00EE45FC" w:rsidRDefault="00457422" w:rsidP="00EE45FC">
          <w:pPr>
            <w:pStyle w:val="Subtitle"/>
          </w:pPr>
          <w:sdt>
            <w:sdtPr>
              <w:alias w:val="Subject"/>
              <w:tag w:val=""/>
              <w:id w:val="-1725749423"/>
              <w:placeholder>
                <w:docPart w:val="0D3861A0D25F4D1CB835EB1E3E198FFB"/>
              </w:placeholder>
              <w:dataBinding w:prefixMappings="xmlns:ns0='http://purl.org/dc/elements/1.1/' xmlns:ns1='http://schemas.openxmlformats.org/package/2006/metadata/core-properties' " w:xpath="/ns1:coreProperties[1]/ns0:subject[1]" w:storeItemID="{6C3C8BC8-F283-45AE-878A-BAB7291924A1}"/>
              <w:text/>
            </w:sdtPr>
            <w:sdtEndPr/>
            <w:sdtContent>
              <w:r w:rsidR="00323835">
                <w:t>Research paper</w:t>
              </w:r>
            </w:sdtContent>
          </w:sdt>
          <w:r w:rsidR="00323835">
            <w:t xml:space="preserve"> 1</w:t>
          </w:r>
        </w:p>
        <w:p w14:paraId="6BBB2596" w14:textId="1EF8CAAB" w:rsidR="00EE45FC" w:rsidRPr="00621D9E" w:rsidRDefault="00EE45FC" w:rsidP="00EE45FC">
          <w:r>
            <w:rPr>
              <w:color w:val="FFFFFF"/>
              <w:sz w:val="52"/>
              <w:szCs w:val="52"/>
            </w:rPr>
            <w:t>AI up</w:t>
          </w:r>
          <w:r w:rsidR="0035541E">
            <w:rPr>
              <w:color w:val="FFFFFF"/>
              <w:sz w:val="52"/>
              <w:szCs w:val="52"/>
            </w:rPr>
            <w:t>t</w:t>
          </w:r>
          <w:r>
            <w:rPr>
              <w:color w:val="FFFFFF"/>
              <w:sz w:val="52"/>
              <w:szCs w:val="52"/>
            </w:rPr>
            <w:t>a</w:t>
          </w:r>
          <w:r w:rsidR="0035541E">
            <w:rPr>
              <w:color w:val="FFFFFF"/>
              <w:sz w:val="52"/>
              <w:szCs w:val="52"/>
            </w:rPr>
            <w:t>k</w:t>
          </w:r>
          <w:r>
            <w:rPr>
              <w:color w:val="FFFFFF"/>
              <w:sz w:val="52"/>
              <w:szCs w:val="52"/>
            </w:rPr>
            <w:t xml:space="preserve">e, productivity, and the </w:t>
          </w:r>
          <w:r>
            <w:rPr>
              <w:color w:val="FFFFFF"/>
              <w:sz w:val="52"/>
              <w:szCs w:val="52"/>
            </w:rPr>
            <w:br/>
            <w:t>role of government</w:t>
          </w:r>
        </w:p>
        <w:p w14:paraId="137F5ED6" w14:textId="27A805BB" w:rsidR="00A51965" w:rsidRPr="00A51965" w:rsidRDefault="00A51965" w:rsidP="00A51965">
          <w:pPr>
            <w:tabs>
              <w:tab w:val="left" w:pos="5367"/>
            </w:tabs>
            <w:sectPr w:rsidR="00A51965" w:rsidRPr="00A51965" w:rsidSect="007E63ED">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EE45FC" w14:paraId="41803E74" w14:textId="77777777" w:rsidTr="00156D89">
            <w:trPr>
              <w:trHeight w:hRule="exact" w:val="12643"/>
            </w:trPr>
            <w:tc>
              <w:tcPr>
                <w:tcW w:w="9638" w:type="dxa"/>
                <w:tcMar>
                  <w:top w:w="113" w:type="dxa"/>
                </w:tcMar>
                <w:vAlign w:val="top"/>
              </w:tcPr>
              <w:p w14:paraId="6A53301F" w14:textId="77777777" w:rsidR="00EE45FC" w:rsidRDefault="00EE45FC" w:rsidP="00156D89">
                <w:pPr>
                  <w:pStyle w:val="Heading1-nobackground"/>
                  <w:rPr>
                    <w:color w:val="FFFFFF" w:themeColor="background1"/>
                  </w:rPr>
                </w:pPr>
                <w:r>
                  <w:rPr>
                    <w:rStyle w:val="White"/>
                  </w:rPr>
                  <w:lastRenderedPageBreak/>
                  <w:br w:type="page"/>
                </w:r>
                <w:bookmarkStart w:id="0" w:name="_Toc157074501"/>
                <w:r w:rsidRPr="00893D91">
                  <w:rPr>
                    <w:color w:val="FFFFFF" w:themeColor="background1"/>
                  </w:rPr>
                  <w:t>Contents</w:t>
                </w:r>
                <w:bookmarkEnd w:id="0"/>
              </w:p>
              <w:p w14:paraId="7ECD22CE" w14:textId="7226EC47" w:rsidR="0014614B" w:rsidRDefault="0014614B" w:rsidP="00156D89">
                <w:pPr>
                  <w:pStyle w:val="TOC1"/>
                  <w:rPr>
                    <w:rFonts w:ascii="Arial" w:hAnsi="Arial" w:cs="Arial"/>
                    <w:b/>
                    <w:bCs/>
                    <w:noProof/>
                    <w:color w:val="FFFFFF" w:themeColor="background1"/>
                  </w:rPr>
                </w:pPr>
                <w:r>
                  <w:rPr>
                    <w:rFonts w:ascii="Arial" w:hAnsi="Arial" w:cs="Arial"/>
                    <w:b/>
                    <w:bCs/>
                    <w:noProof/>
                    <w:color w:val="FFFFFF" w:themeColor="background1"/>
                  </w:rPr>
                  <w:t>Key points</w:t>
                </w:r>
                <w:r>
                  <w:rPr>
                    <w:rFonts w:ascii="Arial" w:hAnsi="Arial" w:cs="Arial"/>
                    <w:b/>
                    <w:bCs/>
                    <w:noProof/>
                    <w:color w:val="FFFFFF" w:themeColor="background1"/>
                  </w:rPr>
                  <w:tab/>
                  <w:t>1</w:t>
                </w:r>
              </w:p>
              <w:p w14:paraId="759BE9E8" w14:textId="0293D1B1" w:rsidR="005500B4" w:rsidRPr="00386255" w:rsidRDefault="005500B4" w:rsidP="00156D89">
                <w:pPr>
                  <w:pStyle w:val="TOC1"/>
                  <w:rPr>
                    <w:rFonts w:ascii="Arial" w:eastAsiaTheme="minorEastAsia" w:hAnsi="Arial" w:cs="Arial"/>
                    <w:b/>
                    <w:bCs/>
                    <w:noProof/>
                    <w:color w:val="FFFFFF" w:themeColor="background1"/>
                    <w:kern w:val="2"/>
                    <w:lang w:eastAsia="en-AU"/>
                    <w14:ligatures w14:val="standardContextual"/>
                  </w:rPr>
                </w:pPr>
                <w:r w:rsidRPr="00386255">
                  <w:rPr>
                    <w:rFonts w:ascii="Arial" w:hAnsi="Arial" w:cs="Arial"/>
                    <w:b/>
                    <w:bCs/>
                    <w:noProof/>
                    <w:color w:val="FFFFFF" w:themeColor="background1"/>
                  </w:rPr>
                  <w:t>1.</w:t>
                </w:r>
                <w:r w:rsidRPr="00386255">
                  <w:rPr>
                    <w:rFonts w:ascii="Arial" w:hAnsi="Arial" w:cs="Arial"/>
                    <w:b/>
                    <w:bCs/>
                    <w:noProof/>
                    <w:color w:val="FFFFFF" w:themeColor="background1"/>
                  </w:rPr>
                  <w:tab/>
                  <w:t>The importance of AI uptake to Australia’s productivity</w:t>
                </w:r>
                <w:r w:rsidRPr="00386255">
                  <w:rPr>
                    <w:rFonts w:ascii="Arial" w:hAnsi="Arial" w:cs="Arial"/>
                    <w:b/>
                    <w:bCs/>
                    <w:noProof/>
                    <w:webHidden/>
                    <w:color w:val="FFFFFF" w:themeColor="background1"/>
                  </w:rPr>
                  <w:tab/>
                </w:r>
                <w:r w:rsidR="00D77B9F">
                  <w:rPr>
                    <w:rFonts w:ascii="Arial" w:hAnsi="Arial" w:cs="Arial"/>
                    <w:b/>
                    <w:bCs/>
                    <w:noProof/>
                    <w:webHidden/>
                    <w:color w:val="FFFFFF" w:themeColor="background1"/>
                  </w:rPr>
                  <w:t>3</w:t>
                </w:r>
              </w:p>
              <w:p w14:paraId="79695B18" w14:textId="62B50106" w:rsidR="005500B4" w:rsidRPr="00386255" w:rsidRDefault="005500B4" w:rsidP="00156D89">
                <w:pPr>
                  <w:pStyle w:val="TOC1"/>
                  <w:rPr>
                    <w:rFonts w:ascii="Arial" w:hAnsi="Arial" w:cs="Arial"/>
                    <w:b/>
                    <w:bCs/>
                    <w:noProof/>
                    <w:color w:val="FFFFFF" w:themeColor="background1"/>
                  </w:rPr>
                </w:pPr>
                <w:r w:rsidRPr="00386255">
                  <w:rPr>
                    <w:rFonts w:ascii="Arial" w:hAnsi="Arial" w:cs="Arial"/>
                    <w:b/>
                    <w:bCs/>
                    <w:noProof/>
                    <w:color w:val="FFFFFF" w:themeColor="background1"/>
                  </w:rPr>
                  <w:t>2.</w:t>
                </w:r>
                <w:r w:rsidRPr="00386255">
                  <w:rPr>
                    <w:rFonts w:ascii="Arial" w:hAnsi="Arial" w:cs="Arial"/>
                    <w:b/>
                    <w:bCs/>
                    <w:noProof/>
                    <w:color w:val="FFFFFF" w:themeColor="background1"/>
                  </w:rPr>
                  <w:tab/>
                  <w:t>AI is already spreading through the Australian economy</w:t>
                </w:r>
                <w:r w:rsidRPr="00386255">
                  <w:rPr>
                    <w:rFonts w:ascii="Arial" w:hAnsi="Arial" w:cs="Arial"/>
                    <w:b/>
                    <w:bCs/>
                    <w:noProof/>
                    <w:webHidden/>
                    <w:color w:val="FFFFFF" w:themeColor="background1"/>
                  </w:rPr>
                  <w:tab/>
                </w:r>
                <w:r w:rsidR="00D77B9F">
                  <w:rPr>
                    <w:rFonts w:ascii="Arial" w:hAnsi="Arial" w:cs="Arial"/>
                    <w:b/>
                    <w:bCs/>
                    <w:noProof/>
                    <w:webHidden/>
                    <w:color w:val="FFFFFF" w:themeColor="background1"/>
                  </w:rPr>
                  <w:t>8</w:t>
                </w:r>
              </w:p>
              <w:p w14:paraId="59D8A49F" w14:textId="5D5DF858" w:rsidR="005500B4" w:rsidRDefault="005500B4" w:rsidP="00156D89">
                <w:pPr>
                  <w:pStyle w:val="TOC1"/>
                  <w:rPr>
                    <w:rFonts w:ascii="Arial" w:hAnsi="Arial" w:cs="Arial"/>
                    <w:b/>
                    <w:bCs/>
                    <w:noProof/>
                    <w:webHidden/>
                    <w:color w:val="FFFFFF" w:themeColor="background1"/>
                  </w:rPr>
                </w:pPr>
                <w:r w:rsidRPr="00386255">
                  <w:rPr>
                    <w:rFonts w:ascii="Arial" w:hAnsi="Arial" w:cs="Arial"/>
                    <w:b/>
                    <w:bCs/>
                    <w:noProof/>
                    <w:color w:val="FFFFFF" w:themeColor="background1"/>
                  </w:rPr>
                  <w:t>3.</w:t>
                </w:r>
                <w:r w:rsidRPr="00386255">
                  <w:rPr>
                    <w:rFonts w:ascii="Arial" w:hAnsi="Arial" w:cs="Arial"/>
                    <w:b/>
                    <w:bCs/>
                    <w:noProof/>
                    <w:color w:val="FFFFFF" w:themeColor="background1"/>
                  </w:rPr>
                  <w:tab/>
                  <w:t>Policy levers supporting AI and productivity</w:t>
                </w:r>
                <w:r w:rsidRPr="00386255">
                  <w:rPr>
                    <w:rFonts w:ascii="Arial" w:hAnsi="Arial" w:cs="Arial"/>
                    <w:b/>
                    <w:bCs/>
                    <w:noProof/>
                    <w:webHidden/>
                    <w:color w:val="FFFFFF" w:themeColor="background1"/>
                  </w:rPr>
                  <w:tab/>
                </w:r>
                <w:r w:rsidR="004319E6" w:rsidRPr="00386255">
                  <w:rPr>
                    <w:rFonts w:ascii="Arial" w:hAnsi="Arial" w:cs="Arial"/>
                    <w:b/>
                    <w:bCs/>
                    <w:noProof/>
                    <w:webHidden/>
                    <w:color w:val="FFFFFF" w:themeColor="background1"/>
                  </w:rPr>
                  <w:t>1</w:t>
                </w:r>
                <w:r w:rsidR="00D77B9F">
                  <w:rPr>
                    <w:rFonts w:ascii="Arial" w:hAnsi="Arial" w:cs="Arial"/>
                    <w:b/>
                    <w:bCs/>
                    <w:noProof/>
                    <w:webHidden/>
                    <w:color w:val="FFFFFF" w:themeColor="background1"/>
                  </w:rPr>
                  <w:t>0</w:t>
                </w:r>
              </w:p>
              <w:p w14:paraId="554B81A2" w14:textId="79017FBE" w:rsidR="002957FF" w:rsidRPr="002957FF" w:rsidRDefault="002957FF" w:rsidP="002957FF">
                <w:pPr>
                  <w:pStyle w:val="TOC1"/>
                  <w:rPr>
                    <w:rFonts w:ascii="Arial" w:hAnsi="Arial" w:cs="Arial"/>
                    <w:b/>
                    <w:bCs/>
                    <w:noProof/>
                    <w:color w:val="FFFFFF" w:themeColor="background1"/>
                  </w:rPr>
                </w:pPr>
                <w:r w:rsidRPr="002957FF">
                  <w:rPr>
                    <w:rFonts w:ascii="Arial" w:hAnsi="Arial" w:cs="Arial"/>
                    <w:b/>
                    <w:bCs/>
                    <w:noProof/>
                    <w:color w:val="FFFFFF" w:themeColor="background1"/>
                  </w:rPr>
                  <w:t>References</w:t>
                </w:r>
                <w:r w:rsidRPr="002957FF">
                  <w:rPr>
                    <w:rFonts w:ascii="Arial" w:hAnsi="Arial" w:cs="Arial"/>
                    <w:b/>
                    <w:bCs/>
                    <w:noProof/>
                    <w:color w:val="FFFFFF" w:themeColor="background1"/>
                  </w:rPr>
                  <w:tab/>
                  <w:t>15</w:t>
                </w:r>
              </w:p>
              <w:p w14:paraId="25E9EC13" w14:textId="77777777" w:rsidR="004E6C84" w:rsidRPr="00AA1A88" w:rsidRDefault="004E6C84" w:rsidP="00342FAC">
                <w:pPr>
                  <w:pStyle w:val="Copyrightpage-BodyBold"/>
                  <w:spacing w:after="1200"/>
                  <w:ind w:right="-284"/>
                  <w:rPr>
                    <w:rFonts w:ascii="Arial" w:hAnsi="Arial" w:cs="Arial"/>
                    <w:b w:val="0"/>
                    <w:bCs/>
                    <w:sz w:val="20"/>
                  </w:rPr>
                </w:pPr>
                <w:r w:rsidRPr="00AA1A88">
                  <w:rPr>
                    <w:rFonts w:ascii="Arial" w:hAnsi="Arial" w:cs="Arial"/>
                    <w:b w:val="0"/>
                    <w:bCs/>
                    <w:sz w:val="20"/>
                  </w:rPr>
                  <w:t>The Commission acknowledges and thanks the following Commissioners and staff who have worked on the Making the most of the AI opportunity research papers: Stephen King, Rosalyn Bell, Hudan Nuch, Rebecca Stoeckel, Jeremy Kamil, Rachel Burgess, and Ritaja Das.</w:t>
                </w:r>
              </w:p>
              <w:p w14:paraId="1865E3F4" w14:textId="1469FE77" w:rsidR="00EE45FC" w:rsidRPr="000F4488" w:rsidRDefault="00EE45FC" w:rsidP="00156D89">
                <w:pPr>
                  <w:pStyle w:val="Copyrightpage-BodyBold"/>
                  <w:ind w:right="-284"/>
                  <w:rPr>
                    <w:rFonts w:asciiTheme="majorHAnsi" w:hAnsiTheme="majorHAnsi"/>
                  </w:rPr>
                </w:pP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17E6C190" w14:textId="77777777" w:rsidR="00EE45FC" w:rsidRPr="00F37CB6" w:rsidRDefault="00EE45FC" w:rsidP="00156D89">
                <w:pPr>
                  <w:pStyle w:val="Copyrightpage-Keylinenotext"/>
                  <w:ind w:right="-284"/>
                </w:pPr>
              </w:p>
              <w:p w14:paraId="0A9C7474" w14:textId="77777777" w:rsidR="00EE45FC" w:rsidRPr="00D96F65" w:rsidRDefault="00EE45FC" w:rsidP="00156D89">
                <w:pPr>
                  <w:pStyle w:val="Copyrightpage-Heading"/>
                  <w:ind w:right="-284"/>
                </w:pPr>
                <w:r w:rsidRPr="00D96F65">
                  <w:t>The Productivity Commission</w:t>
                </w:r>
              </w:p>
              <w:p w14:paraId="2F2C3007" w14:textId="77777777" w:rsidR="00EE45FC" w:rsidRPr="0013722E" w:rsidRDefault="00EE45FC" w:rsidP="00156D89">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75C47DEC" w14:textId="77777777" w:rsidR="00EE45FC" w:rsidRPr="000F4488" w:rsidRDefault="00EE45FC" w:rsidP="00156D89">
                <w:pPr>
                  <w:pStyle w:val="Copyrightpage-BodyBold"/>
                </w:pPr>
                <w:r w:rsidRPr="000561CF">
                  <w:t>Further information on the Productivity Commission can be obtained from the Commission’s website (www.pc.gov.au).</w:t>
                </w:r>
              </w:p>
              <w:p w14:paraId="0E1FB1BC" w14:textId="77777777" w:rsidR="00EE45FC" w:rsidRPr="000F4488" w:rsidRDefault="00EE45FC" w:rsidP="00156D89">
                <w:pPr>
                  <w:pStyle w:val="Copyrightpage-Keylinenotext"/>
                  <w:ind w:right="-284"/>
                  <w:rPr>
                    <w:b/>
                    <w:bCs/>
                  </w:rPr>
                </w:pPr>
              </w:p>
              <w:p w14:paraId="70F23B75" w14:textId="3B4F413B" w:rsidR="00EE45FC" w:rsidRPr="000561CF" w:rsidRDefault="00EE45FC" w:rsidP="00156D89">
                <w:pPr>
                  <w:pStyle w:val="Copyrightpage-BodyBold"/>
                </w:pPr>
                <w:r w:rsidRPr="00E72EE0">
                  <w:t>©</w:t>
                </w:r>
                <w:r w:rsidRPr="00137FAB">
                  <w:t xml:space="preserve"> Commonwealth of Australia 202</w:t>
                </w:r>
                <w:r w:rsidR="00457422">
                  <w:t>4</w:t>
                </w:r>
              </w:p>
              <w:p w14:paraId="17DFE042" w14:textId="77777777" w:rsidR="00EE45FC" w:rsidRPr="00E72EE0" w:rsidRDefault="00EE45FC" w:rsidP="00156D89">
                <w:pPr>
                  <w:pStyle w:val="Copyrightpage-Heading2"/>
                  <w:spacing w:before="0"/>
                  <w:ind w:right="-284"/>
                  <w:rPr>
                    <w:bCs/>
                  </w:rPr>
                </w:pPr>
                <w:r w:rsidRPr="00E72EE0">
                  <w:rPr>
                    <w:bCs/>
                    <w:noProof/>
                  </w:rPr>
                  <w:drawing>
                    <wp:inline distT="0" distB="0" distL="0" distR="0" wp14:anchorId="3D4C6788" wp14:editId="372C9743">
                      <wp:extent cx="774000" cy="270000"/>
                      <wp:effectExtent l="0" t="0" r="7620" b="0"/>
                      <wp:docPr id="6" name="Picture 6"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02AAF50F" w14:textId="67D1FC90" w:rsidR="00EE45FC" w:rsidRPr="00137FAB" w:rsidRDefault="00EE45FC" w:rsidP="00156D89">
                <w:pPr>
                  <w:pStyle w:val="Copyrightpage-BodyBold"/>
                </w:pPr>
                <w:r w:rsidRPr="000F4488">
                  <w:t>An appropriate reference for this publication is:</w:t>
                </w:r>
                <w:r>
                  <w:br/>
                </w:r>
                <w:r w:rsidRPr="00E009B1">
                  <w:t xml:space="preserve">Productivity Commission </w:t>
                </w:r>
                <w:r>
                  <w:t>2024</w:t>
                </w:r>
                <w:r w:rsidRPr="00E009B1">
                  <w:t xml:space="preserve">, </w:t>
                </w:r>
                <w:r w:rsidRPr="00D62BD5">
                  <w:rPr>
                    <w:i/>
                    <w:iCs/>
                  </w:rPr>
                  <w:t>Making the most of the AI opportunity: AI up</w:t>
                </w:r>
                <w:r w:rsidR="006F0462">
                  <w:rPr>
                    <w:i/>
                    <w:iCs/>
                  </w:rPr>
                  <w:t>tak</w:t>
                </w:r>
                <w:r w:rsidRPr="00D62BD5">
                  <w:rPr>
                    <w:i/>
                    <w:iCs/>
                  </w:rPr>
                  <w:t>e, productivity, and the role of government</w:t>
                </w:r>
                <w:r w:rsidRPr="00E009B1">
                  <w:t>, Research paper</w:t>
                </w:r>
                <w:r>
                  <w:t xml:space="preserve">, </w:t>
                </w:r>
                <w:r w:rsidR="002B1646">
                  <w:t xml:space="preserve">no. 1, </w:t>
                </w:r>
                <w:r w:rsidRPr="00E009B1">
                  <w:t>Canberra</w:t>
                </w:r>
              </w:p>
              <w:p w14:paraId="7387F2F3" w14:textId="77777777" w:rsidR="00EE45FC" w:rsidRDefault="00EE45FC" w:rsidP="00156D89">
                <w:pPr>
                  <w:pStyle w:val="Copyrightpage-BodyBold"/>
                  <w:ind w:right="-284"/>
                </w:pPr>
                <w:r w:rsidRPr="00E72EE0">
                  <w:t xml:space="preserve">Publication enquiries: </w:t>
                </w:r>
                <w:r>
                  <w:br/>
                  <w:t>P</w:t>
                </w:r>
                <w:r w:rsidRPr="00137FAB">
                  <w:t xml:space="preserve">hone 03 9653 2244 | </w:t>
                </w:r>
                <w:r>
                  <w:t>E</w:t>
                </w:r>
                <w:r w:rsidRPr="00137FAB">
                  <w:t xml:space="preserve">mail </w:t>
                </w:r>
                <w:r w:rsidRPr="00AC587D">
                  <w:t>publications@pc.gov.au</w:t>
                </w:r>
              </w:p>
            </w:tc>
          </w:tr>
        </w:tbl>
        <w:p w14:paraId="6FE8C161" w14:textId="77777777" w:rsidR="00EE45FC" w:rsidRDefault="00EE45FC" w:rsidP="00EE45FC">
          <w:pPr>
            <w:spacing w:before="0" w:after="160" w:line="259" w:lineRule="auto"/>
            <w:rPr>
              <w:rStyle w:val="White"/>
              <w:b/>
            </w:rPr>
            <w:sectPr w:rsidR="00EE45FC" w:rsidSect="007E63ED">
              <w:headerReference w:type="even" r:id="rId22"/>
              <w:headerReference w:type="default" r:id="rId23"/>
              <w:footerReference w:type="even" r:id="rId24"/>
              <w:footerReference w:type="default" r:id="rId25"/>
              <w:pgSz w:w="11906" w:h="16838" w:code="9"/>
              <w:pgMar w:top="1134" w:right="1134" w:bottom="1134" w:left="1134" w:header="794" w:footer="510" w:gutter="0"/>
              <w:pgNumType w:fmt="lowerRoman"/>
              <w:cols w:space="708"/>
              <w:docGrid w:linePitch="360"/>
            </w:sectPr>
          </w:pPr>
          <w:r>
            <w:rPr>
              <w:rStyle w:val="White"/>
              <w:b/>
            </w:rPr>
            <w:t xml:space="preserve"> </w:t>
          </w:r>
        </w:p>
      </w:sdtContent>
    </w:sdt>
    <w:p w14:paraId="3C9894CB" w14:textId="3C761CEF" w:rsidR="006A44CB" w:rsidRDefault="006A44CB" w:rsidP="00111C03">
      <w:pPr>
        <w:pStyle w:val="Heading1-nonumber"/>
      </w:pPr>
      <w:bookmarkStart w:id="1" w:name="_Toc157074503"/>
      <w:r>
        <w:lastRenderedPageBreak/>
        <w:t xml:space="preserve">AI </w:t>
      </w:r>
      <w:r w:rsidR="00DA254A">
        <w:t>uptake</w:t>
      </w:r>
      <w:r>
        <w:t>, productivity, and the role of government</w:t>
      </w:r>
      <w:bookmarkEnd w:id="1"/>
    </w:p>
    <w:tbl>
      <w:tblPr>
        <w:tblStyle w:val="Texttable-Paleblue"/>
        <w:tblW w:w="5000" w:type="pct"/>
        <w:shd w:val="clear" w:color="auto" w:fill="E7F6FD"/>
        <w:tblLook w:val="04A0" w:firstRow="1" w:lastRow="0" w:firstColumn="1" w:lastColumn="0" w:noHBand="0" w:noVBand="1"/>
      </w:tblPr>
      <w:tblGrid>
        <w:gridCol w:w="577"/>
        <w:gridCol w:w="9061"/>
      </w:tblGrid>
      <w:tr w:rsidR="00996492" w:rsidRPr="002F759A" w14:paraId="420DB998" w14:textId="77777777" w:rsidTr="00F15C77">
        <w:tc>
          <w:tcPr>
            <w:tcW w:w="9638" w:type="dxa"/>
            <w:gridSpan w:val="2"/>
            <w:shd w:val="clear" w:color="auto" w:fill="E7F6FD"/>
            <w:tcMar>
              <w:left w:w="170" w:type="dxa"/>
            </w:tcMar>
          </w:tcPr>
          <w:p w14:paraId="54C91A95" w14:textId="7D2DE2A9" w:rsidR="00996492" w:rsidRPr="002F759A" w:rsidRDefault="00996492" w:rsidP="00C617AF">
            <w:pPr>
              <w:pStyle w:val="Keypoints-heading"/>
              <w:keepNext w:val="0"/>
              <w:keepLines w:val="0"/>
            </w:pPr>
            <w:r w:rsidRPr="002F759A">
              <w:t>Key points</w:t>
            </w:r>
          </w:p>
        </w:tc>
      </w:tr>
      <w:tr w:rsidR="00C83FFA" w14:paraId="70A08F99" w14:textId="77777777" w:rsidTr="00F15C77">
        <w:tc>
          <w:tcPr>
            <w:tcW w:w="577" w:type="dxa"/>
            <w:shd w:val="clear" w:color="auto" w:fill="E7F6FD"/>
            <w:tcMar>
              <w:top w:w="0" w:type="dxa"/>
              <w:bottom w:w="0" w:type="dxa"/>
              <w:right w:w="113" w:type="dxa"/>
            </w:tcMar>
          </w:tcPr>
          <w:p w14:paraId="2395D28A" w14:textId="77777777" w:rsidR="00C83FFA" w:rsidRDefault="00C83FFA" w:rsidP="00C617AF">
            <w:pPr>
              <w:pStyle w:val="KeyPointsicon"/>
            </w:pPr>
            <w:r w:rsidRPr="00A51374">
              <w:rPr>
                <w:noProof/>
              </w:rPr>
              <w:drawing>
                <wp:inline distT="0" distB="0" distL="0" distR="0" wp14:anchorId="3C3FABE7" wp14:editId="71B28200">
                  <wp:extent cx="180000" cy="1800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23A1BB0" w14:textId="69504270" w:rsidR="00BB6397" w:rsidRDefault="00C83FFA" w:rsidP="00C617AF">
            <w:pPr>
              <w:pStyle w:val="KeyPoints-Bold"/>
            </w:pPr>
            <w:r>
              <w:t>Artificial intelligence (</w:t>
            </w:r>
            <w:r w:rsidRPr="00206483">
              <w:t>AI</w:t>
            </w:r>
            <w:r>
              <w:t>) technologies</w:t>
            </w:r>
            <w:r w:rsidRPr="00206483">
              <w:t xml:space="preserve"> </w:t>
            </w:r>
            <w:r w:rsidR="00516035">
              <w:t>should</w:t>
            </w:r>
            <w:r>
              <w:t xml:space="preserve"> increase productivity</w:t>
            </w:r>
            <w:r w:rsidRPr="00206483">
              <w:t xml:space="preserve"> across the economy</w:t>
            </w:r>
            <w:r w:rsidR="00F8429A">
              <w:t xml:space="preserve"> – although </w:t>
            </w:r>
            <w:r w:rsidR="00B1503C">
              <w:t>as with other general</w:t>
            </w:r>
            <w:r w:rsidR="00200AD5">
              <w:t>-</w:t>
            </w:r>
            <w:r w:rsidR="00B1503C">
              <w:t>purpose technologies,</w:t>
            </w:r>
            <w:r w:rsidR="009D2BAA">
              <w:t xml:space="preserve"> it will take some time before the effects are</w:t>
            </w:r>
            <w:r w:rsidR="00F8429A">
              <w:t xml:space="preserve"> </w:t>
            </w:r>
            <w:r w:rsidR="00AE7EA0">
              <w:t>observable in aggregate productivity data</w:t>
            </w:r>
            <w:r w:rsidR="001F0ED9">
              <w:t>.</w:t>
            </w:r>
          </w:p>
          <w:p w14:paraId="7F8B5504" w14:textId="77777777" w:rsidR="00C83FFA" w:rsidRDefault="002F0D76" w:rsidP="00C617AF">
            <w:pPr>
              <w:pStyle w:val="KeyPoints-Bullet"/>
            </w:pPr>
            <w:r>
              <w:t xml:space="preserve">Investment in complementary inputs </w:t>
            </w:r>
            <w:r w:rsidR="007C1E81">
              <w:t>such as managerial changes</w:t>
            </w:r>
            <w:r>
              <w:t>,</w:t>
            </w:r>
            <w:r w:rsidR="007C1E81">
              <w:t xml:space="preserve"> training </w:t>
            </w:r>
            <w:r>
              <w:t xml:space="preserve">and business processes are needed for productivity gains. These investments </w:t>
            </w:r>
            <w:r w:rsidR="007C1E81">
              <w:t>can be many times the magnitude of the initial technology investment and deliver benefits several years later.</w:t>
            </w:r>
          </w:p>
          <w:p w14:paraId="1EB0685E" w14:textId="722F1E28" w:rsidR="0073041E" w:rsidRDefault="007D44ED" w:rsidP="00C617AF">
            <w:pPr>
              <w:pStyle w:val="KeyPoints-Bullet"/>
            </w:pPr>
            <w:r>
              <w:t>Adjustment</w:t>
            </w:r>
            <w:r w:rsidR="0073041E">
              <w:t xml:space="preserve"> and experimentation </w:t>
            </w:r>
            <w:r w:rsidR="00E54C1E">
              <w:t>is</w:t>
            </w:r>
            <w:r w:rsidR="0073041E">
              <w:t xml:space="preserve"> needed, but over time AI could significantly improve the productivity of the services sector, which has a history of poor productivity growth.</w:t>
            </w:r>
          </w:p>
        </w:tc>
      </w:tr>
      <w:tr w:rsidR="00C83FFA" w14:paraId="07F39A5A" w14:textId="77777777">
        <w:tc>
          <w:tcPr>
            <w:tcW w:w="577" w:type="dxa"/>
            <w:shd w:val="clear" w:color="auto" w:fill="E7F6FD"/>
            <w:tcMar>
              <w:top w:w="0" w:type="dxa"/>
              <w:bottom w:w="0" w:type="dxa"/>
              <w:right w:w="113" w:type="dxa"/>
            </w:tcMar>
          </w:tcPr>
          <w:p w14:paraId="74227CD2" w14:textId="77777777" w:rsidR="00C83FFA" w:rsidRPr="00F31E73" w:rsidRDefault="00C83FFA" w:rsidP="00C617AF">
            <w:pPr>
              <w:pStyle w:val="KeyPointsicon"/>
              <w:rPr>
                <w:noProof/>
              </w:rPr>
            </w:pPr>
            <w:r w:rsidRPr="00F31E73">
              <w:rPr>
                <w:noProof/>
              </w:rPr>
              <w:drawing>
                <wp:inline distT="0" distB="0" distL="0" distR="0" wp14:anchorId="27752086" wp14:editId="536D8680">
                  <wp:extent cx="180000" cy="180000"/>
                  <wp:effectExtent l="0" t="0" r="0" b="0"/>
                  <wp:docPr id="1154285027" name="Picture 11542850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BE66593" w14:textId="56570207" w:rsidR="007C1E81" w:rsidRDefault="00C83FFA" w:rsidP="00C617AF">
            <w:pPr>
              <w:pStyle w:val="KeyPoints-Bold"/>
            </w:pPr>
            <w:r>
              <w:t xml:space="preserve">Australian businesses are already </w:t>
            </w:r>
            <w:r w:rsidR="00E93B2D">
              <w:t>using</w:t>
            </w:r>
            <w:r>
              <w:t xml:space="preserve"> AI technologies</w:t>
            </w:r>
            <w:r w:rsidR="00F07C53">
              <w:t xml:space="preserve"> </w:t>
            </w:r>
            <w:r w:rsidR="00223288">
              <w:t>through existing software and services</w:t>
            </w:r>
            <w:r w:rsidR="00FB3E2F">
              <w:t>.</w:t>
            </w:r>
          </w:p>
          <w:p w14:paraId="21B809DA" w14:textId="2B87F145" w:rsidR="007745E2" w:rsidRDefault="007745E2" w:rsidP="00C617AF">
            <w:pPr>
              <w:pStyle w:val="KeyPoints-Bullet"/>
            </w:pPr>
            <w:r>
              <w:t>Much AI uptake is ‘by default’ – through updates to existing software and via outsourced services. This will</w:t>
            </w:r>
            <w:r w:rsidR="003F3361">
              <w:t xml:space="preserve"> </w:t>
            </w:r>
            <w:r>
              <w:t xml:space="preserve">lead to small, ongoing productivity gains across many firms – which could be substantial in aggregate but difficult to attribute to AI. </w:t>
            </w:r>
          </w:p>
          <w:p w14:paraId="2C5EA40C" w14:textId="2F6E964A" w:rsidR="007745E2" w:rsidRDefault="007745E2" w:rsidP="00C617AF">
            <w:pPr>
              <w:pStyle w:val="KeyPoints-Bullet"/>
            </w:pPr>
            <w:r>
              <w:t>For most businesses, human decision</w:t>
            </w:r>
            <w:r w:rsidR="003F3361">
              <w:noBreakHyphen/>
            </w:r>
            <w:r>
              <w:t>making is being assisted by AI (a co</w:t>
            </w:r>
            <w:r w:rsidR="003F3361">
              <w:noBreakHyphen/>
            </w:r>
            <w:r>
              <w:t>pilot model), although the level of human oversight may decrease as AI accuracy and capabilities increase over time.</w:t>
            </w:r>
          </w:p>
          <w:p w14:paraId="388957A1" w14:textId="725AF652" w:rsidR="00E6461D" w:rsidRPr="00C617AF" w:rsidRDefault="007745E2" w:rsidP="00C617AF">
            <w:pPr>
              <w:pStyle w:val="KeyPoints-Bullet"/>
              <w:rPr>
                <w:spacing w:val="-2"/>
              </w:rPr>
            </w:pPr>
            <w:r w:rsidRPr="00C617AF">
              <w:rPr>
                <w:spacing w:val="-2"/>
              </w:rPr>
              <w:t xml:space="preserve">Larger productivity gains through transforming core business and taking up complementary technologies could be slower and will depend on industry features (which government can influence) such as data quality and availability, regulation, investment climate, competition, as well as broader features such as public acceptance. </w:t>
            </w:r>
          </w:p>
        </w:tc>
      </w:tr>
      <w:tr w:rsidR="0063040D" w14:paraId="3722B22F" w14:textId="77777777" w:rsidTr="00F15C77">
        <w:tc>
          <w:tcPr>
            <w:tcW w:w="577" w:type="dxa"/>
            <w:shd w:val="clear" w:color="auto" w:fill="E7F6FD"/>
            <w:tcMar>
              <w:top w:w="0" w:type="dxa"/>
              <w:bottom w:w="0" w:type="dxa"/>
              <w:right w:w="113" w:type="dxa"/>
            </w:tcMar>
          </w:tcPr>
          <w:p w14:paraId="7869E5A8" w14:textId="77777777" w:rsidR="0063040D" w:rsidRPr="00A51374" w:rsidRDefault="0063040D" w:rsidP="00C617AF">
            <w:pPr>
              <w:pStyle w:val="KeyPointsicon"/>
            </w:pPr>
            <w:r w:rsidRPr="00F31E73">
              <w:rPr>
                <w:noProof/>
              </w:rPr>
              <w:drawing>
                <wp:inline distT="0" distB="0" distL="0" distR="0" wp14:anchorId="2CE9E9BA" wp14:editId="24B84DED">
                  <wp:extent cx="180000" cy="1800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D84A889" w14:textId="24A0199D" w:rsidR="0063040D" w:rsidRDefault="005D2516" w:rsidP="00C617AF">
            <w:pPr>
              <w:pStyle w:val="KeyPoints-Bold"/>
            </w:pPr>
            <w:r>
              <w:t>Focus is needed on</w:t>
            </w:r>
            <w:r w:rsidR="00213B39">
              <w:t xml:space="preserve"> policy interventions </w:t>
            </w:r>
            <w:r w:rsidR="00844145">
              <w:t>that effectively support</w:t>
            </w:r>
            <w:r w:rsidR="0071746D">
              <w:t xml:space="preserve"> </w:t>
            </w:r>
            <w:r w:rsidR="009669CF">
              <w:t xml:space="preserve">safe </w:t>
            </w:r>
            <w:r w:rsidR="0076202D">
              <w:t xml:space="preserve">AI </w:t>
            </w:r>
            <w:r w:rsidR="008E4981">
              <w:t>uptake</w:t>
            </w:r>
            <w:r w:rsidR="007D189D">
              <w:t xml:space="preserve"> and productivity</w:t>
            </w:r>
            <w:r w:rsidR="0071746D">
              <w:t xml:space="preserve"> – </w:t>
            </w:r>
            <w:r w:rsidR="00FA2F5B">
              <w:t>particularly</w:t>
            </w:r>
            <w:r w:rsidR="0071746D">
              <w:t xml:space="preserve"> government</w:t>
            </w:r>
            <w:r w:rsidR="00FA2F5B">
              <w:t>s</w:t>
            </w:r>
            <w:r w:rsidR="0071746D">
              <w:t xml:space="preserve"> leading by example in their AI </w:t>
            </w:r>
            <w:r w:rsidR="006343DB">
              <w:t xml:space="preserve">procurement and </w:t>
            </w:r>
            <w:r w:rsidR="0071746D">
              <w:t>use</w:t>
            </w:r>
            <w:r w:rsidR="001C421C">
              <w:t>.</w:t>
            </w:r>
          </w:p>
          <w:p w14:paraId="70F8CD06" w14:textId="237D3466" w:rsidR="00256C71" w:rsidRDefault="00256C71" w:rsidP="00C617AF">
            <w:pPr>
              <w:pStyle w:val="KeyPoints-Bullet"/>
            </w:pPr>
            <w:r>
              <w:t xml:space="preserve">Governments need to lead by example in AI procurement and use, and by increasing the safe sharing of data that is needed for AI applications. </w:t>
            </w:r>
          </w:p>
          <w:p w14:paraId="119C602F" w14:textId="4AB3B086" w:rsidR="0063040D" w:rsidRPr="00610627" w:rsidRDefault="00341BE7" w:rsidP="00C617AF">
            <w:pPr>
              <w:pStyle w:val="KeyPoints-Bullet"/>
            </w:pPr>
            <w:r>
              <w:t xml:space="preserve">Development and uptake of AI by the private sector will largely happen without </w:t>
            </w:r>
            <w:r w:rsidR="00256C71">
              <w:t xml:space="preserve">direct </w:t>
            </w:r>
            <w:r>
              <w:t xml:space="preserve">government assistance. </w:t>
            </w:r>
            <w:r w:rsidR="00256C71">
              <w:t>But</w:t>
            </w:r>
            <w:r w:rsidR="00F11166">
              <w:t xml:space="preserve"> g</w:t>
            </w:r>
            <w:r w:rsidR="00D25F3E">
              <w:t xml:space="preserve">overnments need to get </w:t>
            </w:r>
            <w:r w:rsidR="00EF7D1C" w:rsidRPr="00840C1A">
              <w:t xml:space="preserve">regulation right </w:t>
            </w:r>
            <w:r w:rsidR="00EF7D1C">
              <w:t>(Paper 2</w:t>
            </w:r>
            <w:r w:rsidR="00897428">
              <w:t xml:space="preserve">, </w:t>
            </w:r>
            <w:r w:rsidR="00B77426">
              <w:rPr>
                <w:i/>
                <w:iCs/>
              </w:rPr>
              <w:t>The challenges of regulating AI</w:t>
            </w:r>
            <w:r w:rsidR="00EF7D1C">
              <w:t>)</w:t>
            </w:r>
            <w:r w:rsidR="00F915C9">
              <w:t xml:space="preserve"> </w:t>
            </w:r>
            <w:r w:rsidR="00B84D19">
              <w:t xml:space="preserve">and </w:t>
            </w:r>
            <w:r w:rsidR="00256C71">
              <w:t>improve secure</w:t>
            </w:r>
            <w:r w:rsidR="00B84D19">
              <w:t xml:space="preserve"> access to data </w:t>
            </w:r>
            <w:r w:rsidR="00614CDF">
              <w:t xml:space="preserve">and incentives for data quality </w:t>
            </w:r>
            <w:r w:rsidR="00B84D19">
              <w:t>(Paper</w:t>
            </w:r>
            <w:r w:rsidR="00F915C9">
              <w:t> </w:t>
            </w:r>
            <w:r w:rsidR="00B84D19">
              <w:t>3</w:t>
            </w:r>
            <w:r w:rsidR="00897428">
              <w:t xml:space="preserve">, </w:t>
            </w:r>
            <w:r w:rsidR="00897428" w:rsidRPr="000B2996">
              <w:rPr>
                <w:i/>
              </w:rPr>
              <w:t xml:space="preserve">AI </w:t>
            </w:r>
            <w:r w:rsidR="00B77426">
              <w:rPr>
                <w:i/>
                <w:iCs/>
              </w:rPr>
              <w:t xml:space="preserve">raises the stakes for </w:t>
            </w:r>
            <w:r w:rsidR="00897428">
              <w:rPr>
                <w:i/>
              </w:rPr>
              <w:t>data</w:t>
            </w:r>
            <w:r w:rsidR="00B77426">
              <w:rPr>
                <w:i/>
                <w:iCs/>
              </w:rPr>
              <w:t xml:space="preserve"> policy</w:t>
            </w:r>
            <w:r w:rsidR="00B84D19" w:rsidRPr="000176D0">
              <w:t>)</w:t>
            </w:r>
            <w:r w:rsidR="00D25F3E" w:rsidRPr="000176D0">
              <w:t>.</w:t>
            </w:r>
          </w:p>
        </w:tc>
      </w:tr>
    </w:tbl>
    <w:p w14:paraId="5EB7A02C" w14:textId="5F994D0A" w:rsidR="00C61818" w:rsidRDefault="00C61818" w:rsidP="00C617AF">
      <w:pPr>
        <w:pStyle w:val="BodyText"/>
        <w:keepNext/>
        <w:keepLines/>
      </w:pPr>
      <w:r>
        <w:lastRenderedPageBreak/>
        <w:t xml:space="preserve">Artificial </w:t>
      </w:r>
      <w:r w:rsidR="00C60645">
        <w:t>i</w:t>
      </w:r>
      <w:r>
        <w:t xml:space="preserve">ntelligence (AI) is </w:t>
      </w:r>
      <w:r w:rsidDel="00152498">
        <w:t xml:space="preserve">one </w:t>
      </w:r>
      <w:r w:rsidDel="00224E8C">
        <w:t xml:space="preserve">of </w:t>
      </w:r>
      <w:r w:rsidDel="00152498">
        <w:t xml:space="preserve">the </w:t>
      </w:r>
      <w:r w:rsidDel="00224E8C">
        <w:t>technologies at the</w:t>
      </w:r>
      <w:r>
        <w:t xml:space="preserve"> heart of </w:t>
      </w:r>
      <w:r w:rsidR="00EE731E">
        <w:t>the latest technological</w:t>
      </w:r>
      <w:r>
        <w:t xml:space="preserve"> revolution</w:t>
      </w:r>
      <w:r w:rsidR="001D015D">
        <w:t xml:space="preserve">. </w:t>
      </w:r>
      <w:r w:rsidR="00841F3E">
        <w:t>While the term ‘</w:t>
      </w:r>
      <w:r w:rsidR="001D015D">
        <w:t>AI</w:t>
      </w:r>
      <w:r w:rsidR="00841F3E">
        <w:t>’ is extremely broad and</w:t>
      </w:r>
      <w:r w:rsidR="00FC3B2E">
        <w:t xml:space="preserve"> often</w:t>
      </w:r>
      <w:r w:rsidR="00841F3E">
        <w:t xml:space="preserve"> poorly defined, </w:t>
      </w:r>
      <w:r w:rsidR="00D74D2D">
        <w:t xml:space="preserve">the </w:t>
      </w:r>
      <w:r w:rsidR="001D015D">
        <w:t>AI</w:t>
      </w:r>
      <w:r w:rsidR="00D86D97">
        <w:t xml:space="preserve"> models </w:t>
      </w:r>
      <w:r w:rsidR="00692220">
        <w:t xml:space="preserve">that have emerged in recent years </w:t>
      </w:r>
      <w:r w:rsidR="00AD0A76">
        <w:t>appl</w:t>
      </w:r>
      <w:r w:rsidR="004401C3">
        <w:t>y</w:t>
      </w:r>
      <w:r w:rsidR="00AD0A76">
        <w:t xml:space="preserve"> </w:t>
      </w:r>
      <w:r w:rsidR="0048416D">
        <w:t>advance</w:t>
      </w:r>
      <w:r w:rsidR="00AD0A76">
        <w:t>d</w:t>
      </w:r>
      <w:r w:rsidR="0048416D">
        <w:t xml:space="preserve"> </w:t>
      </w:r>
      <w:r w:rsidR="00DA3D29">
        <w:t>machine learning</w:t>
      </w:r>
      <w:r w:rsidR="00E719D7">
        <w:t xml:space="preserve"> to increasingly sophisticated </w:t>
      </w:r>
      <w:r w:rsidR="00670D4F">
        <w:t>uses</w:t>
      </w:r>
      <w:r w:rsidR="00B3511A">
        <w:t>,</w:t>
      </w:r>
      <w:r w:rsidR="00670D4F">
        <w:t xml:space="preserve"> including </w:t>
      </w:r>
      <w:r w:rsidR="004D7F0B" w:rsidRPr="00D040F7">
        <w:t>natural language processing, image recognition, recommender systems</w:t>
      </w:r>
      <w:r w:rsidR="004D7F0B">
        <w:t xml:space="preserve">, </w:t>
      </w:r>
      <w:r w:rsidR="004D7F0B" w:rsidRPr="00D040F7">
        <w:t>personalised search and social media</w:t>
      </w:r>
      <w:r w:rsidR="0048416D">
        <w:t>.</w:t>
      </w:r>
      <w:r w:rsidR="009253D3" w:rsidRPr="003D5958">
        <w:rPr>
          <w:rStyle w:val="FootnoteReference"/>
        </w:rPr>
        <w:footnoteReference w:id="2"/>
      </w:r>
      <w:r w:rsidR="009253D3">
        <w:t xml:space="preserve"> </w:t>
      </w:r>
      <w:r w:rsidR="004A1641">
        <w:t>The</w:t>
      </w:r>
      <w:r w:rsidR="00BA72DD">
        <w:t>se models make use of</w:t>
      </w:r>
      <w:r>
        <w:t xml:space="preserve"> previous</w:t>
      </w:r>
      <w:r w:rsidR="00165676">
        <w:t xml:space="preserve"> and concurrent</w:t>
      </w:r>
      <w:r>
        <w:t xml:space="preserve"> waves of technological innovation, including computing power, connectivity, and big data. By harnessing such innovations toward productive ends, AI technologies increasingly show</w:t>
      </w:r>
      <w:r w:rsidR="0064054B">
        <w:t xml:space="preserve"> potential </w:t>
      </w:r>
      <w:r>
        <w:t>in undertaking complex tasks that were outside the scope of previous waves of automation.</w:t>
      </w:r>
    </w:p>
    <w:p w14:paraId="69AB5D3C" w14:textId="39B7B392" w:rsidR="00BC34E6" w:rsidRDefault="00BC34E6" w:rsidP="00C61818">
      <w:pPr>
        <w:pStyle w:val="BodyText"/>
      </w:pPr>
      <w:r>
        <w:t xml:space="preserve">Will AI </w:t>
      </w:r>
      <w:r w:rsidR="00C43116">
        <w:t xml:space="preserve">drive </w:t>
      </w:r>
      <w:r w:rsidR="007D29F7">
        <w:t xml:space="preserve">a </w:t>
      </w:r>
      <w:r w:rsidR="00CE46EE">
        <w:t xml:space="preserve">sustained uplift in productivity </w:t>
      </w:r>
      <w:r w:rsidR="00F22C67">
        <w:t xml:space="preserve">across </w:t>
      </w:r>
      <w:r w:rsidR="0079361E">
        <w:t>the economy?</w:t>
      </w:r>
      <w:r w:rsidR="003F3361">
        <w:t xml:space="preserve"> </w:t>
      </w:r>
      <w:r w:rsidR="0079361E">
        <w:t xml:space="preserve">If so, when will we start to see evidence of that and what </w:t>
      </w:r>
      <w:r w:rsidR="006174F3">
        <w:t xml:space="preserve">can governments do to increase the chances </w:t>
      </w:r>
      <w:r w:rsidR="00657C36">
        <w:t>of our economy benefiting from AI?</w:t>
      </w:r>
    </w:p>
    <w:p w14:paraId="4588A8D4" w14:textId="5BA8140B" w:rsidR="00C61818" w:rsidRDefault="00610D6C" w:rsidP="00C61818">
      <w:pPr>
        <w:pStyle w:val="BodyText"/>
      </w:pPr>
      <w:r>
        <w:t>Experience with the internet, personal computers, and other</w:t>
      </w:r>
      <w:r w:rsidR="00E657FC">
        <w:t xml:space="preserve"> </w:t>
      </w:r>
      <w:r w:rsidR="00C61818">
        <w:t xml:space="preserve">technological disruption </w:t>
      </w:r>
      <w:r w:rsidR="00631A74">
        <w:t xml:space="preserve">shows </w:t>
      </w:r>
      <w:r w:rsidR="00C61818">
        <w:t xml:space="preserve">that disruptive business models can quickly become a normal part of life, but the process of adjustment – in terms of policy, regulation, and structural adjustment – is not straightforward. </w:t>
      </w:r>
      <w:r w:rsidR="00A81070">
        <w:t>While t</w:t>
      </w:r>
      <w:r w:rsidR="00C61818">
        <w:t xml:space="preserve">echnological advancement </w:t>
      </w:r>
      <w:r w:rsidR="00A81070">
        <w:t xml:space="preserve">over time </w:t>
      </w:r>
      <w:r w:rsidR="00855E89">
        <w:t xml:space="preserve">has </w:t>
      </w:r>
      <w:r w:rsidR="00C61818">
        <w:t>tangible effects on our lives, it can be difficult to identify their implications for productivity.</w:t>
      </w:r>
    </w:p>
    <w:p w14:paraId="5F0E6628" w14:textId="7A221D55" w:rsidR="00C61818" w:rsidRDefault="008301B6" w:rsidP="00C61818">
      <w:pPr>
        <w:pStyle w:val="BodyText"/>
      </w:pPr>
      <w:r>
        <w:t xml:space="preserve">Like previous </w:t>
      </w:r>
      <w:r w:rsidR="002812BE" w:rsidRPr="002812BE">
        <w:t>wave</w:t>
      </w:r>
      <w:r>
        <w:t>s</w:t>
      </w:r>
      <w:r w:rsidR="002812BE" w:rsidRPr="002812BE">
        <w:t xml:space="preserve"> of technological disruption</w:t>
      </w:r>
      <w:r>
        <w:t xml:space="preserve">, AI </w:t>
      </w:r>
      <w:r w:rsidR="005908DF">
        <w:t xml:space="preserve">has begun to raise </w:t>
      </w:r>
      <w:r w:rsidR="00297322">
        <w:t>both</w:t>
      </w:r>
      <w:r w:rsidR="00AB1E79">
        <w:t xml:space="preserve"> oppor</w:t>
      </w:r>
      <w:r w:rsidR="000078B5">
        <w:t xml:space="preserve">tunities </w:t>
      </w:r>
      <w:r w:rsidR="002812BE" w:rsidRPr="002812BE">
        <w:t>and challenges</w:t>
      </w:r>
      <w:r w:rsidR="00297322">
        <w:t>.</w:t>
      </w:r>
    </w:p>
    <w:p w14:paraId="26C1959F" w14:textId="038A5F15" w:rsidR="00C61818" w:rsidRPr="00654DF8" w:rsidRDefault="00D30F56" w:rsidP="00C61818">
      <w:pPr>
        <w:pStyle w:val="BodyText"/>
      </w:pPr>
      <w:r>
        <w:t xml:space="preserve">First, </w:t>
      </w:r>
      <w:r w:rsidR="00822819" w:rsidRPr="00654DF8">
        <w:t xml:space="preserve">the </w:t>
      </w:r>
      <w:r w:rsidR="00822819" w:rsidRPr="000B2996">
        <w:t>scale of its impacts</w:t>
      </w:r>
      <w:r w:rsidR="00822819" w:rsidRPr="00654DF8">
        <w:t xml:space="preserve"> is </w:t>
      </w:r>
      <w:r w:rsidR="00A02878" w:rsidRPr="00654DF8">
        <w:t xml:space="preserve">potentially </w:t>
      </w:r>
      <w:r w:rsidR="00822819" w:rsidRPr="00654DF8">
        <w:t xml:space="preserve">significant. </w:t>
      </w:r>
      <w:r w:rsidR="00DD7E2A" w:rsidRPr="00654DF8">
        <w:t>Machine</w:t>
      </w:r>
      <w:r w:rsidR="007A7003">
        <w:noBreakHyphen/>
      </w:r>
      <w:r w:rsidR="00DD7E2A" w:rsidRPr="00654DF8">
        <w:t xml:space="preserve">learning models are already </w:t>
      </w:r>
      <w:r w:rsidR="00854BF3" w:rsidRPr="00654DF8">
        <w:t xml:space="preserve">beginning to automate </w:t>
      </w:r>
      <w:r w:rsidR="00C61818" w:rsidRPr="00654DF8">
        <w:t>complex productive processes</w:t>
      </w:r>
      <w:r w:rsidR="00854BF3" w:rsidRPr="00654DF8">
        <w:t xml:space="preserve"> which were </w:t>
      </w:r>
      <w:r w:rsidR="00A05066" w:rsidRPr="00654DF8">
        <w:t xml:space="preserve">invulnerable to </w:t>
      </w:r>
      <w:r w:rsidR="00C61818" w:rsidRPr="00654DF8">
        <w:t xml:space="preserve">previous waves of automation. </w:t>
      </w:r>
      <w:r w:rsidR="00593479" w:rsidRPr="00654DF8">
        <w:t xml:space="preserve">These models have </w:t>
      </w:r>
      <w:r w:rsidR="00C61818" w:rsidRPr="00654DF8">
        <w:t>potential as general</w:t>
      </w:r>
      <w:r w:rsidR="00200AD5">
        <w:t>-</w:t>
      </w:r>
      <w:r w:rsidR="00C61818" w:rsidRPr="00654DF8">
        <w:t>purpose technolog</w:t>
      </w:r>
      <w:r w:rsidR="00593479" w:rsidRPr="00654DF8">
        <w:t>ies</w:t>
      </w:r>
      <w:r w:rsidR="00C61818" w:rsidRPr="00654DF8">
        <w:t xml:space="preserve"> (similar to electricity, computing, and the </w:t>
      </w:r>
      <w:r w:rsidR="00240AB9">
        <w:t>i</w:t>
      </w:r>
      <w:r w:rsidR="00C61818">
        <w:t>nternet).</w:t>
      </w:r>
    </w:p>
    <w:p w14:paraId="3E4007A4" w14:textId="15D114AE" w:rsidR="00187896" w:rsidRPr="00654DF8" w:rsidRDefault="00822819" w:rsidP="00187896">
      <w:pPr>
        <w:pStyle w:val="BodyText"/>
      </w:pPr>
      <w:r w:rsidRPr="00654DF8">
        <w:t>Second, it</w:t>
      </w:r>
      <w:r w:rsidR="00736665" w:rsidRPr="00654DF8">
        <w:t xml:space="preserve"> </w:t>
      </w:r>
      <w:r w:rsidR="00736665" w:rsidRPr="000B2996">
        <w:t>presents new complexities and risks</w:t>
      </w:r>
      <w:r w:rsidR="00736665" w:rsidRPr="00654DF8">
        <w:t xml:space="preserve">. </w:t>
      </w:r>
      <w:r w:rsidR="00187896" w:rsidRPr="00654DF8">
        <w:t xml:space="preserve">AI will have implications for trustworthiness, liability (and safe harbour) and </w:t>
      </w:r>
      <w:r w:rsidR="00581527" w:rsidRPr="00654DF8">
        <w:t xml:space="preserve">raise questions about the </w:t>
      </w:r>
      <w:r w:rsidR="00187896" w:rsidRPr="00654DF8">
        <w:t xml:space="preserve">treatment of technology as legal entities. The ability for technology to make </w:t>
      </w:r>
      <w:r w:rsidR="005F620A" w:rsidRPr="00654DF8">
        <w:t xml:space="preserve">reliable predictions or </w:t>
      </w:r>
      <w:r w:rsidR="00610D6C">
        <w:t xml:space="preserve">solve </w:t>
      </w:r>
      <w:r w:rsidR="00187896" w:rsidRPr="00654DF8">
        <w:t xml:space="preserve">complex decisions based on vast amounts of data can mean that it is difficult (or impossible) to trace how such decisions were made – presenting a ‘black box’ for users, consumers, or even developers. </w:t>
      </w:r>
    </w:p>
    <w:p w14:paraId="49FBBFAA" w14:textId="005B2D9C" w:rsidR="00861F49" w:rsidRDefault="004802EB" w:rsidP="00187896">
      <w:pPr>
        <w:pStyle w:val="BodyText"/>
      </w:pPr>
      <w:r w:rsidRPr="00654DF8">
        <w:t>Third, the</w:t>
      </w:r>
      <w:r w:rsidRPr="000B2996" w:rsidDel="00DF6F9B">
        <w:t xml:space="preserve"> </w:t>
      </w:r>
      <w:r w:rsidR="00DF6F9B" w:rsidRPr="000B2996">
        <w:t xml:space="preserve">uptake </w:t>
      </w:r>
      <w:r w:rsidRPr="000B2996">
        <w:t>of AI technologies</w:t>
      </w:r>
      <w:r w:rsidRPr="00654DF8">
        <w:t xml:space="preserve"> </w:t>
      </w:r>
      <w:r w:rsidR="00190086" w:rsidRPr="00654DF8">
        <w:t>could occur in waves</w:t>
      </w:r>
      <w:r w:rsidR="00E123F1" w:rsidRPr="00654DF8">
        <w:t xml:space="preserve">. </w:t>
      </w:r>
      <w:r w:rsidR="002050A6" w:rsidRPr="00654DF8">
        <w:t xml:space="preserve">As </w:t>
      </w:r>
      <w:r w:rsidR="00F51AD2" w:rsidRPr="00654DF8">
        <w:t xml:space="preserve">general use </w:t>
      </w:r>
      <w:r w:rsidR="002050A6" w:rsidRPr="00654DF8">
        <w:t>technologies</w:t>
      </w:r>
      <w:r w:rsidR="00F51AD2" w:rsidRPr="00654DF8">
        <w:t xml:space="preserve">, </w:t>
      </w:r>
      <w:r w:rsidR="002050A6" w:rsidRPr="00654DF8">
        <w:t xml:space="preserve">forms of AI </w:t>
      </w:r>
      <w:r w:rsidR="00F51AD2" w:rsidRPr="00654DF8">
        <w:t xml:space="preserve">could be </w:t>
      </w:r>
      <w:r w:rsidR="002A013F" w:rsidRPr="00654DF8">
        <w:t xml:space="preserve">applied in </w:t>
      </w:r>
      <w:r w:rsidR="002050A6" w:rsidRPr="00654DF8">
        <w:t xml:space="preserve">numerous </w:t>
      </w:r>
      <w:r w:rsidR="0084008E" w:rsidRPr="00654DF8">
        <w:t>ways</w:t>
      </w:r>
      <w:r w:rsidR="002A013F" w:rsidRPr="00654DF8">
        <w:t xml:space="preserve"> across </w:t>
      </w:r>
      <w:r w:rsidR="00724CC5" w:rsidRPr="00654DF8">
        <w:t xml:space="preserve">different </w:t>
      </w:r>
      <w:r w:rsidR="002A013F" w:rsidRPr="00654DF8">
        <w:t>occupations</w:t>
      </w:r>
      <w:r w:rsidR="002A013F">
        <w:t xml:space="preserve"> and sectors</w:t>
      </w:r>
      <w:r w:rsidR="0084008E">
        <w:t>, and spawn a variety of complementary innovations</w:t>
      </w:r>
      <w:r w:rsidR="002A013F">
        <w:t xml:space="preserve">. </w:t>
      </w:r>
      <w:r w:rsidR="006A1514">
        <w:t>It could also lead to push</w:t>
      </w:r>
      <w:r w:rsidR="003F3361">
        <w:noBreakHyphen/>
      </w:r>
      <w:r w:rsidR="006A1514">
        <w:t>back by those whose businesses or employment is disrupted by AI</w:t>
      </w:r>
      <w:r w:rsidR="003F3361">
        <w:noBreakHyphen/>
      </w:r>
      <w:r w:rsidR="006A1514">
        <w:t xml:space="preserve">based innovations. </w:t>
      </w:r>
      <w:r w:rsidR="00724CC5">
        <w:t>G</w:t>
      </w:r>
      <w:r w:rsidR="002A013F">
        <w:t xml:space="preserve">iven the </w:t>
      </w:r>
      <w:r w:rsidR="00486C61">
        <w:t xml:space="preserve">state of digitalisation of the Australian economy, </w:t>
      </w:r>
      <w:r w:rsidR="0084008E">
        <w:t xml:space="preserve">uptake </w:t>
      </w:r>
      <w:r w:rsidR="00486C61">
        <w:t>could occur at scale</w:t>
      </w:r>
      <w:r w:rsidR="00724CC5">
        <w:t xml:space="preserve"> </w:t>
      </w:r>
      <w:r w:rsidR="00724CC5" w:rsidRPr="00724CC5">
        <w:t>across multiple sectors at different times, resulting in sequential disruption across the economy</w:t>
      </w:r>
      <w:r w:rsidR="00486C61">
        <w:t>.</w:t>
      </w:r>
    </w:p>
    <w:p w14:paraId="3E5AD684" w14:textId="3AFE992C" w:rsidR="00385A17" w:rsidRDefault="001517E7" w:rsidP="000750BF">
      <w:pPr>
        <w:pStyle w:val="BodyText"/>
      </w:pPr>
      <w:r>
        <w:t xml:space="preserve">So </w:t>
      </w:r>
      <w:r w:rsidR="00385A17">
        <w:t xml:space="preserve">what role </w:t>
      </w:r>
      <w:r w:rsidR="00385A17" w:rsidRPr="00385A17">
        <w:t xml:space="preserve">should Australian governments </w:t>
      </w:r>
      <w:r w:rsidR="00385A17">
        <w:t>play at this stage of AI uptake and development?</w:t>
      </w:r>
    </w:p>
    <w:p w14:paraId="70BCCBC0" w14:textId="72025FE9" w:rsidR="00386D7E" w:rsidRDefault="0061246C" w:rsidP="00A3356F">
      <w:pPr>
        <w:pStyle w:val="BodyText"/>
      </w:pPr>
      <w:r w:rsidRPr="0061246C">
        <w:t xml:space="preserve">The Australian Government </w:t>
      </w:r>
      <w:r w:rsidRPr="0061246C">
        <w:rPr>
          <w:rFonts w:ascii="Arial" w:hAnsi="Arial" w:cs="Arial"/>
        </w:rPr>
        <w:t>(2024)</w:t>
      </w:r>
      <w:r w:rsidR="00204979">
        <w:t xml:space="preserve"> </w:t>
      </w:r>
      <w:r w:rsidR="00A3356F">
        <w:t xml:space="preserve">has noted that it will consider opportunities to </w:t>
      </w:r>
      <w:r w:rsidR="00560A52">
        <w:t>‘</w:t>
      </w:r>
      <w:r w:rsidR="00A3356F">
        <w:t>ensure that Australia can maximise the benefits</w:t>
      </w:r>
      <w:r w:rsidR="00560A52">
        <w:t>’</w:t>
      </w:r>
      <w:r w:rsidR="00A3356F">
        <w:t xml:space="preserve"> of </w:t>
      </w:r>
      <w:r w:rsidR="00DC0374">
        <w:t>AI</w:t>
      </w:r>
      <w:r w:rsidR="003252FB">
        <w:t xml:space="preserve"> (p. 25)</w:t>
      </w:r>
      <w:r w:rsidRPr="0061246C">
        <w:t xml:space="preserve">. </w:t>
      </w:r>
      <w:r w:rsidR="00560A52">
        <w:t xml:space="preserve">In this paper, the Productivity Commission </w:t>
      </w:r>
      <w:r w:rsidR="00B34D9B">
        <w:t xml:space="preserve">finds </w:t>
      </w:r>
      <w:r w:rsidR="00560A52">
        <w:t>that s</w:t>
      </w:r>
      <w:r w:rsidR="00CB1D6D">
        <w:t xml:space="preserve">ome forms of </w:t>
      </w:r>
      <w:r w:rsidR="00386D7E">
        <w:t>AI</w:t>
      </w:r>
      <w:r w:rsidR="00386D7E" w:rsidDel="00CB1D6D">
        <w:t xml:space="preserve"> </w:t>
      </w:r>
      <w:r w:rsidR="00CB1D6D">
        <w:t xml:space="preserve">are </w:t>
      </w:r>
      <w:r w:rsidR="00A6758E">
        <w:t xml:space="preserve">already pervasive </w:t>
      </w:r>
      <w:r w:rsidR="00861F49">
        <w:t>across the economy and society</w:t>
      </w:r>
      <w:r w:rsidR="00EB080F" w:rsidRPr="00EB080F">
        <w:t xml:space="preserve"> </w:t>
      </w:r>
      <w:r w:rsidR="003C2FB2">
        <w:t>(</w:t>
      </w:r>
      <w:r w:rsidR="00CB1D6D">
        <w:t xml:space="preserve">including in </w:t>
      </w:r>
      <w:r w:rsidR="00EB080F" w:rsidRPr="00EB080F">
        <w:t>internet search, mapping, and word processing</w:t>
      </w:r>
      <w:r w:rsidR="003C2FB2">
        <w:t>)</w:t>
      </w:r>
      <w:r w:rsidR="00EB080F" w:rsidRPr="00EB080F">
        <w:t xml:space="preserve"> </w:t>
      </w:r>
      <w:r w:rsidR="00CB1D6D">
        <w:t xml:space="preserve">requiring no further </w:t>
      </w:r>
      <w:r w:rsidR="00590628">
        <w:t>policy intervention</w:t>
      </w:r>
      <w:r w:rsidR="00EB080F" w:rsidRPr="00EB080F">
        <w:t xml:space="preserve">. </w:t>
      </w:r>
      <w:r w:rsidR="009F4B2A">
        <w:t xml:space="preserve">However, broader uptake and deeper integration of AI into productive processes </w:t>
      </w:r>
      <w:r w:rsidR="00920660">
        <w:t xml:space="preserve">could be </w:t>
      </w:r>
      <w:r w:rsidR="0087083D">
        <w:t xml:space="preserve">assisted by </w:t>
      </w:r>
      <w:r w:rsidR="008C2A49">
        <w:t xml:space="preserve">a number of </w:t>
      </w:r>
      <w:r w:rsidR="000D2C80">
        <w:t xml:space="preserve">policy </w:t>
      </w:r>
      <w:r w:rsidR="008C2A49">
        <w:t>interventions</w:t>
      </w:r>
      <w:r w:rsidR="00EE75EE">
        <w:t xml:space="preserve">, </w:t>
      </w:r>
      <w:r w:rsidR="000D2C80">
        <w:t xml:space="preserve">primarily those related to </w:t>
      </w:r>
      <w:r w:rsidR="000750BF">
        <w:t>building trustworthiness</w:t>
      </w:r>
      <w:r w:rsidR="000D2C80">
        <w:t xml:space="preserve">, </w:t>
      </w:r>
      <w:r w:rsidR="000750BF">
        <w:t>leading by example</w:t>
      </w:r>
      <w:r w:rsidR="000D2C80">
        <w:t xml:space="preserve">, </w:t>
      </w:r>
      <w:r w:rsidR="000750BF">
        <w:t>reducing uncertainty</w:t>
      </w:r>
      <w:r w:rsidR="000D2C80">
        <w:t xml:space="preserve">, </w:t>
      </w:r>
      <w:r w:rsidR="000750BF">
        <w:t>building foundational capabilities</w:t>
      </w:r>
      <w:r w:rsidR="000D2C80">
        <w:t xml:space="preserve">, and </w:t>
      </w:r>
      <w:r w:rsidR="000750BF">
        <w:t>setting appropriate access to data.</w:t>
      </w:r>
    </w:p>
    <w:p w14:paraId="448352BB" w14:textId="4DAAD6C8" w:rsidR="006D29EA" w:rsidRDefault="003E1933" w:rsidP="006D29EA">
      <w:pPr>
        <w:pStyle w:val="Heading2"/>
      </w:pPr>
      <w:bookmarkStart w:id="2" w:name="_Toc157074504"/>
      <w:r>
        <w:lastRenderedPageBreak/>
        <w:t xml:space="preserve">The importance of </w:t>
      </w:r>
      <w:r w:rsidR="00A84ABD">
        <w:t xml:space="preserve">AI </w:t>
      </w:r>
      <w:r w:rsidR="00C846D7">
        <w:t xml:space="preserve">uptake </w:t>
      </w:r>
      <w:r>
        <w:t xml:space="preserve">to </w:t>
      </w:r>
      <w:r w:rsidR="00A84ABD">
        <w:t xml:space="preserve">Australia’s </w:t>
      </w:r>
      <w:r>
        <w:t>productivity</w:t>
      </w:r>
      <w:bookmarkEnd w:id="2"/>
    </w:p>
    <w:p w14:paraId="4AB5E99F" w14:textId="020955AE" w:rsidR="00D66471" w:rsidRDefault="00F86D6B" w:rsidP="00FC398D">
      <w:pPr>
        <w:pStyle w:val="BodyText"/>
      </w:pPr>
      <w:r>
        <w:t xml:space="preserve">While </w:t>
      </w:r>
      <w:r w:rsidR="00D86882">
        <w:t>recent developments in AI technolog</w:t>
      </w:r>
      <w:r w:rsidR="00750DA0">
        <w:t xml:space="preserve">ies have sparked renewed policy interest, </w:t>
      </w:r>
      <w:r w:rsidR="000863F5">
        <w:t xml:space="preserve">the term </w:t>
      </w:r>
      <w:r w:rsidR="00850079">
        <w:t>‘</w:t>
      </w:r>
      <w:r w:rsidR="000863F5">
        <w:t>AI</w:t>
      </w:r>
      <w:r w:rsidR="00850079">
        <w:t>’</w:t>
      </w:r>
      <w:r w:rsidR="000863F5">
        <w:t xml:space="preserve"> </w:t>
      </w:r>
      <w:r w:rsidR="00680FD3">
        <w:t xml:space="preserve">arguably </w:t>
      </w:r>
      <w:r w:rsidR="00090AD1">
        <w:t>e</w:t>
      </w:r>
      <w:r w:rsidR="0050068C">
        <w:t xml:space="preserve">ncompasses technologies that have been used </w:t>
      </w:r>
      <w:r w:rsidR="00C91588">
        <w:t xml:space="preserve">throughout the </w:t>
      </w:r>
      <w:r w:rsidR="00516BFC">
        <w:t xml:space="preserve">computer age, and more intensely </w:t>
      </w:r>
      <w:r w:rsidR="00CD34AA">
        <w:t xml:space="preserve">with the rise of </w:t>
      </w:r>
      <w:r w:rsidR="00DE2447">
        <w:t xml:space="preserve">internet </w:t>
      </w:r>
      <w:r w:rsidR="00CD34AA">
        <w:t xml:space="preserve">connectivity, </w:t>
      </w:r>
      <w:r w:rsidR="00DE2447">
        <w:t>wide</w:t>
      </w:r>
      <w:r w:rsidR="007A7003">
        <w:noBreakHyphen/>
      </w:r>
      <w:r w:rsidR="00DE2447">
        <w:t xml:space="preserve">scale </w:t>
      </w:r>
      <w:r w:rsidR="00CD34AA">
        <w:t xml:space="preserve">digitisation, </w:t>
      </w:r>
      <w:r w:rsidR="0098401F">
        <w:t>and big data</w:t>
      </w:r>
      <w:r w:rsidR="0050068C">
        <w:t>.</w:t>
      </w:r>
      <w:r w:rsidR="00B67AC1">
        <w:rPr>
          <w:rStyle w:val="FootnoteReference"/>
        </w:rPr>
        <w:footnoteReference w:id="3"/>
      </w:r>
      <w:r w:rsidR="0050068C">
        <w:t xml:space="preserve"> </w:t>
      </w:r>
      <w:r w:rsidR="004777F6" w:rsidRPr="00D040F7">
        <w:t>Recent advances in machine learning have given rise to algorithms that are capable of solving increasingly difficult real</w:t>
      </w:r>
      <w:r w:rsidR="007A7003">
        <w:noBreakHyphen/>
      </w:r>
      <w:r w:rsidR="004777F6" w:rsidRPr="00D040F7">
        <w:t xml:space="preserve">world problems. </w:t>
      </w:r>
      <w:r w:rsidR="00067FC2">
        <w:t>T</w:t>
      </w:r>
      <w:r w:rsidR="00ED32CD">
        <w:t xml:space="preserve">hese </w:t>
      </w:r>
      <w:r w:rsidR="005B32CC">
        <w:t xml:space="preserve">recent applications </w:t>
      </w:r>
      <w:r w:rsidR="00E83660">
        <w:t xml:space="preserve">of AI </w:t>
      </w:r>
      <w:r w:rsidR="00E16C16">
        <w:t xml:space="preserve">present </w:t>
      </w:r>
      <w:r w:rsidR="0016145E">
        <w:t>transformative</w:t>
      </w:r>
      <w:r w:rsidR="00605B70">
        <w:t xml:space="preserve"> potential </w:t>
      </w:r>
      <w:r w:rsidR="000733E8">
        <w:t>for productivity</w:t>
      </w:r>
      <w:r w:rsidR="003E7916">
        <w:t xml:space="preserve"> </w:t>
      </w:r>
      <w:r w:rsidR="007177B8">
        <w:t xml:space="preserve">and </w:t>
      </w:r>
      <w:r w:rsidR="003E7916">
        <w:t>challenges for policy</w:t>
      </w:r>
      <w:r w:rsidR="00F91E62">
        <w:t>.</w:t>
      </w:r>
    </w:p>
    <w:p w14:paraId="480426E1" w14:textId="458D4EFD" w:rsidR="00D66471" w:rsidRDefault="00A068B1" w:rsidP="00D66471">
      <w:pPr>
        <w:pStyle w:val="Heading3"/>
      </w:pPr>
      <w:r>
        <w:t>What benefits could AI offer</w:t>
      </w:r>
      <w:r w:rsidR="00D66471">
        <w:t xml:space="preserve"> Australia?</w:t>
      </w:r>
    </w:p>
    <w:p w14:paraId="4787E2BA" w14:textId="176F937F" w:rsidR="00375275" w:rsidRDefault="00375275" w:rsidP="00375275">
      <w:pPr>
        <w:pStyle w:val="BodyText"/>
      </w:pPr>
      <w:r>
        <w:t xml:space="preserve">As a form of (intangible) capital, investments in AI increase the amount of capital per worker and could </w:t>
      </w:r>
      <w:r w:rsidRPr="00624FE3">
        <w:t>improve labour productivity</w:t>
      </w:r>
      <w:r>
        <w:t xml:space="preserve"> by </w:t>
      </w:r>
      <w:r w:rsidRPr="00B45A92">
        <w:t xml:space="preserve">increasing the </w:t>
      </w:r>
      <w:r w:rsidR="00F2670F">
        <w:t>amount of output each worker is able to generate</w:t>
      </w:r>
      <w:r>
        <w:t xml:space="preserve">. AI could also, in time </w:t>
      </w:r>
      <w:r w:rsidR="00421317">
        <w:t xml:space="preserve">improve labour productivity through </w:t>
      </w:r>
      <w:r w:rsidR="00421317" w:rsidRPr="00B45A92">
        <w:t>increase</w:t>
      </w:r>
      <w:r w:rsidR="00421317">
        <w:t>s in the</w:t>
      </w:r>
      <w:r w:rsidR="00421317" w:rsidRPr="00B45A92">
        <w:t xml:space="preserve"> overall efficiency with which the components of production are used together</w:t>
      </w:r>
      <w:r w:rsidR="00421317">
        <w:t xml:space="preserve"> –</w:t>
      </w:r>
      <w:r w:rsidR="005505B6">
        <w:t xml:space="preserve"> </w:t>
      </w:r>
      <w:r>
        <w:t>by enabling improvements in managerial practices, organisational change, economies of scale, network effects and general knowledge</w:t>
      </w:r>
      <w:r w:rsidRPr="00F156EB">
        <w:t>.</w:t>
      </w:r>
      <w:r>
        <w:t xml:space="preserve"> </w:t>
      </w:r>
    </w:p>
    <w:p w14:paraId="41458FC7" w14:textId="44CE26B0" w:rsidR="00CD42C2" w:rsidRDefault="00CD42C2" w:rsidP="00CD42C2">
      <w:pPr>
        <w:pStyle w:val="BodyText"/>
      </w:pPr>
      <w:r>
        <w:t>AI has the potential to address some of Australia’s most prominent and enduring productivity challenges. For instance:</w:t>
      </w:r>
    </w:p>
    <w:p w14:paraId="1AB5083E" w14:textId="4F119B6E" w:rsidR="00CD42C2" w:rsidRDefault="00CD42C2" w:rsidP="00CD42C2">
      <w:pPr>
        <w:pStyle w:val="ListBullet"/>
      </w:pPr>
      <w:r>
        <w:t xml:space="preserve">Australia experiences </w:t>
      </w:r>
      <w:r w:rsidRPr="00D040F7">
        <w:rPr>
          <w:b/>
          <w:bCs/>
        </w:rPr>
        <w:t>skill and labour gaps</w:t>
      </w:r>
      <w:r>
        <w:t xml:space="preserve"> in a range of occupations – </w:t>
      </w:r>
      <w:r w:rsidR="008918D2">
        <w:t xml:space="preserve">where </w:t>
      </w:r>
      <w:r w:rsidR="00F4289C">
        <w:t xml:space="preserve">skills are in global shortage, or where market </w:t>
      </w:r>
      <w:r w:rsidR="00A440C1">
        <w:t xml:space="preserve">wages are unable to </w:t>
      </w:r>
      <w:r w:rsidR="00627557">
        <w:t>clear (such as in publicly</w:t>
      </w:r>
      <w:r w:rsidR="007A7003">
        <w:noBreakHyphen/>
      </w:r>
      <w:r w:rsidR="00627557">
        <w:t>funded services)</w:t>
      </w:r>
      <w:r>
        <w:t>. AI has shown potential to augment labour in skilled and knowledge work, opening new opportunities for automation (in part or full)</w:t>
      </w:r>
      <w:r w:rsidR="00646129">
        <w:t xml:space="preserve"> and smarter use of the limited workforce</w:t>
      </w:r>
      <w:r>
        <w:t>.</w:t>
      </w:r>
      <w:r w:rsidRPr="003D5958">
        <w:rPr>
          <w:rStyle w:val="FootnoteReference"/>
        </w:rPr>
        <w:footnoteReference w:id="4"/>
      </w:r>
      <w:r>
        <w:t xml:space="preserve"> </w:t>
      </w:r>
    </w:p>
    <w:p w14:paraId="102ED59C" w14:textId="579B195B" w:rsidR="003F2A76" w:rsidRDefault="003F2A76" w:rsidP="003F2A76">
      <w:pPr>
        <w:pStyle w:val="ListBullet"/>
      </w:pPr>
      <w:r>
        <w:t xml:space="preserve">More broadly, AI could </w:t>
      </w:r>
      <w:r w:rsidRPr="00BC09B6">
        <w:t>improve</w:t>
      </w:r>
      <w:r>
        <w:t xml:space="preserve"> </w:t>
      </w:r>
      <w:r w:rsidRPr="00F11945">
        <w:rPr>
          <w:b/>
          <w:bCs/>
        </w:rPr>
        <w:t>productivity in services</w:t>
      </w:r>
      <w:r>
        <w:t xml:space="preserve">. Given that services account for 80% of GDP and 90% of the workforce, productivity growth </w:t>
      </w:r>
      <w:r w:rsidR="00646129">
        <w:t xml:space="preserve">for </w:t>
      </w:r>
      <w:r>
        <w:t>Australia</w:t>
      </w:r>
      <w:r w:rsidR="00646129">
        <w:t xml:space="preserve"> as a whole</w:t>
      </w:r>
      <w:r>
        <w:t xml:space="preserve"> relies crucially on getting better productivity across the services sector </w:t>
      </w:r>
      <w:r w:rsidR="008128A0" w:rsidRPr="008128A0">
        <w:rPr>
          <w:rFonts w:ascii="Arial" w:hAnsi="Arial" w:cs="Arial"/>
          <w:szCs w:val="24"/>
        </w:rPr>
        <w:t>(PC 2022b, p. </w:t>
      </w:r>
      <w:r w:rsidR="009133B9">
        <w:rPr>
          <w:rFonts w:ascii="Arial" w:hAnsi="Arial" w:cs="Arial"/>
          <w:szCs w:val="24"/>
        </w:rPr>
        <w:t>28</w:t>
      </w:r>
      <w:r w:rsidR="008128A0" w:rsidRPr="008128A0">
        <w:rPr>
          <w:rFonts w:ascii="Arial" w:hAnsi="Arial" w:cs="Arial"/>
          <w:szCs w:val="24"/>
        </w:rPr>
        <w:t>)</w:t>
      </w:r>
      <w:r>
        <w:t>. Broadly, the development of large language models and generative AI is increasingly showing potential to improve productivity</w:t>
      </w:r>
      <w:r w:rsidR="00646129">
        <w:t xml:space="preserve"> (including through improved quality and customisation)</w:t>
      </w:r>
      <w:r>
        <w:t xml:space="preserve"> in some forms of services.</w:t>
      </w:r>
      <w:r w:rsidRPr="003D5958">
        <w:rPr>
          <w:rStyle w:val="FootnoteReference"/>
        </w:rPr>
        <w:footnoteReference w:id="5"/>
      </w:r>
      <w:r>
        <w:t xml:space="preserve"> Recent improvements in generative AI are expected to present opportunities for innovation in </w:t>
      </w:r>
      <w:r w:rsidR="00050122">
        <w:t xml:space="preserve">publicly provided </w:t>
      </w:r>
      <w:r w:rsidR="000B79E4">
        <w:t xml:space="preserve">services </w:t>
      </w:r>
      <w:r w:rsidR="00745B34">
        <w:t>such as</w:t>
      </w:r>
      <w:r w:rsidR="00050122">
        <w:t xml:space="preserve"> healthcare, education, disability and aged care</w:t>
      </w:r>
      <w:r w:rsidR="00745B34">
        <w:t>, which not only account for</w:t>
      </w:r>
      <w:r>
        <w:t xml:space="preserve"> a </w:t>
      </w:r>
      <w:r w:rsidR="00080536">
        <w:t xml:space="preserve">significant </w:t>
      </w:r>
      <w:r>
        <w:t xml:space="preserve">part of the Australian economy </w:t>
      </w:r>
      <w:r w:rsidR="00080536">
        <w:t xml:space="preserve">but also </w:t>
      </w:r>
      <w:r>
        <w:t xml:space="preserve">traditionally </w:t>
      </w:r>
      <w:r w:rsidR="00080536">
        <w:t xml:space="preserve">exhibit </w:t>
      </w:r>
      <w:r w:rsidR="000B79E4">
        <w:t xml:space="preserve">very </w:t>
      </w:r>
      <w:r>
        <w:t>low productivity growth.</w:t>
      </w:r>
      <w:r w:rsidRPr="003D5958">
        <w:rPr>
          <w:rStyle w:val="FootnoteReference"/>
        </w:rPr>
        <w:footnoteReference w:id="6"/>
      </w:r>
      <w:r w:rsidR="00CA73E6">
        <w:t xml:space="preserve"> </w:t>
      </w:r>
    </w:p>
    <w:p w14:paraId="0978E1D2" w14:textId="485062EA" w:rsidR="009638DD" w:rsidRDefault="00771299">
      <w:pPr>
        <w:pStyle w:val="ListBullet"/>
      </w:pPr>
      <w:r>
        <w:lastRenderedPageBreak/>
        <w:t xml:space="preserve">By increasing the productivity of knowledge workers, AI could </w:t>
      </w:r>
      <w:r w:rsidRPr="00BC09B6">
        <w:t>accelerate</w:t>
      </w:r>
      <w:r w:rsidRPr="003D380C">
        <w:rPr>
          <w:b/>
          <w:bCs/>
        </w:rPr>
        <w:t xml:space="preserve"> innovation</w:t>
      </w:r>
      <w:r>
        <w:t xml:space="preserve"> and future productivity growth </w:t>
      </w:r>
      <w:r w:rsidR="0061246C" w:rsidRPr="0061246C">
        <w:rPr>
          <w:rFonts w:ascii="Arial" w:hAnsi="Arial" w:cs="Arial"/>
        </w:rPr>
        <w:t>(Baily, Brynjolfsson and Korinek 2023)</w:t>
      </w:r>
      <w:r>
        <w:t>.</w:t>
      </w:r>
      <w:r w:rsidR="00F240B1">
        <w:t xml:space="preserve"> </w:t>
      </w:r>
      <w:r w:rsidR="007177FA">
        <w:t xml:space="preserve">With the capacity for machine learning systems to </w:t>
      </w:r>
      <w:r w:rsidR="004F0AAE">
        <w:t>process</w:t>
      </w:r>
      <w:r w:rsidR="00BF4065">
        <w:t xml:space="preserve"> large volumes of data and reveal patterns and insights that could </w:t>
      </w:r>
      <w:r w:rsidR="00CD42C2" w:rsidRPr="00BC09B6">
        <w:t>improve</w:t>
      </w:r>
      <w:r w:rsidR="00CD42C2" w:rsidRPr="003D380C">
        <w:rPr>
          <w:b/>
          <w:bCs/>
        </w:rPr>
        <w:t xml:space="preserve"> research and development capabilities</w:t>
      </w:r>
      <w:r w:rsidR="00CD42C2">
        <w:t>, leading to more rapid innovation</w:t>
      </w:r>
      <w:r w:rsidR="007177FA">
        <w:t xml:space="preserve"> and diffusion</w:t>
      </w:r>
      <w:r w:rsidR="00CD42C2">
        <w:t>.</w:t>
      </w:r>
      <w:r w:rsidR="00CD42C2" w:rsidRPr="003D5958">
        <w:rPr>
          <w:rStyle w:val="FootnoteReference"/>
        </w:rPr>
        <w:footnoteReference w:id="7"/>
      </w:r>
      <w:r w:rsidR="00CD42C2">
        <w:t xml:space="preserve"> This could be particularly valuable </w:t>
      </w:r>
      <w:r w:rsidR="00263E66">
        <w:t xml:space="preserve">for tackling large scale problems that require rapid innovation such as the move towards a </w:t>
      </w:r>
      <w:r w:rsidR="00476013">
        <w:t>decarbonised economy</w:t>
      </w:r>
      <w:r w:rsidR="00CD42C2">
        <w:t>.</w:t>
      </w:r>
    </w:p>
    <w:p w14:paraId="2E09E686" w14:textId="59456EE8" w:rsidR="00CD42C2" w:rsidRPr="00FA2443" w:rsidRDefault="00AA18AE" w:rsidP="00CD42C2">
      <w:pPr>
        <w:pStyle w:val="ListBullet"/>
        <w:rPr>
          <w:spacing w:val="-2"/>
        </w:rPr>
      </w:pPr>
      <w:r w:rsidRPr="00FA2443">
        <w:rPr>
          <w:spacing w:val="-2"/>
        </w:rPr>
        <w:t xml:space="preserve">To the extent that AI technologies </w:t>
      </w:r>
      <w:r w:rsidR="00544664" w:rsidRPr="00FA2443">
        <w:rPr>
          <w:spacing w:val="-2"/>
        </w:rPr>
        <w:t xml:space="preserve">can </w:t>
      </w:r>
      <w:r w:rsidR="006D606D" w:rsidRPr="00FA2443">
        <w:rPr>
          <w:spacing w:val="-2"/>
        </w:rPr>
        <w:t xml:space="preserve">automate processes usually undertaken by workers, this </w:t>
      </w:r>
      <w:r w:rsidR="0088448D" w:rsidRPr="00FA2443">
        <w:rPr>
          <w:spacing w:val="-2"/>
        </w:rPr>
        <w:t xml:space="preserve">could provide incentives for firms to employ more </w:t>
      </w:r>
      <w:r w:rsidR="00BE366A" w:rsidRPr="00FA2443">
        <w:rPr>
          <w:spacing w:val="-2"/>
        </w:rPr>
        <w:t>technology and equipment relative to labour</w:t>
      </w:r>
      <w:r w:rsidR="00033C8A" w:rsidRPr="00FA2443">
        <w:rPr>
          <w:spacing w:val="-2"/>
        </w:rPr>
        <w:t xml:space="preserve"> (capital deepening). In </w:t>
      </w:r>
      <w:r w:rsidR="006E2725" w:rsidRPr="00FA2443">
        <w:rPr>
          <w:spacing w:val="-2"/>
        </w:rPr>
        <w:t>other cases, the ratio between labour and capital may remain constant (</w:t>
      </w:r>
      <w:r w:rsidR="005567E2" w:rsidRPr="00FA2443">
        <w:rPr>
          <w:spacing w:val="-2"/>
        </w:rPr>
        <w:t>such as</w:t>
      </w:r>
      <w:r w:rsidR="00F8557A" w:rsidRPr="00FA2443">
        <w:rPr>
          <w:spacing w:val="-2"/>
        </w:rPr>
        <w:t xml:space="preserve"> for jobs where each worker has one computer)</w:t>
      </w:r>
      <w:r w:rsidR="00033C8A" w:rsidRPr="00FA2443">
        <w:rPr>
          <w:spacing w:val="-2"/>
        </w:rPr>
        <w:t xml:space="preserve"> </w:t>
      </w:r>
      <w:r w:rsidR="00231797" w:rsidRPr="00FA2443">
        <w:rPr>
          <w:spacing w:val="-2"/>
        </w:rPr>
        <w:t xml:space="preserve">and </w:t>
      </w:r>
      <w:r w:rsidR="005E10D0" w:rsidRPr="00FA2443">
        <w:rPr>
          <w:spacing w:val="-2"/>
        </w:rPr>
        <w:t xml:space="preserve">advances in AI </w:t>
      </w:r>
      <w:r w:rsidR="00C242AF" w:rsidRPr="00FA2443">
        <w:rPr>
          <w:spacing w:val="-2"/>
        </w:rPr>
        <w:t xml:space="preserve">could </w:t>
      </w:r>
      <w:r w:rsidR="005E10D0" w:rsidRPr="00FA2443">
        <w:rPr>
          <w:spacing w:val="-2"/>
        </w:rPr>
        <w:t xml:space="preserve">make </w:t>
      </w:r>
      <w:r w:rsidR="001D5FF5" w:rsidRPr="00FA2443">
        <w:rPr>
          <w:spacing w:val="-2"/>
        </w:rPr>
        <w:t xml:space="preserve">the same combination of labour and </w:t>
      </w:r>
      <w:r w:rsidR="00E03594" w:rsidRPr="00FA2443">
        <w:rPr>
          <w:spacing w:val="-2"/>
        </w:rPr>
        <w:t>equipment more productive</w:t>
      </w:r>
      <w:r w:rsidR="006E2FCB" w:rsidRPr="00FA2443">
        <w:rPr>
          <w:spacing w:val="-2"/>
        </w:rPr>
        <w:t xml:space="preserve"> (improving multi</w:t>
      </w:r>
      <w:r w:rsidR="007A7003" w:rsidRPr="00FA2443">
        <w:rPr>
          <w:spacing w:val="-2"/>
        </w:rPr>
        <w:noBreakHyphen/>
      </w:r>
      <w:r w:rsidR="006E2FCB" w:rsidRPr="00FA2443">
        <w:rPr>
          <w:spacing w:val="-2"/>
        </w:rPr>
        <w:t xml:space="preserve">factor productivity). </w:t>
      </w:r>
      <w:r w:rsidR="003F5876" w:rsidRPr="00FA2443">
        <w:rPr>
          <w:spacing w:val="-2"/>
        </w:rPr>
        <w:t>Both processes improve labour productivity.</w:t>
      </w:r>
    </w:p>
    <w:p w14:paraId="4CDD7EC4" w14:textId="7F2F6DCB" w:rsidR="00CD42C2" w:rsidRDefault="00CD42C2" w:rsidP="00CD42C2">
      <w:pPr>
        <w:pStyle w:val="BodyText"/>
      </w:pPr>
      <w:r>
        <w:t xml:space="preserve">At this stage of development and AI uptake, it is impossible to know to what extent AI will deliver on its potential. Achieving </w:t>
      </w:r>
      <w:r w:rsidRPr="00CF2618">
        <w:t xml:space="preserve">productivity gains will depend on </w:t>
      </w:r>
      <w:r>
        <w:t xml:space="preserve">how the technology </w:t>
      </w:r>
      <w:r w:rsidR="007177FA">
        <w:t xml:space="preserve">and complementary technologies </w:t>
      </w:r>
      <w:r>
        <w:t xml:space="preserve">continue to develop, and how successfully </w:t>
      </w:r>
      <w:r w:rsidR="00690E2D">
        <w:t>these are</w:t>
      </w:r>
      <w:r>
        <w:t xml:space="preserve"> adopted and applied</w:t>
      </w:r>
      <w:r w:rsidRPr="00CF2618">
        <w:t xml:space="preserve">. </w:t>
      </w:r>
      <w:r w:rsidR="00A7091F">
        <w:t xml:space="preserve">It will also depend on how government policy around AI regulation and data develops. </w:t>
      </w:r>
    </w:p>
    <w:p w14:paraId="0F19BD3E" w14:textId="7BA3BE09" w:rsidR="00460870" w:rsidRDefault="00681CCC" w:rsidP="00CF2618">
      <w:pPr>
        <w:pStyle w:val="BodyText"/>
      </w:pPr>
      <w:r>
        <w:t xml:space="preserve">In </w:t>
      </w:r>
      <w:r w:rsidR="0086389A">
        <w:t xml:space="preserve">some </w:t>
      </w:r>
      <w:r>
        <w:t xml:space="preserve">ways, </w:t>
      </w:r>
      <w:r w:rsidR="00A0535C">
        <w:t>Australia</w:t>
      </w:r>
      <w:r w:rsidR="00C0495A">
        <w:t>’s economy</w:t>
      </w:r>
      <w:r w:rsidR="00A0535C">
        <w:t xml:space="preserve"> is well</w:t>
      </w:r>
      <w:r w:rsidR="007A7003">
        <w:noBreakHyphen/>
      </w:r>
      <w:r w:rsidR="00A0535C">
        <w:t xml:space="preserve">placed to </w:t>
      </w:r>
      <w:r w:rsidR="00E530F1">
        <w:t xml:space="preserve">harness the productive potential of </w:t>
      </w:r>
      <w:r w:rsidR="00FB732C">
        <w:t xml:space="preserve">AI. </w:t>
      </w:r>
      <w:r w:rsidR="00BD2304">
        <w:t>AI</w:t>
      </w:r>
      <w:r w:rsidR="00BD2304" w:rsidDel="001F5B88">
        <w:t xml:space="preserve"> </w:t>
      </w:r>
      <w:r w:rsidR="001F5B88">
        <w:t xml:space="preserve">uptake </w:t>
      </w:r>
      <w:r w:rsidR="00BD2304">
        <w:t>typically requires the integration of other technologies</w:t>
      </w:r>
      <w:r w:rsidR="005B7466">
        <w:t xml:space="preserve">, and </w:t>
      </w:r>
      <w:r w:rsidR="00013140">
        <w:t>the</w:t>
      </w:r>
      <w:r w:rsidR="00380108">
        <w:t xml:space="preserve"> productivity benefits of AI often accrue to firms </w:t>
      </w:r>
      <w:r w:rsidR="00EB6D28">
        <w:t>that use</w:t>
      </w:r>
      <w:r w:rsidR="00380108">
        <w:t xml:space="preserve"> other </w:t>
      </w:r>
      <w:r w:rsidR="00EB6D28">
        <w:t xml:space="preserve">advanced </w:t>
      </w:r>
      <w:r w:rsidR="00380108">
        <w:t>technologies and I</w:t>
      </w:r>
      <w:r w:rsidR="00044AC1">
        <w:t>C</w:t>
      </w:r>
      <w:r w:rsidR="00380108">
        <w:t xml:space="preserve">T skills </w:t>
      </w:r>
      <w:r w:rsidR="00380108" w:rsidRPr="0017721B">
        <w:rPr>
          <w:rFonts w:ascii="Arial" w:hAnsi="Arial" w:cs="Arial"/>
          <w:szCs w:val="24"/>
        </w:rPr>
        <w:t>(Calvino and Fontanelli 2023)</w:t>
      </w:r>
      <w:r w:rsidR="00380108">
        <w:t>.</w:t>
      </w:r>
      <w:r w:rsidR="00383001" w:rsidDel="00D70CBC">
        <w:t xml:space="preserve"> </w:t>
      </w:r>
      <w:r w:rsidR="00142DAC" w:rsidRPr="007D79DD">
        <w:t>Australian businesses are moderate or fast adopters</w:t>
      </w:r>
      <w:r w:rsidR="00383001">
        <w:t xml:space="preserve"> in </w:t>
      </w:r>
      <w:r w:rsidR="00142DAC" w:rsidRPr="007D79DD">
        <w:t xml:space="preserve">some areas </w:t>
      </w:r>
      <w:r w:rsidR="007B0A1B">
        <w:t xml:space="preserve">of technology, for instance, with </w:t>
      </w:r>
      <w:r w:rsidR="00FC543A">
        <w:t xml:space="preserve">59% of businesses using </w:t>
      </w:r>
      <w:r w:rsidR="007B0A1B">
        <w:t xml:space="preserve">cloud technology </w:t>
      </w:r>
      <w:r w:rsidR="00FC543A">
        <w:t>in 2021</w:t>
      </w:r>
      <w:r w:rsidR="007A7003">
        <w:noBreakHyphen/>
      </w:r>
      <w:r w:rsidR="00FC543A">
        <w:t xml:space="preserve">22 </w:t>
      </w:r>
      <w:r w:rsidR="00FC543A" w:rsidRPr="00332F06">
        <w:rPr>
          <w:rFonts w:ascii="Arial" w:hAnsi="Arial" w:cs="Arial"/>
          <w:szCs w:val="24"/>
        </w:rPr>
        <w:t>(ABS 2023)</w:t>
      </w:r>
      <w:r w:rsidR="00136D4D">
        <w:t xml:space="preserve"> (although </w:t>
      </w:r>
      <w:r w:rsidR="00142DAC">
        <w:t xml:space="preserve">uptake of </w:t>
      </w:r>
      <w:r w:rsidR="006A0931">
        <w:t xml:space="preserve">other </w:t>
      </w:r>
      <w:r w:rsidR="00142DAC">
        <w:t>advanced digital capabilities h</w:t>
      </w:r>
      <w:r w:rsidR="003A0B2E">
        <w:t>as lagged in comparison with other countries</w:t>
      </w:r>
      <w:r w:rsidR="009D3A1E">
        <w:t>).</w:t>
      </w:r>
      <w:r w:rsidR="006A0931">
        <w:t xml:space="preserve"> </w:t>
      </w:r>
      <w:r w:rsidR="009D3A1E">
        <w:t>D</w:t>
      </w:r>
      <w:r w:rsidR="00D70CBC">
        <w:t xml:space="preserve">igitisation </w:t>
      </w:r>
      <w:r w:rsidR="00383001">
        <w:t xml:space="preserve">has </w:t>
      </w:r>
      <w:r w:rsidR="009D3A1E">
        <w:t xml:space="preserve">also </w:t>
      </w:r>
      <w:r w:rsidR="00383001">
        <w:t xml:space="preserve">increased in recent years, </w:t>
      </w:r>
      <w:r w:rsidR="00815837">
        <w:t>accelerated by the COVID</w:t>
      </w:r>
      <w:r w:rsidR="007A7003">
        <w:noBreakHyphen/>
      </w:r>
      <w:r w:rsidR="00815837">
        <w:t xml:space="preserve">19 pandemic </w:t>
      </w:r>
      <w:r w:rsidR="00C2523F" w:rsidRPr="00C2523F">
        <w:rPr>
          <w:rFonts w:ascii="Arial" w:hAnsi="Arial" w:cs="Arial"/>
          <w:szCs w:val="24"/>
        </w:rPr>
        <w:t>(PC 2022a, p. 9)</w:t>
      </w:r>
      <w:r w:rsidR="00A0655E">
        <w:t xml:space="preserve">. </w:t>
      </w:r>
    </w:p>
    <w:p w14:paraId="7A01DD78" w14:textId="0D637E2F" w:rsidR="001E2521" w:rsidRDefault="008E1229" w:rsidP="001E2521">
      <w:pPr>
        <w:pStyle w:val="Heading4"/>
      </w:pPr>
      <w:r>
        <w:t xml:space="preserve">Is AI </w:t>
      </w:r>
      <w:r w:rsidR="00DA21AC">
        <w:t xml:space="preserve">already </w:t>
      </w:r>
      <w:r w:rsidR="000224D2">
        <w:t xml:space="preserve">leading to </w:t>
      </w:r>
      <w:r>
        <w:t>productivity gains</w:t>
      </w:r>
      <w:r w:rsidR="000224D2">
        <w:t>?</w:t>
      </w:r>
    </w:p>
    <w:p w14:paraId="27E70485" w14:textId="6C465778" w:rsidR="00F90E73" w:rsidRDefault="00BB690B" w:rsidP="00DA21AC">
      <w:pPr>
        <w:pStyle w:val="BodyText"/>
      </w:pPr>
      <w:r>
        <w:t xml:space="preserve">Controlled experiments find substantial productivity gains associated with </w:t>
      </w:r>
      <w:r w:rsidR="006E3B45">
        <w:t xml:space="preserve">workers using </w:t>
      </w:r>
      <w:r>
        <w:t>AI for specific tasks (with increases both in quality of output and speed)</w:t>
      </w:r>
      <w:r w:rsidR="000A140F">
        <w:t>.</w:t>
      </w:r>
      <w:r>
        <w:t xml:space="preserve"> </w:t>
      </w:r>
      <w:r w:rsidR="0092008E">
        <w:t>Software engineers, for example, code</w:t>
      </w:r>
      <w:r w:rsidR="00075414">
        <w:t>d</w:t>
      </w:r>
      <w:r w:rsidR="0092008E">
        <w:t xml:space="preserve"> up to twice as fast using an AI</w:t>
      </w:r>
      <w:r w:rsidR="007A7003">
        <w:noBreakHyphen/>
      </w:r>
      <w:r w:rsidR="0092008E">
        <w:t>based tool</w:t>
      </w:r>
      <w:r w:rsidR="008732F3">
        <w:t xml:space="preserve"> </w:t>
      </w:r>
      <w:r w:rsidR="008732F3" w:rsidRPr="008732F3">
        <w:rPr>
          <w:rFonts w:ascii="Arial" w:hAnsi="Arial" w:cs="Arial"/>
          <w:szCs w:val="24"/>
        </w:rPr>
        <w:t>(Kalliamvakou 2022)</w:t>
      </w:r>
      <w:r w:rsidR="00977644">
        <w:t xml:space="preserve">; </w:t>
      </w:r>
      <w:r w:rsidR="003D5958">
        <w:t>professional</w:t>
      </w:r>
      <w:r w:rsidR="00F72FBE">
        <w:t xml:space="preserve"> writing tasks </w:t>
      </w:r>
      <w:r w:rsidR="005C69AB">
        <w:t>were</w:t>
      </w:r>
      <w:r w:rsidR="00F72FBE">
        <w:t xml:space="preserve"> completed </w:t>
      </w:r>
      <w:r w:rsidR="00AC62F9">
        <w:t xml:space="preserve">significantly faster </w:t>
      </w:r>
      <w:r w:rsidR="0008505F" w:rsidRPr="0008505F">
        <w:rPr>
          <w:rFonts w:ascii="Arial" w:hAnsi="Arial" w:cs="Arial"/>
          <w:szCs w:val="24"/>
        </w:rPr>
        <w:t>(Noy and Zhang 2023)</w:t>
      </w:r>
      <w:r w:rsidR="00E5061C">
        <w:t>; and call centre operators became 14% more productive using AI tool</w:t>
      </w:r>
      <w:r w:rsidR="00671561">
        <w:t xml:space="preserve">s </w:t>
      </w:r>
      <w:r w:rsidR="0061246C" w:rsidRPr="0061246C">
        <w:rPr>
          <w:rFonts w:ascii="Arial" w:hAnsi="Arial" w:cs="Arial"/>
        </w:rPr>
        <w:t>(Brynjolfsson, Li and Raymond 2023)</w:t>
      </w:r>
      <w:r w:rsidDel="00671561">
        <w:t xml:space="preserve">. </w:t>
      </w:r>
      <w:r w:rsidR="00E621F5">
        <w:t>S</w:t>
      </w:r>
      <w:r w:rsidR="00A049D5">
        <w:t>uch s</w:t>
      </w:r>
      <w:r w:rsidR="00671561">
        <w:t xml:space="preserve">tudies </w:t>
      </w:r>
      <w:r w:rsidR="00E621F5">
        <w:t>commonly</w:t>
      </w:r>
      <w:r w:rsidR="00671561">
        <w:t xml:space="preserve"> find </w:t>
      </w:r>
      <w:r w:rsidR="00E621F5">
        <w:t xml:space="preserve">productivity </w:t>
      </w:r>
      <w:r w:rsidR="00671561">
        <w:t xml:space="preserve">gains </w:t>
      </w:r>
      <w:r w:rsidR="00E621F5">
        <w:t>are</w:t>
      </w:r>
      <w:r w:rsidR="00671561">
        <w:t xml:space="preserve"> highest for the least experienced </w:t>
      </w:r>
      <w:r w:rsidR="00AE74E0">
        <w:t xml:space="preserve">or productive </w:t>
      </w:r>
      <w:r w:rsidR="00671561">
        <w:t>workers</w:t>
      </w:r>
      <w:r w:rsidR="00AE74E0">
        <w:t xml:space="preserve"> </w:t>
      </w:r>
      <w:r w:rsidR="0061246C" w:rsidRPr="0061246C">
        <w:rPr>
          <w:rFonts w:ascii="Arial" w:hAnsi="Arial" w:cs="Arial"/>
        </w:rPr>
        <w:t>(Brynjolfsson, Li and Raymond 2023; Noy and Zhang 2023)</w:t>
      </w:r>
      <w:r w:rsidR="00CC5408">
        <w:t>.</w:t>
      </w:r>
      <w:r w:rsidR="00671561">
        <w:t xml:space="preserve"> </w:t>
      </w:r>
      <w:r w:rsidR="000172E5">
        <w:t xml:space="preserve">A </w:t>
      </w:r>
      <w:r w:rsidR="00A049D5" w:rsidRPr="007D79DD">
        <w:t xml:space="preserve">study evaluating </w:t>
      </w:r>
      <w:r w:rsidR="000172E5" w:rsidRPr="007D79DD">
        <w:t>whether an AI</w:t>
      </w:r>
      <w:r w:rsidR="007A7003">
        <w:noBreakHyphen/>
      </w:r>
      <w:r w:rsidR="00A049D5" w:rsidRPr="007D79DD">
        <w:t>based</w:t>
      </w:r>
      <w:r w:rsidR="000172E5" w:rsidRPr="007D79DD">
        <w:t xml:space="preserve"> algorithm </w:t>
      </w:r>
      <w:r w:rsidR="00AC6CD0">
        <w:t>could</w:t>
      </w:r>
      <w:r w:rsidR="000172E5" w:rsidRPr="007D79DD">
        <w:t xml:space="preserve"> outperform </w:t>
      </w:r>
      <w:r w:rsidR="00CA3D9D">
        <w:t>medical students</w:t>
      </w:r>
      <w:r w:rsidR="006048BA">
        <w:t xml:space="preserve">’ audits of a </w:t>
      </w:r>
      <w:r w:rsidR="00A049D5" w:rsidRPr="007D79DD">
        <w:t>neurosurgical</w:t>
      </w:r>
      <w:r w:rsidR="00EE2174">
        <w:t xml:space="preserve"> ward</w:t>
      </w:r>
      <w:r w:rsidR="00A049D5" w:rsidRPr="007D79DD">
        <w:t xml:space="preserve"> found the </w:t>
      </w:r>
      <w:r w:rsidR="00D02E7D" w:rsidRPr="007D79DD">
        <w:t>algorithm produce</w:t>
      </w:r>
      <w:r w:rsidR="00A049D5">
        <w:t>d</w:t>
      </w:r>
      <w:r w:rsidR="00D02E7D" w:rsidRPr="007D79DD">
        <w:t xml:space="preserve"> significantly more recommendations</w:t>
      </w:r>
      <w:r w:rsidR="006578DF">
        <w:t>,</w:t>
      </w:r>
      <w:r w:rsidR="00D02E7D" w:rsidRPr="007D79DD">
        <w:t xml:space="preserve"> in </w:t>
      </w:r>
      <w:r w:rsidR="00A049D5">
        <w:t xml:space="preserve">a </w:t>
      </w:r>
      <w:r w:rsidR="00D02E7D" w:rsidRPr="007D79DD">
        <w:t>shorter time</w:t>
      </w:r>
      <w:r w:rsidR="00A049D5">
        <w:t xml:space="preserve"> and with greater </w:t>
      </w:r>
      <w:r w:rsidR="00D02E7D" w:rsidRPr="007D79DD">
        <w:t>factual accura</w:t>
      </w:r>
      <w:r w:rsidR="00A049D5">
        <w:t>c</w:t>
      </w:r>
      <w:r w:rsidR="006578DF">
        <w:t>y</w:t>
      </w:r>
      <w:r w:rsidR="00D02E7D" w:rsidRPr="007D79DD">
        <w:t xml:space="preserve"> (</w:t>
      </w:r>
      <w:r w:rsidR="006578DF">
        <w:t xml:space="preserve">a </w:t>
      </w:r>
      <w:r w:rsidR="00D02E7D" w:rsidRPr="007D79DD">
        <w:t xml:space="preserve">0% error rate) </w:t>
      </w:r>
      <w:r w:rsidR="00A049D5">
        <w:t>than</w:t>
      </w:r>
      <w:r w:rsidR="0039614A">
        <w:t xml:space="preserve"> the</w:t>
      </w:r>
      <w:r w:rsidR="00A049D5">
        <w:t xml:space="preserve"> </w:t>
      </w:r>
      <w:r w:rsidR="00AC6CD0">
        <w:t>students using the same dataset</w:t>
      </w:r>
      <w:r w:rsidR="00403C66">
        <w:t xml:space="preserve"> </w:t>
      </w:r>
      <w:r w:rsidR="00403C66" w:rsidRPr="00403C66">
        <w:rPr>
          <w:rFonts w:ascii="Arial" w:hAnsi="Arial" w:cs="Arial"/>
          <w:szCs w:val="24"/>
        </w:rPr>
        <w:t>(Brzezicki et al. 2020)</w:t>
      </w:r>
      <w:r w:rsidR="00AC6CD0">
        <w:t>.</w:t>
      </w:r>
      <w:r w:rsidR="007A7003">
        <w:t xml:space="preserve"> </w:t>
      </w:r>
    </w:p>
    <w:p w14:paraId="48D700E1" w14:textId="2A1A65EC" w:rsidR="008E6F90" w:rsidRDefault="00BB690B" w:rsidP="00DA21AC">
      <w:pPr>
        <w:pStyle w:val="BodyText"/>
      </w:pPr>
      <w:r>
        <w:t xml:space="preserve">But </w:t>
      </w:r>
      <w:r w:rsidR="007E5BAE">
        <w:t>in real world settings</w:t>
      </w:r>
      <w:r w:rsidR="000A140F">
        <w:t>,</w:t>
      </w:r>
      <w:r>
        <w:t xml:space="preserve"> </w:t>
      </w:r>
      <w:r w:rsidR="00A6215C">
        <w:t xml:space="preserve">despite </w:t>
      </w:r>
      <w:r w:rsidR="00F90E73">
        <w:t xml:space="preserve">positive relationships between AI uptake and firm productivity, </w:t>
      </w:r>
      <w:r w:rsidR="009424B8">
        <w:t xml:space="preserve">there is scant </w:t>
      </w:r>
      <w:r w:rsidR="00A6215C">
        <w:t xml:space="preserve">empirical </w:t>
      </w:r>
      <w:r>
        <w:t xml:space="preserve">evidence </w:t>
      </w:r>
      <w:r w:rsidR="00AF431F">
        <w:t xml:space="preserve">that AI uptake </w:t>
      </w:r>
      <w:r w:rsidR="00637AAF" w:rsidRPr="001B7CF5">
        <w:t>causes</w:t>
      </w:r>
      <w:r w:rsidR="00637AAF">
        <w:t xml:space="preserve"> an </w:t>
      </w:r>
      <w:r w:rsidR="00AF431F">
        <w:t>increase</w:t>
      </w:r>
      <w:r w:rsidR="00637AAF">
        <w:t xml:space="preserve"> in</w:t>
      </w:r>
      <w:r w:rsidR="000A140F">
        <w:t xml:space="preserve"> </w:t>
      </w:r>
      <w:r w:rsidR="007E5BAE">
        <w:t>firm</w:t>
      </w:r>
      <w:r>
        <w:t xml:space="preserve"> productivity</w:t>
      </w:r>
      <w:r w:rsidR="00F90E73">
        <w:t xml:space="preserve"> </w:t>
      </w:r>
      <w:r w:rsidR="00EE15EC" w:rsidRPr="00EE15EC">
        <w:rPr>
          <w:rFonts w:ascii="Arial" w:hAnsi="Arial" w:cs="Arial"/>
          <w:szCs w:val="24"/>
        </w:rPr>
        <w:t>(OECD 2023)</w:t>
      </w:r>
      <w:r>
        <w:t xml:space="preserve">. </w:t>
      </w:r>
      <w:r w:rsidR="00295189">
        <w:t>Studies of AI</w:t>
      </w:r>
      <w:r w:rsidR="007A7003">
        <w:noBreakHyphen/>
      </w:r>
      <w:r w:rsidR="00295189">
        <w:t xml:space="preserve">using firms find links between AI use and productivity </w:t>
      </w:r>
      <w:r w:rsidR="00295189" w:rsidRPr="0058219D">
        <w:rPr>
          <w:rFonts w:ascii="Arial" w:hAnsi="Arial" w:cs="Arial"/>
          <w:szCs w:val="24"/>
        </w:rPr>
        <w:t>(Calvino et al. 2022; Calvino and Fontanelli 2023)</w:t>
      </w:r>
      <w:r w:rsidR="00295189">
        <w:t xml:space="preserve"> but it is not clear that the relationship is causal</w:t>
      </w:r>
      <w:r w:rsidR="00792476">
        <w:t xml:space="preserve"> (for example, it may be that more productive firms self</w:t>
      </w:r>
      <w:r w:rsidR="007A7003">
        <w:noBreakHyphen/>
      </w:r>
      <w:r w:rsidR="00792476">
        <w:t>select into AI use)</w:t>
      </w:r>
      <w:r w:rsidR="00295189">
        <w:t xml:space="preserve">. </w:t>
      </w:r>
      <w:r w:rsidR="00033F77">
        <w:t>Limited firm</w:t>
      </w:r>
      <w:r w:rsidR="007A7003">
        <w:noBreakHyphen/>
      </w:r>
      <w:r w:rsidR="00033F77">
        <w:t>level data</w:t>
      </w:r>
      <w:r w:rsidR="000A3411">
        <w:t>,</w:t>
      </w:r>
      <w:r w:rsidR="00033F77">
        <w:t xml:space="preserve"> sample sizes and endogeneity issues are general challenges for research on the relationship between AI adoption and firm productivity.</w:t>
      </w:r>
    </w:p>
    <w:p w14:paraId="1317F85C" w14:textId="12E946B5" w:rsidR="00C559D4" w:rsidRDefault="00295189" w:rsidP="00DA21AC">
      <w:pPr>
        <w:pStyle w:val="BodyText"/>
      </w:pPr>
      <w:r w:rsidDel="008E6F90">
        <w:lastRenderedPageBreak/>
        <w:t>S</w:t>
      </w:r>
      <w:r>
        <w:t xml:space="preserve">everal studies identify productivity benefits for subsets of firms including larger firms </w:t>
      </w:r>
      <w:r w:rsidRPr="001A710D">
        <w:rPr>
          <w:rFonts w:ascii="Arial" w:hAnsi="Arial" w:cs="Arial"/>
          <w:szCs w:val="24"/>
        </w:rPr>
        <w:t>(Babina et al. 2020; Bäck et al. 2022)</w:t>
      </w:r>
      <w:r>
        <w:t>, non</w:t>
      </w:r>
      <w:r w:rsidR="007A7003">
        <w:noBreakHyphen/>
      </w:r>
      <w:r>
        <w:t xml:space="preserve">early adopters </w:t>
      </w:r>
      <w:r w:rsidRPr="008108AD">
        <w:rPr>
          <w:rFonts w:ascii="Arial" w:hAnsi="Arial" w:cs="Arial"/>
          <w:szCs w:val="24"/>
        </w:rPr>
        <w:t>(Bäck et al. 2022)</w:t>
      </w:r>
      <w:r>
        <w:t>, and those with other existing modern technologies and I</w:t>
      </w:r>
      <w:r w:rsidR="00DE4EDB">
        <w:t>C</w:t>
      </w:r>
      <w:r>
        <w:t xml:space="preserve">T skills </w:t>
      </w:r>
      <w:r w:rsidRPr="0017721B">
        <w:rPr>
          <w:rFonts w:ascii="Arial" w:hAnsi="Arial" w:cs="Arial"/>
          <w:szCs w:val="24"/>
        </w:rPr>
        <w:t>(Calvino and Fontanelli 2023)</w:t>
      </w:r>
      <w:r>
        <w:t>.</w:t>
      </w:r>
    </w:p>
    <w:p w14:paraId="544D9B43" w14:textId="77777777" w:rsidR="00C078E7" w:rsidRDefault="00C078E7" w:rsidP="00C078E7">
      <w:pPr>
        <w:pStyle w:val="Heading4"/>
      </w:pPr>
      <w:r>
        <w:t>Is the lack of productivity gains from AI concerning?</w:t>
      </w:r>
    </w:p>
    <w:p w14:paraId="6E797012" w14:textId="2B14369A" w:rsidR="00DA21AC" w:rsidRDefault="004A0438" w:rsidP="00DA21AC">
      <w:pPr>
        <w:pStyle w:val="BodyText"/>
      </w:pPr>
      <w:r>
        <w:t xml:space="preserve">A lack of </w:t>
      </w:r>
      <w:r w:rsidR="002E43CE">
        <w:t xml:space="preserve">widespread </w:t>
      </w:r>
      <w:r w:rsidR="006F2D28">
        <w:t xml:space="preserve">measured </w:t>
      </w:r>
      <w:r>
        <w:t xml:space="preserve">productivity growth </w:t>
      </w:r>
      <w:r w:rsidR="006F2D28">
        <w:t xml:space="preserve">from AI adoption </w:t>
      </w:r>
      <w:r>
        <w:t xml:space="preserve">at this stage should not be cause for concern as the </w:t>
      </w:r>
      <w:r w:rsidR="006F2D28">
        <w:t xml:space="preserve">(potentially </w:t>
      </w:r>
      <w:r>
        <w:t>sizable</w:t>
      </w:r>
      <w:r w:rsidR="006F2D28">
        <w:t>)</w:t>
      </w:r>
      <w:r>
        <w:t xml:space="preserve"> benefits </w:t>
      </w:r>
      <w:r w:rsidR="00847FA9">
        <w:t xml:space="preserve">of AI use would take time to </w:t>
      </w:r>
      <w:r w:rsidR="001B0DD2">
        <w:t>eventuate</w:t>
      </w:r>
      <w:r>
        <w:t xml:space="preserve">. The absence of </w:t>
      </w:r>
      <w:r w:rsidR="009B3AB9">
        <w:t>a clear</w:t>
      </w:r>
      <w:r>
        <w:t xml:space="preserve"> productivity dividend </w:t>
      </w:r>
      <w:r w:rsidR="002E43CE">
        <w:t xml:space="preserve">from AI use </w:t>
      </w:r>
      <w:r>
        <w:t>in the statistics</w:t>
      </w:r>
      <w:r w:rsidR="00D4395E">
        <w:t xml:space="preserve"> at this stage</w:t>
      </w:r>
      <w:r>
        <w:t xml:space="preserve"> may be explained by the </w:t>
      </w:r>
      <w:r w:rsidR="00896EDC">
        <w:t>current ongoing</w:t>
      </w:r>
      <w:r>
        <w:t xml:space="preserve"> development and uptake </w:t>
      </w:r>
      <w:r w:rsidR="00896EDC">
        <w:t>of AI</w:t>
      </w:r>
      <w:r>
        <w:t xml:space="preserve"> and by the slow pace of technological diffusion. </w:t>
      </w:r>
      <w:r w:rsidR="00DA21AC">
        <w:t>Technological innovations are often slow to appear in productivity statistics</w:t>
      </w:r>
      <w:r w:rsidR="00C8370E">
        <w:t>: it takes time to build a new technology to a size sufficient to have an aggregate economy effect</w:t>
      </w:r>
      <w:r w:rsidR="00DA21AC">
        <w:t xml:space="preserve">. In the case of electrification, it took about </w:t>
      </w:r>
      <w:r w:rsidR="009567F7">
        <w:t>two</w:t>
      </w:r>
      <w:r w:rsidR="00DA21AC">
        <w:t xml:space="preserve"> decades for productivity </w:t>
      </w:r>
      <w:r w:rsidR="00BC57D4">
        <w:t xml:space="preserve">gains </w:t>
      </w:r>
      <w:r w:rsidR="009000B2">
        <w:t>in industrial processes</w:t>
      </w:r>
      <w:r w:rsidR="00DA21AC">
        <w:t xml:space="preserve"> to be statistically</w:t>
      </w:r>
      <w:r w:rsidR="00DA21AC" w:rsidDel="0041230A">
        <w:t xml:space="preserve"> </w:t>
      </w:r>
      <w:r w:rsidR="00DA21AC">
        <w:t xml:space="preserve">evident </w:t>
      </w:r>
      <w:r w:rsidR="00DA21AC" w:rsidRPr="00562CC6">
        <w:rPr>
          <w:rFonts w:ascii="Arial" w:hAnsi="Arial" w:cs="Arial"/>
          <w:szCs w:val="24"/>
        </w:rPr>
        <w:t>(David 1990)</w:t>
      </w:r>
      <w:r w:rsidR="00DA21AC">
        <w:t>.</w:t>
      </w:r>
      <w:r w:rsidR="005F39F9">
        <w:t xml:space="preserve"> </w:t>
      </w:r>
    </w:p>
    <w:p w14:paraId="43E6C56E" w14:textId="0442D1BA" w:rsidR="00825A14" w:rsidRDefault="00DA21AC" w:rsidP="008E1229">
      <w:pPr>
        <w:pStyle w:val="BodyText"/>
      </w:pPr>
      <w:r>
        <w:t xml:space="preserve">Even where technologies are adopted, it can take time for firms to harness their full productive potential. </w:t>
      </w:r>
      <w:r w:rsidR="00F6374B">
        <w:t>To</w:t>
      </w:r>
      <w:r>
        <w:t xml:space="preserve"> make full use of a new technology, firms must develop new business processes and managerial experience, train workers, and build other intangibles, as well as develop any complementary technologies needed </w:t>
      </w:r>
      <w:r w:rsidR="008C40AE">
        <w:t>–</w:t>
      </w:r>
      <w:r>
        <w:t xml:space="preserve"> all of which potentially require investments not readily measured in productivity statistics. With current productivity measurement methods, firms will be seen committing measurable resources and forgoing measurable output during the early adoption of technologies in order to build complementary inputs that </w:t>
      </w:r>
      <w:r w:rsidR="002E43CE">
        <w:t xml:space="preserve">may </w:t>
      </w:r>
      <w:r>
        <w:t>go unmeasured. After some time, these investments will begin to return measurable productivity benefits.</w:t>
      </w:r>
      <w:r w:rsidR="00867CEB" w:rsidRPr="003D5958">
        <w:rPr>
          <w:rStyle w:val="FootnoteReference"/>
        </w:rPr>
        <w:footnoteReference w:id="8"/>
      </w:r>
      <w:r>
        <w:t xml:space="preserve"> </w:t>
      </w:r>
    </w:p>
    <w:p w14:paraId="30B97647" w14:textId="3A735527" w:rsidR="008E1229" w:rsidRDefault="00825A14" w:rsidP="008E1229">
      <w:pPr>
        <w:pStyle w:val="BodyText"/>
      </w:pPr>
      <w:r>
        <w:t xml:space="preserve">The magnitude of complementary changes in business practices and other investments such as staff training have, with some past technological advancements, been many times the magnitude of the direct expenditure on new hardware and software </w:t>
      </w:r>
      <w:r w:rsidR="00F10A07" w:rsidRPr="00F10A07">
        <w:rPr>
          <w:rFonts w:ascii="Arial" w:hAnsi="Arial" w:cs="Arial"/>
          <w:szCs w:val="24"/>
        </w:rPr>
        <w:t>(Brynjolfsson and Hitt 2003)</w:t>
      </w:r>
      <w:r>
        <w:t xml:space="preserve">. Some larger firms may not only reconfigure their internal practices with new technology, but also aspects of their supply and distribution chains. </w:t>
      </w:r>
      <w:r w:rsidR="00DA21AC">
        <w:t>The more profound and far</w:t>
      </w:r>
      <w:r w:rsidR="007A7003">
        <w:noBreakHyphen/>
      </w:r>
      <w:r w:rsidR="00DA21AC">
        <w:t xml:space="preserve">reaching the potential restructuring, the longer the time lag between the initial invention and the visible increase in productivity. </w:t>
      </w:r>
      <w:r w:rsidR="008E1229">
        <w:t>These factors result in a J</w:t>
      </w:r>
      <w:r w:rsidR="007A7003">
        <w:noBreakHyphen/>
      </w:r>
      <w:r w:rsidR="008E1229">
        <w:t xml:space="preserve">curve of </w:t>
      </w:r>
      <w:r w:rsidR="00643B4D">
        <w:t xml:space="preserve">measured </w:t>
      </w:r>
      <w:r w:rsidR="008E1229">
        <w:t>productivity growth associated with technological innovation.</w:t>
      </w:r>
      <w:r w:rsidR="00E85AE8" w:rsidRPr="003D5958">
        <w:rPr>
          <w:rStyle w:val="FootnoteReference"/>
        </w:rPr>
        <w:footnoteReference w:id="9"/>
      </w:r>
    </w:p>
    <w:p w14:paraId="351FED25" w14:textId="61354883" w:rsidR="00233A05" w:rsidRDefault="00233A05" w:rsidP="002E7F8D">
      <w:pPr>
        <w:pStyle w:val="Heading4"/>
      </w:pPr>
      <w:r>
        <w:t xml:space="preserve">Australia’s </w:t>
      </w:r>
      <w:r w:rsidR="00053817">
        <w:t xml:space="preserve">role </w:t>
      </w:r>
      <w:r w:rsidR="002E7F8D">
        <w:t>in the AI value chain</w:t>
      </w:r>
    </w:p>
    <w:p w14:paraId="464C4B1D" w14:textId="3BFCD15E" w:rsidR="004C04D1" w:rsidRDefault="00CF2618" w:rsidP="00566BA6">
      <w:pPr>
        <w:pStyle w:val="BodyText"/>
      </w:pPr>
      <w:r w:rsidRPr="00CF2618">
        <w:t>While Australia’s role in the global AI value chain is evolving</w:t>
      </w:r>
      <w:r w:rsidR="00D76E23">
        <w:t xml:space="preserve"> – and </w:t>
      </w:r>
      <w:r w:rsidRPr="00CF2618">
        <w:t>will determine when we ‘make’ or ‘buy’</w:t>
      </w:r>
      <w:r w:rsidR="00D76E23">
        <w:t xml:space="preserve"> – this </w:t>
      </w:r>
      <w:r w:rsidRPr="00CF2618">
        <w:t>role needs to be driven by comparative advantage.</w:t>
      </w:r>
      <w:r w:rsidR="00EE3C0E">
        <w:t xml:space="preserve"> Activist government ‘sponsorship’ of parts of the AI value chain is unlikely to yield ongoing productivity benefits</w:t>
      </w:r>
      <w:r w:rsidR="004C04D1">
        <w:t xml:space="preserve">, as </w:t>
      </w:r>
      <w:r w:rsidR="00EE3C0E">
        <w:t>Australian g</w:t>
      </w:r>
      <w:r w:rsidR="00EE3C0E" w:rsidRPr="00D67F27">
        <w:t xml:space="preserve">overnments have limited scope to </w:t>
      </w:r>
      <w:r w:rsidR="00EE3C0E">
        <w:t xml:space="preserve">(positively) </w:t>
      </w:r>
      <w:r w:rsidR="00EE3C0E" w:rsidRPr="00D67F27">
        <w:t>influence where Australia’s comparative advantages lie</w:t>
      </w:r>
      <w:r w:rsidR="00EE3C0E">
        <w:t xml:space="preserve">. </w:t>
      </w:r>
    </w:p>
    <w:p w14:paraId="1A9B5221" w14:textId="45DCE50F" w:rsidR="00566BA6" w:rsidRPr="00FA2443" w:rsidRDefault="00643B4D" w:rsidP="00566BA6">
      <w:pPr>
        <w:pStyle w:val="BodyText"/>
        <w:rPr>
          <w:spacing w:val="-2"/>
        </w:rPr>
      </w:pPr>
      <w:r w:rsidRPr="00FA2443">
        <w:rPr>
          <w:spacing w:val="-2"/>
        </w:rPr>
        <w:t xml:space="preserve">The AI value chain </w:t>
      </w:r>
      <w:r w:rsidR="00566BA6" w:rsidRPr="00FA2443">
        <w:rPr>
          <w:spacing w:val="-2"/>
        </w:rPr>
        <w:t>(figure</w:t>
      </w:r>
      <w:r w:rsidR="007A7003" w:rsidRPr="00FA2443">
        <w:rPr>
          <w:spacing w:val="-2"/>
        </w:rPr>
        <w:t> </w:t>
      </w:r>
      <w:r w:rsidR="00566BA6" w:rsidRPr="00FA2443">
        <w:rPr>
          <w:spacing w:val="-2"/>
        </w:rPr>
        <w:t xml:space="preserve">1) includes the production of computer hardware, provision of cloud services, the collection and curation of data, the development and training of algorithms, and the integration and deployment of AI models into practical applications. Firms can provide any or all of these services, but the market for providing hardware, cloud, and foundation models is already concentrated, and likely to remain so. </w:t>
      </w:r>
    </w:p>
    <w:p w14:paraId="353105AA" w14:textId="64EA1822" w:rsidR="00114CDE" w:rsidRPr="00D67F27" w:rsidRDefault="00114CDE" w:rsidP="00114CDE">
      <w:pPr>
        <w:pStyle w:val="FigureTableHeading"/>
        <w:rPr>
          <w:color w:val="auto"/>
        </w:rPr>
      </w:pPr>
      <w:r w:rsidRPr="00D67F27">
        <w:rPr>
          <w:color w:val="auto"/>
        </w:rPr>
        <w:lastRenderedPageBreak/>
        <w:t>Figure</w:t>
      </w:r>
      <w:r w:rsidR="007A7003">
        <w:rPr>
          <w:color w:val="auto"/>
        </w:rPr>
        <w:t> </w:t>
      </w:r>
      <w:r>
        <w:rPr>
          <w:color w:val="auto"/>
        </w:rPr>
        <w:t>1</w:t>
      </w:r>
      <w:r w:rsidRPr="00D67F27">
        <w:rPr>
          <w:noProof/>
          <w:color w:val="auto"/>
        </w:rPr>
        <w:t xml:space="preserve"> </w:t>
      </w:r>
      <w:r w:rsidRPr="00D67F27">
        <w:rPr>
          <w:color w:val="auto"/>
        </w:rPr>
        <w:t>– AI value chain</w:t>
      </w:r>
    </w:p>
    <w:p w14:paraId="34B30A13" w14:textId="65EA9858" w:rsidR="00114CDE" w:rsidRPr="00D67F27" w:rsidRDefault="00F97E0B" w:rsidP="00F97E0B">
      <w:pPr>
        <w:pStyle w:val="BodyText"/>
        <w:spacing w:after="0"/>
      </w:pPr>
      <w:r w:rsidRPr="00F97E0B">
        <w:rPr>
          <w:noProof/>
        </w:rPr>
        <w:drawing>
          <wp:inline distT="0" distB="0" distL="0" distR="0" wp14:anchorId="23049BB7" wp14:editId="6B34C090">
            <wp:extent cx="6120130" cy="2024380"/>
            <wp:effectExtent l="0" t="0" r="0" b="0"/>
            <wp:docPr id="96693303" name="Picture 96693303" descr="This figure presents a flow chart of an indicative AI value chain, which includes computer hardware; cloud platforms; general purpose AI models; model hubs and machine-learning operations; and applications 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3303" name="Picture 1" descr="This figure presents a flow chart of an indicative AI value chain, which includes computer hardware; cloud platforms; general purpose AI models; model hubs and machine-learning operations; and applications and servic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2024380"/>
                    </a:xfrm>
                    <a:prstGeom prst="rect">
                      <a:avLst/>
                    </a:prstGeom>
                    <a:noFill/>
                    <a:ln>
                      <a:noFill/>
                    </a:ln>
                  </pic:spPr>
                </pic:pic>
              </a:graphicData>
            </a:graphic>
          </wp:inline>
        </w:drawing>
      </w:r>
    </w:p>
    <w:p w14:paraId="53964109" w14:textId="107245B9" w:rsidR="00114CDE" w:rsidRPr="00D67F27" w:rsidRDefault="00114CDE" w:rsidP="00114CDE">
      <w:pPr>
        <w:pStyle w:val="Source"/>
      </w:pPr>
      <w:r w:rsidRPr="00D67F27">
        <w:t xml:space="preserve">Source: </w:t>
      </w:r>
      <w:r>
        <w:t xml:space="preserve">Adapted from McKinsey and Company </w:t>
      </w:r>
      <w:r w:rsidRPr="00686A4B">
        <w:rPr>
          <w:rFonts w:ascii="Arial" w:hAnsi="Arial" w:cs="Arial"/>
        </w:rPr>
        <w:t>(2023)</w:t>
      </w:r>
      <w:r>
        <w:t>.</w:t>
      </w:r>
    </w:p>
    <w:p w14:paraId="31B8D8AD" w14:textId="62714672" w:rsidR="00821DA7" w:rsidRDefault="006D29EA" w:rsidP="00533F9B">
      <w:pPr>
        <w:pStyle w:val="BodyText"/>
      </w:pPr>
      <w:r w:rsidRPr="00750A50">
        <w:t xml:space="preserve">Developing </w:t>
      </w:r>
      <w:r w:rsidR="00DF51CC">
        <w:t>deep</w:t>
      </w:r>
      <w:r w:rsidR="003F3361">
        <w:noBreakHyphen/>
      </w:r>
      <w:r w:rsidR="005C6C68">
        <w:t xml:space="preserve">learning </w:t>
      </w:r>
      <w:r w:rsidRPr="00750A50">
        <w:t>AI model</w:t>
      </w:r>
      <w:r w:rsidR="00D5052A">
        <w:t>s</w:t>
      </w:r>
      <w:r w:rsidR="00403CF7" w:rsidRPr="003D5958">
        <w:rPr>
          <w:rStyle w:val="FootnoteReference"/>
        </w:rPr>
        <w:footnoteReference w:id="10"/>
      </w:r>
      <w:r w:rsidR="00C46B50">
        <w:t>, such as foundation models,</w:t>
      </w:r>
      <w:r w:rsidR="009A47E3">
        <w:t xml:space="preserve"> </w:t>
      </w:r>
      <w:r w:rsidRPr="00750A50">
        <w:t>require</w:t>
      </w:r>
      <w:r w:rsidR="002A0D65">
        <w:t>s</w:t>
      </w:r>
      <w:r w:rsidRPr="00750A50">
        <w:t xml:space="preserve"> immense amounts of data</w:t>
      </w:r>
      <w:r w:rsidR="00233ED6" w:rsidRPr="003D5958">
        <w:rPr>
          <w:rStyle w:val="FootnoteReference"/>
        </w:rPr>
        <w:footnoteReference w:id="11"/>
      </w:r>
      <w:r w:rsidRPr="00750A50">
        <w:t>, extensive computing power</w:t>
      </w:r>
      <w:r w:rsidR="00A0294A" w:rsidRPr="003D5958">
        <w:rPr>
          <w:rStyle w:val="FootnoteReference"/>
        </w:rPr>
        <w:footnoteReference w:id="12"/>
      </w:r>
      <w:r w:rsidRPr="00750A50">
        <w:t xml:space="preserve">, and </w:t>
      </w:r>
      <w:r w:rsidR="002F073B">
        <w:t>significant expertise</w:t>
      </w:r>
      <w:r w:rsidRPr="00750A50">
        <w:t>. Only a handful of companies globally are currently able to meet these requirements</w:t>
      </w:r>
      <w:r w:rsidR="006B00FB">
        <w:t>. C</w:t>
      </w:r>
      <w:r w:rsidRPr="00750A50">
        <w:t>ompanies that have already embedded AI capabilities are in a position to retain their market power through restricting access to their datasets and workers (the latter through non</w:t>
      </w:r>
      <w:r w:rsidR="007A7003">
        <w:noBreakHyphen/>
      </w:r>
      <w:r w:rsidRPr="00750A50">
        <w:t xml:space="preserve">compete clauses in employment contracts) (Leigh 2023). </w:t>
      </w:r>
      <w:r>
        <w:t xml:space="preserve">As such, there is likely to be significant concentration in the global market for </w:t>
      </w:r>
      <w:r w:rsidR="006E5291">
        <w:t xml:space="preserve">hardware, cloud services, and </w:t>
      </w:r>
      <w:r w:rsidR="00C7294E">
        <w:t xml:space="preserve">developing </w:t>
      </w:r>
      <w:r>
        <w:t>advanced machine</w:t>
      </w:r>
      <w:r w:rsidR="007A7003">
        <w:noBreakHyphen/>
      </w:r>
      <w:r>
        <w:t xml:space="preserve">learning models. </w:t>
      </w:r>
      <w:r w:rsidR="00BE6319" w:rsidRPr="00BE6319">
        <w:t xml:space="preserve">It is unlikely that Australian policy or regulation can influence this market outcome. </w:t>
      </w:r>
    </w:p>
    <w:p w14:paraId="76BBC616" w14:textId="37194CF9" w:rsidR="00B35445" w:rsidRPr="00FA2443" w:rsidRDefault="00653DD7" w:rsidP="00533F9B">
      <w:pPr>
        <w:pStyle w:val="BodyText"/>
        <w:rPr>
          <w:spacing w:val="-2"/>
        </w:rPr>
      </w:pPr>
      <w:r w:rsidRPr="00FA2443">
        <w:rPr>
          <w:spacing w:val="-2"/>
        </w:rPr>
        <w:t>Australia</w:t>
      </w:r>
      <w:r w:rsidR="009951D4" w:rsidRPr="00FA2443">
        <w:rPr>
          <w:spacing w:val="-2"/>
        </w:rPr>
        <w:t xml:space="preserve">’s </w:t>
      </w:r>
      <w:r w:rsidRPr="00FA2443">
        <w:rPr>
          <w:spacing w:val="-2"/>
        </w:rPr>
        <w:t>comparative advantage</w:t>
      </w:r>
      <w:r w:rsidR="009951D4" w:rsidRPr="00FA2443">
        <w:rPr>
          <w:spacing w:val="-2"/>
        </w:rPr>
        <w:t>s are less likely to be</w:t>
      </w:r>
      <w:r w:rsidRPr="00FA2443">
        <w:rPr>
          <w:spacing w:val="-2"/>
        </w:rPr>
        <w:t xml:space="preserve"> </w:t>
      </w:r>
      <w:r w:rsidR="006F0399" w:rsidRPr="00FA2443">
        <w:rPr>
          <w:spacing w:val="-2"/>
        </w:rPr>
        <w:t xml:space="preserve">in </w:t>
      </w:r>
      <w:r w:rsidR="005E4292" w:rsidRPr="00FA2443">
        <w:rPr>
          <w:spacing w:val="-2"/>
        </w:rPr>
        <w:t xml:space="preserve">activities that require </w:t>
      </w:r>
      <w:r w:rsidR="00182667" w:rsidRPr="00FA2443">
        <w:rPr>
          <w:spacing w:val="-2"/>
        </w:rPr>
        <w:t xml:space="preserve">extreme quantities of </w:t>
      </w:r>
      <w:r w:rsidR="00193BA0" w:rsidRPr="00FA2443">
        <w:rPr>
          <w:spacing w:val="-2"/>
        </w:rPr>
        <w:t>data and investment</w:t>
      </w:r>
      <w:r w:rsidR="00C92F7A" w:rsidRPr="00FA2443">
        <w:rPr>
          <w:spacing w:val="-2"/>
        </w:rPr>
        <w:t>. Rather</w:t>
      </w:r>
      <w:r w:rsidR="00182667" w:rsidRPr="00FA2443">
        <w:rPr>
          <w:spacing w:val="-2"/>
        </w:rPr>
        <w:t xml:space="preserve">, </w:t>
      </w:r>
      <w:r w:rsidR="00C92F7A" w:rsidRPr="00FA2443">
        <w:rPr>
          <w:spacing w:val="-2"/>
        </w:rPr>
        <w:t xml:space="preserve">they could be </w:t>
      </w:r>
      <w:r w:rsidR="00013E28" w:rsidRPr="00FA2443">
        <w:rPr>
          <w:spacing w:val="-2"/>
        </w:rPr>
        <w:t xml:space="preserve">in the development of </w:t>
      </w:r>
      <w:r w:rsidR="00FB7125" w:rsidRPr="00FA2443">
        <w:rPr>
          <w:spacing w:val="-2"/>
        </w:rPr>
        <w:t xml:space="preserve">AI models </w:t>
      </w:r>
      <w:r w:rsidR="00013E28" w:rsidRPr="00FA2443">
        <w:rPr>
          <w:spacing w:val="-2"/>
        </w:rPr>
        <w:t xml:space="preserve">that </w:t>
      </w:r>
      <w:r w:rsidR="00FB7125" w:rsidRPr="00FA2443">
        <w:rPr>
          <w:spacing w:val="-2"/>
        </w:rPr>
        <w:t xml:space="preserve">can be trained on smaller </w:t>
      </w:r>
      <w:r w:rsidR="005F0A58" w:rsidRPr="00FA2443">
        <w:rPr>
          <w:spacing w:val="-2"/>
        </w:rPr>
        <w:t>(high</w:t>
      </w:r>
      <w:r w:rsidR="007A7003" w:rsidRPr="00FA2443">
        <w:rPr>
          <w:spacing w:val="-2"/>
        </w:rPr>
        <w:noBreakHyphen/>
      </w:r>
      <w:r w:rsidR="005F0A58" w:rsidRPr="00FA2443">
        <w:rPr>
          <w:spacing w:val="-2"/>
        </w:rPr>
        <w:t xml:space="preserve">quality) </w:t>
      </w:r>
      <w:r w:rsidR="00FB7125" w:rsidRPr="00FA2443">
        <w:rPr>
          <w:spacing w:val="-2"/>
        </w:rPr>
        <w:t>datasets</w:t>
      </w:r>
      <w:r w:rsidR="0014361F" w:rsidRPr="00FA2443">
        <w:rPr>
          <w:spacing w:val="-2"/>
        </w:rPr>
        <w:t>;</w:t>
      </w:r>
      <w:r w:rsidR="005F0A58" w:rsidRPr="00FA2443">
        <w:rPr>
          <w:spacing w:val="-2"/>
        </w:rPr>
        <w:t xml:space="preserve"> </w:t>
      </w:r>
      <w:r w:rsidR="00A1154D" w:rsidRPr="00FA2443">
        <w:rPr>
          <w:spacing w:val="-2"/>
        </w:rPr>
        <w:t>or the adaptation of general</w:t>
      </w:r>
      <w:r w:rsidR="003F3361" w:rsidRPr="00FA2443">
        <w:rPr>
          <w:spacing w:val="-2"/>
        </w:rPr>
        <w:noBreakHyphen/>
      </w:r>
      <w:r w:rsidR="00A1154D" w:rsidRPr="00FA2443">
        <w:rPr>
          <w:spacing w:val="-2"/>
        </w:rPr>
        <w:t xml:space="preserve">purpose models to </w:t>
      </w:r>
      <w:r w:rsidR="00C70B73" w:rsidRPr="00FA2443">
        <w:rPr>
          <w:spacing w:val="-2"/>
        </w:rPr>
        <w:t>more specific use cases</w:t>
      </w:r>
      <w:r w:rsidR="0068088F" w:rsidRPr="00FA2443">
        <w:rPr>
          <w:spacing w:val="-2"/>
        </w:rPr>
        <w:t>, based on local data</w:t>
      </w:r>
      <w:r w:rsidR="00DE0331" w:rsidRPr="00FA2443">
        <w:rPr>
          <w:spacing w:val="-2"/>
        </w:rPr>
        <w:t xml:space="preserve">; or </w:t>
      </w:r>
      <w:r w:rsidR="0014361F" w:rsidRPr="00FA2443">
        <w:rPr>
          <w:spacing w:val="-2"/>
        </w:rPr>
        <w:t>in uptake and implementation of the technology</w:t>
      </w:r>
      <w:r w:rsidR="00961548" w:rsidRPr="00FA2443">
        <w:rPr>
          <w:spacing w:val="-2"/>
        </w:rPr>
        <w:t xml:space="preserve"> </w:t>
      </w:r>
      <w:r w:rsidR="00157397" w:rsidRPr="00FA2443">
        <w:rPr>
          <w:spacing w:val="-2"/>
        </w:rPr>
        <w:t>by digitised firms and through software as a service</w:t>
      </w:r>
      <w:r w:rsidR="00533F9B" w:rsidRPr="00FA2443">
        <w:rPr>
          <w:spacing w:val="-2"/>
        </w:rPr>
        <w:t xml:space="preserve">. </w:t>
      </w:r>
    </w:p>
    <w:p w14:paraId="6171F3CD" w14:textId="1B052E61" w:rsidR="002140A0" w:rsidRDefault="00B35445" w:rsidP="005F02A5">
      <w:pPr>
        <w:pStyle w:val="BodyText"/>
      </w:pPr>
      <w:r>
        <w:t>T</w:t>
      </w:r>
      <w:r w:rsidR="00BE6319" w:rsidRPr="00BE6319">
        <w:t xml:space="preserve">here may </w:t>
      </w:r>
      <w:r w:rsidR="00191D7F">
        <w:t xml:space="preserve">be a range of </w:t>
      </w:r>
      <w:r w:rsidR="00BE6319" w:rsidRPr="00BE6319">
        <w:t>opportunities for Australian businesses to add value ‘downstream’</w:t>
      </w:r>
      <w:r w:rsidR="002E63C0">
        <w:t>.</w:t>
      </w:r>
      <w:r w:rsidR="00E514B7">
        <w:t xml:space="preserve"> </w:t>
      </w:r>
      <w:r w:rsidR="00DC319C">
        <w:t>How this manifests in practice also depends on the structure of AI supply chains</w:t>
      </w:r>
      <w:r w:rsidR="009F281C">
        <w:t xml:space="preserve"> (table 1)</w:t>
      </w:r>
      <w:r w:rsidR="00DC319C">
        <w:t>. F</w:t>
      </w:r>
      <w:r w:rsidR="005160EF">
        <w:t xml:space="preserve">or example, </w:t>
      </w:r>
      <w:r w:rsidR="00DC319C">
        <w:t xml:space="preserve">while some </w:t>
      </w:r>
      <w:r w:rsidR="005160EF">
        <w:t xml:space="preserve">Australian businesses </w:t>
      </w:r>
      <w:r w:rsidR="00DC319C">
        <w:t xml:space="preserve">might </w:t>
      </w:r>
      <w:r w:rsidR="005160EF">
        <w:t>use systems built in</w:t>
      </w:r>
      <w:r w:rsidR="007A7003">
        <w:noBreakHyphen/>
      </w:r>
      <w:r w:rsidR="005160EF">
        <w:t xml:space="preserve">house, </w:t>
      </w:r>
      <w:r w:rsidR="00AD2242">
        <w:t xml:space="preserve">others </w:t>
      </w:r>
      <w:r w:rsidR="005160EF">
        <w:t>rely on application programming interfaces (APIs) or have systems built or adapted for their purposes.</w:t>
      </w:r>
      <w:r w:rsidR="002140A0">
        <w:br w:type="page"/>
      </w:r>
    </w:p>
    <w:p w14:paraId="054F4A4D" w14:textId="5ADA4C3D" w:rsidR="001F1EB9" w:rsidRPr="00FA2443" w:rsidRDefault="001F1EB9" w:rsidP="001F1EB9">
      <w:pPr>
        <w:pStyle w:val="FigureTableHeading"/>
        <w:rPr>
          <w:spacing w:val="-4"/>
        </w:rPr>
      </w:pPr>
      <w:r w:rsidRPr="00FA2443">
        <w:rPr>
          <w:spacing w:val="-4"/>
        </w:rPr>
        <w:lastRenderedPageBreak/>
        <w:t>Table</w:t>
      </w:r>
      <w:r w:rsidR="007A7003" w:rsidRPr="00FA2443">
        <w:rPr>
          <w:spacing w:val="-4"/>
        </w:rPr>
        <w:t> </w:t>
      </w:r>
      <w:r w:rsidR="00FA2443">
        <w:rPr>
          <w:b/>
          <w:bCs/>
          <w:noProof/>
          <w:spacing w:val="-4"/>
          <w:lang w:val="en-US"/>
        </w:rPr>
        <w:t>1</w:t>
      </w:r>
      <w:r w:rsidRPr="00FA2443">
        <w:rPr>
          <w:noProof/>
          <w:spacing w:val="-4"/>
        </w:rPr>
        <w:t xml:space="preserve"> – </w:t>
      </w:r>
      <w:r w:rsidRPr="00FA2443">
        <w:rPr>
          <w:spacing w:val="-4"/>
        </w:rPr>
        <w:t>Examples of different supply chains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418"/>
        <w:gridCol w:w="8220"/>
      </w:tblGrid>
      <w:tr w:rsidR="001F1EB9" w:rsidRPr="00030C67" w14:paraId="74496659" w14:textId="77777777">
        <w:trPr>
          <w:tblHeader/>
        </w:trPr>
        <w:tc>
          <w:tcPr>
            <w:tcW w:w="1418" w:type="dxa"/>
            <w:tcBorders>
              <w:bottom w:val="single" w:sz="4" w:space="0" w:color="B3B3B3"/>
            </w:tcBorders>
            <w:shd w:val="clear" w:color="000000" w:fill="auto"/>
            <w:vAlign w:val="bottom"/>
          </w:tcPr>
          <w:p w14:paraId="4DE21927" w14:textId="77777777" w:rsidR="001F1EB9" w:rsidRPr="00030C67" w:rsidRDefault="001F1EB9" w:rsidP="00150527">
            <w:pPr>
              <w:pStyle w:val="TableHeading"/>
              <w:rPr>
                <w:rFonts w:ascii="Arial (Body)" w:hAnsi="Arial (Body)"/>
                <w:color w:val="265A9A"/>
              </w:rPr>
            </w:pPr>
            <w:r w:rsidRPr="00150527">
              <w:t>Category</w:t>
            </w:r>
          </w:p>
        </w:tc>
        <w:tc>
          <w:tcPr>
            <w:tcW w:w="8220" w:type="dxa"/>
            <w:tcBorders>
              <w:bottom w:val="single" w:sz="4" w:space="0" w:color="B3B3B3"/>
            </w:tcBorders>
            <w:shd w:val="clear" w:color="000000" w:fill="auto"/>
            <w:vAlign w:val="bottom"/>
          </w:tcPr>
          <w:p w14:paraId="75EBDB4F" w14:textId="77777777" w:rsidR="001F1EB9" w:rsidRPr="00030C67" w:rsidRDefault="001F1EB9">
            <w:pPr>
              <w:pStyle w:val="TableHeading"/>
            </w:pPr>
            <w:r>
              <w:t>Type of supply chain</w:t>
            </w:r>
          </w:p>
        </w:tc>
      </w:tr>
      <w:tr w:rsidR="001F1EB9" w:rsidRPr="00030C67" w14:paraId="46B0DC17" w14:textId="77777777">
        <w:tc>
          <w:tcPr>
            <w:tcW w:w="1418" w:type="dxa"/>
            <w:tcBorders>
              <w:top w:val="single" w:sz="4" w:space="0" w:color="B3B3B3"/>
              <w:bottom w:val="nil"/>
            </w:tcBorders>
            <w:shd w:val="clear" w:color="000000" w:fill="F2F2F2"/>
          </w:tcPr>
          <w:p w14:paraId="3EE85FE4" w14:textId="1F8F2A11" w:rsidR="001F1EB9" w:rsidRPr="00D763B3" w:rsidRDefault="001F1EB9" w:rsidP="00716EB2">
            <w:pPr>
              <w:pStyle w:val="TableBody"/>
              <w:rPr>
                <w:b/>
                <w:bCs/>
              </w:rPr>
            </w:pPr>
            <w:r w:rsidRPr="00D763B3">
              <w:rPr>
                <w:b/>
                <w:bCs/>
              </w:rPr>
              <w:t>Systems built in</w:t>
            </w:r>
            <w:r w:rsidR="007A7003">
              <w:rPr>
                <w:b/>
                <w:bCs/>
              </w:rPr>
              <w:noBreakHyphen/>
            </w:r>
            <w:r w:rsidRPr="00D763B3">
              <w:rPr>
                <w:b/>
                <w:bCs/>
              </w:rPr>
              <w:t>house</w:t>
            </w:r>
          </w:p>
        </w:tc>
        <w:tc>
          <w:tcPr>
            <w:tcW w:w="8220" w:type="dxa"/>
            <w:tcBorders>
              <w:top w:val="single" w:sz="4" w:space="0" w:color="B3B3B3"/>
              <w:bottom w:val="nil"/>
            </w:tcBorders>
            <w:shd w:val="clear" w:color="000000" w:fill="F2F2F2"/>
          </w:tcPr>
          <w:p w14:paraId="73B37588" w14:textId="29005377" w:rsidR="001F1EB9" w:rsidRPr="00030C67" w:rsidRDefault="001F1EB9">
            <w:pPr>
              <w:pStyle w:val="TableBody"/>
              <w:spacing w:before="45" w:after="45"/>
              <w:ind w:right="108"/>
              <w:rPr>
                <w:rFonts w:ascii="Arial (Body)" w:hAnsi="Arial (Body)"/>
                <w:color w:val="000000"/>
              </w:rPr>
            </w:pPr>
            <w:r>
              <w:rPr>
                <w:rFonts w:ascii="Arial (Body)" w:hAnsi="Arial (Body)"/>
                <w:color w:val="000000"/>
              </w:rPr>
              <w:t>1. [</w:t>
            </w:r>
            <w:r w:rsidRPr="006A3352">
              <w:rPr>
                <w:rFonts w:ascii="Arial (Body)" w:hAnsi="Arial (Body)"/>
                <w:color w:val="000000"/>
              </w:rPr>
              <w:t>One actor] A company develops AI systems in</w:t>
            </w:r>
            <w:r w:rsidR="007A7003">
              <w:rPr>
                <w:rFonts w:ascii="Arial (Body)" w:hAnsi="Arial (Body)"/>
                <w:color w:val="000000"/>
              </w:rPr>
              <w:noBreakHyphen/>
            </w:r>
            <w:r w:rsidRPr="006A3352">
              <w:rPr>
                <w:rFonts w:ascii="Arial (Body)" w:hAnsi="Arial (Body)"/>
                <w:color w:val="000000"/>
              </w:rPr>
              <w:t>house, using their own staff, software and data.</w:t>
            </w:r>
          </w:p>
        </w:tc>
      </w:tr>
      <w:tr w:rsidR="001F1EB9" w:rsidRPr="00030C67" w14:paraId="60504701" w14:textId="77777777" w:rsidTr="00B524EA">
        <w:tc>
          <w:tcPr>
            <w:tcW w:w="1418" w:type="dxa"/>
            <w:vMerge w:val="restart"/>
            <w:shd w:val="clear" w:color="auto" w:fill="auto"/>
          </w:tcPr>
          <w:p w14:paraId="09F83799" w14:textId="77777777" w:rsidR="001F1EB9" w:rsidRPr="00F73A52" w:rsidRDefault="001F1EB9">
            <w:pPr>
              <w:pStyle w:val="TableBody"/>
              <w:rPr>
                <w:b/>
                <w:bCs/>
              </w:rPr>
            </w:pPr>
            <w:r w:rsidRPr="00F73A52">
              <w:rPr>
                <w:b/>
                <w:bCs/>
              </w:rPr>
              <w:t>Systems relying on an API</w:t>
            </w:r>
          </w:p>
        </w:tc>
        <w:tc>
          <w:tcPr>
            <w:tcW w:w="8220" w:type="dxa"/>
            <w:shd w:val="clear" w:color="auto" w:fill="auto"/>
          </w:tcPr>
          <w:p w14:paraId="1279A8E0" w14:textId="5DC9833D" w:rsidR="001F1EB9" w:rsidRPr="00030C67" w:rsidRDefault="001F1EB9">
            <w:pPr>
              <w:pStyle w:val="TableBody"/>
              <w:spacing w:before="45" w:after="45"/>
              <w:ind w:right="108"/>
              <w:rPr>
                <w:rFonts w:ascii="Arial (Body)" w:hAnsi="Arial (Body)"/>
                <w:color w:val="000000"/>
              </w:rPr>
            </w:pPr>
            <w:r>
              <w:rPr>
                <w:rFonts w:ascii="Arial (Body)" w:hAnsi="Arial (Body)"/>
                <w:color w:val="000000"/>
              </w:rPr>
              <w:t xml:space="preserve">2. </w:t>
            </w:r>
            <w:r>
              <w:t xml:space="preserve">[Three or more actors] A developer company buys AI systems and components from several other companies, integrating them into a complete system of its own before supplying it to companies and end users directly or via an </w:t>
            </w:r>
            <w:r w:rsidR="00893A50">
              <w:t>application programming interface (</w:t>
            </w:r>
            <w:r>
              <w:t>API</w:t>
            </w:r>
            <w:r w:rsidR="00893A50">
              <w:t>)</w:t>
            </w:r>
            <w:r>
              <w:t>.</w:t>
            </w:r>
          </w:p>
        </w:tc>
      </w:tr>
      <w:tr w:rsidR="001F1EB9" w:rsidRPr="00030C67" w14:paraId="02369C0C" w14:textId="77777777" w:rsidTr="00B524EA">
        <w:tc>
          <w:tcPr>
            <w:tcW w:w="1418" w:type="dxa"/>
            <w:vMerge/>
            <w:shd w:val="clear" w:color="auto" w:fill="auto"/>
          </w:tcPr>
          <w:p w14:paraId="02C0E2F5" w14:textId="77777777" w:rsidR="001F1EB9" w:rsidRPr="00F73A52" w:rsidRDefault="001F1EB9">
            <w:pPr>
              <w:pStyle w:val="TableBody"/>
              <w:rPr>
                <w:b/>
                <w:bCs/>
              </w:rPr>
            </w:pPr>
          </w:p>
        </w:tc>
        <w:tc>
          <w:tcPr>
            <w:tcW w:w="8220" w:type="dxa"/>
            <w:shd w:val="clear" w:color="auto" w:fill="auto"/>
          </w:tcPr>
          <w:p w14:paraId="3CCF9291" w14:textId="77777777" w:rsidR="001F1EB9" w:rsidRDefault="001F1EB9">
            <w:pPr>
              <w:pStyle w:val="TableBody"/>
              <w:spacing w:before="45" w:after="45"/>
              <w:ind w:right="108"/>
              <w:rPr>
                <w:rFonts w:ascii="Arial (Body)" w:hAnsi="Arial (Body)"/>
                <w:color w:val="000000"/>
              </w:rPr>
            </w:pPr>
            <w:r>
              <w:rPr>
                <w:rFonts w:ascii="Arial (Body)" w:hAnsi="Arial (Body)"/>
                <w:color w:val="000000"/>
              </w:rPr>
              <w:t xml:space="preserve">3. </w:t>
            </w:r>
            <w:r>
              <w:t>[Two actors] A company develops and trains an AI system which a second company accesses by sending queries via a limited API.</w:t>
            </w:r>
          </w:p>
        </w:tc>
      </w:tr>
      <w:tr w:rsidR="001F1EB9" w:rsidRPr="00030C67" w14:paraId="357C30EA" w14:textId="77777777">
        <w:tc>
          <w:tcPr>
            <w:tcW w:w="1418" w:type="dxa"/>
            <w:vMerge w:val="restart"/>
            <w:shd w:val="clear" w:color="000000" w:fill="F2F2F2"/>
          </w:tcPr>
          <w:p w14:paraId="040D3AE6" w14:textId="4C394425" w:rsidR="001F1EB9" w:rsidRPr="00F73A52" w:rsidRDefault="001F1EB9">
            <w:pPr>
              <w:pStyle w:val="TableBody"/>
              <w:rPr>
                <w:b/>
                <w:bCs/>
              </w:rPr>
            </w:pPr>
            <w:r>
              <w:rPr>
                <w:b/>
                <w:bCs/>
              </w:rPr>
              <w:t>Systems built or fine</w:t>
            </w:r>
            <w:r w:rsidR="007A7003">
              <w:rPr>
                <w:b/>
                <w:bCs/>
              </w:rPr>
              <w:noBreakHyphen/>
            </w:r>
            <w:r>
              <w:rPr>
                <w:b/>
                <w:bCs/>
              </w:rPr>
              <w:t>tuned for a customer</w:t>
            </w:r>
          </w:p>
        </w:tc>
        <w:tc>
          <w:tcPr>
            <w:tcW w:w="8220" w:type="dxa"/>
            <w:shd w:val="clear" w:color="000000" w:fill="F2F2F2"/>
          </w:tcPr>
          <w:p w14:paraId="0A99486D" w14:textId="37BFB784" w:rsidR="001F1EB9" w:rsidRDefault="001F1EB9">
            <w:pPr>
              <w:pStyle w:val="TableBody"/>
              <w:spacing w:before="45" w:after="45"/>
              <w:ind w:right="108"/>
              <w:rPr>
                <w:rFonts w:ascii="Arial (Body)" w:hAnsi="Arial (Body)"/>
                <w:color w:val="000000"/>
              </w:rPr>
            </w:pPr>
            <w:r>
              <w:rPr>
                <w:rFonts w:ascii="Arial (Body)" w:hAnsi="Arial (Body)"/>
                <w:color w:val="000000"/>
              </w:rPr>
              <w:t xml:space="preserve">4. </w:t>
            </w:r>
            <w:r w:rsidRPr="006B0CF6">
              <w:rPr>
                <w:rFonts w:ascii="Arial (Body)" w:hAnsi="Arial (Body)"/>
                <w:color w:val="000000"/>
              </w:rPr>
              <w:t>[Two actors] A company deploys a system custom</w:t>
            </w:r>
            <w:r w:rsidR="007A7003">
              <w:rPr>
                <w:rFonts w:ascii="Arial (Body)" w:hAnsi="Arial (Body)"/>
                <w:color w:val="000000"/>
              </w:rPr>
              <w:noBreakHyphen/>
            </w:r>
            <w:r w:rsidRPr="006B0CF6">
              <w:rPr>
                <w:rFonts w:ascii="Arial (Body)" w:hAnsi="Arial (Body)"/>
                <w:color w:val="000000"/>
              </w:rPr>
              <w:t>developed by another company under contract.</w:t>
            </w:r>
          </w:p>
        </w:tc>
      </w:tr>
      <w:tr w:rsidR="001F1EB9" w:rsidRPr="00030C67" w14:paraId="67983AAC" w14:textId="77777777">
        <w:tc>
          <w:tcPr>
            <w:tcW w:w="1418" w:type="dxa"/>
            <w:vMerge/>
            <w:shd w:val="clear" w:color="000000" w:fill="F2F2F2"/>
          </w:tcPr>
          <w:p w14:paraId="786D5BD9" w14:textId="77777777" w:rsidR="001F1EB9" w:rsidRPr="00F73A52" w:rsidRDefault="001F1EB9">
            <w:pPr>
              <w:pStyle w:val="TableBody"/>
              <w:rPr>
                <w:b/>
                <w:bCs/>
              </w:rPr>
            </w:pPr>
          </w:p>
        </w:tc>
        <w:tc>
          <w:tcPr>
            <w:tcW w:w="8220" w:type="dxa"/>
            <w:shd w:val="clear" w:color="000000" w:fill="F2F2F2"/>
          </w:tcPr>
          <w:p w14:paraId="16697AC9" w14:textId="4FC02C30" w:rsidR="001F1EB9" w:rsidRDefault="001F1EB9">
            <w:pPr>
              <w:pStyle w:val="TableBody"/>
              <w:spacing w:before="45" w:after="45"/>
              <w:ind w:right="108"/>
              <w:rPr>
                <w:rFonts w:ascii="Arial (Body)" w:hAnsi="Arial (Body)"/>
                <w:color w:val="000000"/>
              </w:rPr>
            </w:pPr>
            <w:r>
              <w:rPr>
                <w:rFonts w:ascii="Arial (Body)" w:hAnsi="Arial (Body)"/>
                <w:color w:val="000000"/>
              </w:rPr>
              <w:t xml:space="preserve">5. </w:t>
            </w:r>
            <w:r w:rsidRPr="00371144">
              <w:rPr>
                <w:rFonts w:ascii="Arial (Body)" w:hAnsi="Arial (Body)"/>
                <w:color w:val="000000"/>
              </w:rPr>
              <w:t>[Two actors] A developer company sells a complete AI system to a second company, which inputs its own data to enable the system to undertake additional training, and deploys it.</w:t>
            </w:r>
            <w:r w:rsidR="006304CB">
              <w:rPr>
                <w:rFonts w:ascii="Arial (Body)" w:hAnsi="Arial (Body)"/>
                <w:color w:val="000000"/>
              </w:rPr>
              <w:t xml:space="preserve"> The developer has some control over the resulting system.</w:t>
            </w:r>
          </w:p>
        </w:tc>
      </w:tr>
      <w:tr w:rsidR="001F1EB9" w:rsidRPr="00030C67" w14:paraId="1192E61A" w14:textId="77777777">
        <w:tc>
          <w:tcPr>
            <w:tcW w:w="1418" w:type="dxa"/>
            <w:vMerge/>
            <w:shd w:val="clear" w:color="000000" w:fill="F2F2F2"/>
          </w:tcPr>
          <w:p w14:paraId="560FC787" w14:textId="77777777" w:rsidR="001F1EB9" w:rsidRPr="00F73A52" w:rsidRDefault="001F1EB9">
            <w:pPr>
              <w:pStyle w:val="TableBody"/>
              <w:rPr>
                <w:b/>
                <w:bCs/>
              </w:rPr>
            </w:pPr>
          </w:p>
        </w:tc>
        <w:tc>
          <w:tcPr>
            <w:tcW w:w="8220" w:type="dxa"/>
            <w:shd w:val="clear" w:color="000000" w:fill="F2F2F2"/>
          </w:tcPr>
          <w:p w14:paraId="3666673A" w14:textId="5A6C41A9" w:rsidR="001F1EB9" w:rsidRDefault="001F1EB9">
            <w:pPr>
              <w:pStyle w:val="TableBody"/>
              <w:spacing w:before="45" w:after="45"/>
              <w:ind w:right="108"/>
              <w:rPr>
                <w:rFonts w:ascii="Arial (Body)" w:hAnsi="Arial (Body)"/>
                <w:color w:val="000000"/>
              </w:rPr>
            </w:pPr>
            <w:r>
              <w:rPr>
                <w:rFonts w:ascii="Arial (Body)" w:hAnsi="Arial (Body)"/>
                <w:color w:val="000000"/>
              </w:rPr>
              <w:t xml:space="preserve">6. </w:t>
            </w:r>
            <w:r w:rsidRPr="00D27E1E">
              <w:rPr>
                <w:rFonts w:ascii="Arial (Body)" w:hAnsi="Arial (Body)"/>
                <w:color w:val="000000"/>
              </w:rPr>
              <w:t>A developer company sells a complete AI system, including direct access to the underlying model(s), which the second company can access and train using its own data.</w:t>
            </w:r>
            <w:r w:rsidR="00F450CE">
              <w:rPr>
                <w:rFonts w:ascii="Arial (Body)" w:hAnsi="Arial (Body)"/>
                <w:color w:val="000000"/>
              </w:rPr>
              <w:t xml:space="preserve"> The developer has a low level of knowledge and control over the resulting system.</w:t>
            </w:r>
          </w:p>
        </w:tc>
      </w:tr>
      <w:tr w:rsidR="001F1EB9" w:rsidRPr="00030C67" w14:paraId="614EF65E" w14:textId="77777777">
        <w:tc>
          <w:tcPr>
            <w:tcW w:w="1418" w:type="dxa"/>
            <w:vMerge/>
            <w:shd w:val="clear" w:color="000000" w:fill="F2F2F2"/>
          </w:tcPr>
          <w:p w14:paraId="4B92389B" w14:textId="77777777" w:rsidR="001F1EB9" w:rsidRPr="00F73A52" w:rsidRDefault="001F1EB9">
            <w:pPr>
              <w:pStyle w:val="TableBody"/>
              <w:rPr>
                <w:b/>
                <w:bCs/>
              </w:rPr>
            </w:pPr>
          </w:p>
        </w:tc>
        <w:tc>
          <w:tcPr>
            <w:tcW w:w="8220" w:type="dxa"/>
            <w:shd w:val="clear" w:color="000000" w:fill="F2F2F2"/>
          </w:tcPr>
          <w:p w14:paraId="43925EE3" w14:textId="4AC2691E" w:rsidR="001F1EB9" w:rsidRDefault="001F1EB9">
            <w:pPr>
              <w:pStyle w:val="TableBody"/>
              <w:spacing w:before="45" w:after="45"/>
              <w:ind w:right="108"/>
              <w:rPr>
                <w:rFonts w:ascii="Arial (Body)" w:hAnsi="Arial (Body)"/>
                <w:color w:val="000000"/>
              </w:rPr>
            </w:pPr>
            <w:r>
              <w:rPr>
                <w:rFonts w:ascii="Arial (Body)" w:hAnsi="Arial (Body)"/>
                <w:color w:val="000000"/>
              </w:rPr>
              <w:t xml:space="preserve">7. </w:t>
            </w:r>
            <w:r w:rsidRPr="00184004">
              <w:rPr>
                <w:rFonts w:ascii="Arial (Body)" w:hAnsi="Arial (Body)"/>
                <w:color w:val="000000"/>
              </w:rPr>
              <w:t>An AI system developer sells code to a deploying company, which uses it along with its own data to train and deploy a specific type of model</w:t>
            </w:r>
            <w:r>
              <w:rPr>
                <w:rFonts w:ascii="Arial (Body)" w:hAnsi="Arial (Body)"/>
                <w:color w:val="000000"/>
              </w:rPr>
              <w:t>.</w:t>
            </w:r>
          </w:p>
        </w:tc>
      </w:tr>
    </w:tbl>
    <w:p w14:paraId="2D4E4E10" w14:textId="7625A4F6" w:rsidR="001F1EB9" w:rsidRDefault="001F1EB9" w:rsidP="00085C10">
      <w:pPr>
        <w:pStyle w:val="Source"/>
      </w:pPr>
      <w:r w:rsidRPr="00696447">
        <w:t xml:space="preserve">Source: </w:t>
      </w:r>
      <w:r>
        <w:t xml:space="preserve">Brown </w:t>
      </w:r>
      <w:r w:rsidRPr="00184004">
        <w:rPr>
          <w:rFonts w:ascii="Arial" w:hAnsi="Arial" w:cs="Arial"/>
        </w:rPr>
        <w:t>(2023)</w:t>
      </w:r>
      <w:r w:rsidRPr="00696447">
        <w:t>.</w:t>
      </w:r>
    </w:p>
    <w:p w14:paraId="57DBECEE" w14:textId="62ED73C1" w:rsidR="00C35CC9" w:rsidRPr="009328DA" w:rsidRDefault="00C13543" w:rsidP="006D29EA">
      <w:pPr>
        <w:pStyle w:val="BodyText"/>
      </w:pPr>
      <w:r w:rsidRPr="0026724E">
        <w:t xml:space="preserve">Some stakeholders have </w:t>
      </w:r>
      <w:r w:rsidR="0091670B">
        <w:t xml:space="preserve">argued for </w:t>
      </w:r>
      <w:r w:rsidR="006C7240">
        <w:t>government</w:t>
      </w:r>
      <w:r w:rsidR="00D327F2">
        <w:t>s</w:t>
      </w:r>
      <w:r w:rsidR="00CD4B55">
        <w:t xml:space="preserve"> </w:t>
      </w:r>
      <w:r w:rsidR="00D327F2">
        <w:t xml:space="preserve">to </w:t>
      </w:r>
      <w:r w:rsidR="006C7240">
        <w:t xml:space="preserve">support </w:t>
      </w:r>
      <w:r w:rsidR="00351902">
        <w:t xml:space="preserve">domestic </w:t>
      </w:r>
      <w:r w:rsidR="00351902" w:rsidRPr="00901E55">
        <w:t>capability</w:t>
      </w:r>
      <w:r w:rsidR="00351902">
        <w:t xml:space="preserve"> in </w:t>
      </w:r>
      <w:r w:rsidR="00901E55">
        <w:t xml:space="preserve">developing </w:t>
      </w:r>
      <w:r w:rsidR="00351902">
        <w:t xml:space="preserve">AI. </w:t>
      </w:r>
      <w:r w:rsidR="00DC2F19">
        <w:t xml:space="preserve">From a productivity perspective, </w:t>
      </w:r>
      <w:r w:rsidR="00901E55">
        <w:t xml:space="preserve">such a </w:t>
      </w:r>
      <w:r w:rsidR="00132A80">
        <w:t>capability could be</w:t>
      </w:r>
      <w:r w:rsidR="00614676" w:rsidDel="004C764D">
        <w:t xml:space="preserve"> </w:t>
      </w:r>
      <w:r w:rsidR="00132A80">
        <w:t xml:space="preserve">valuable if </w:t>
      </w:r>
      <w:r w:rsidR="00DD19DC">
        <w:t>the e</w:t>
      </w:r>
      <w:r w:rsidRPr="009328DA">
        <w:t xml:space="preserve">xpertise needed to develop new AI models </w:t>
      </w:r>
      <w:r w:rsidR="00C24ED2">
        <w:t xml:space="preserve">is </w:t>
      </w:r>
      <w:r w:rsidR="00033524">
        <w:t>available to assist</w:t>
      </w:r>
      <w:r w:rsidRPr="009328DA">
        <w:t xml:space="preserve"> </w:t>
      </w:r>
      <w:r w:rsidR="00BD5060">
        <w:t xml:space="preserve">AI </w:t>
      </w:r>
      <w:r w:rsidR="007C687C">
        <w:t>uptak</w:t>
      </w:r>
      <w:r w:rsidR="00F17260">
        <w:t xml:space="preserve">e by the majority of </w:t>
      </w:r>
      <w:r w:rsidR="00BD5060">
        <w:t>firms</w:t>
      </w:r>
      <w:r w:rsidRPr="009328DA">
        <w:t xml:space="preserve">. </w:t>
      </w:r>
      <w:r w:rsidR="00901E55">
        <w:t xml:space="preserve">For instance, a </w:t>
      </w:r>
      <w:r w:rsidR="00E262EF">
        <w:t>la</w:t>
      </w:r>
      <w:r w:rsidR="00B14969">
        <w:t>rger ecosystem with end</w:t>
      </w:r>
      <w:r w:rsidR="007A7003">
        <w:noBreakHyphen/>
      </w:r>
      <w:r w:rsidR="00B14969">
        <w:t>to</w:t>
      </w:r>
      <w:r w:rsidR="007A7003">
        <w:noBreakHyphen/>
      </w:r>
      <w:r w:rsidR="00B14969">
        <w:t>end support would aid in AI</w:t>
      </w:r>
      <w:r w:rsidR="00B14969" w:rsidDel="00CA5C78">
        <w:t xml:space="preserve"> </w:t>
      </w:r>
      <w:r w:rsidR="00CA5C78">
        <w:t xml:space="preserve">uptake </w:t>
      </w:r>
      <w:r w:rsidR="00B14969" w:rsidRPr="00B14969">
        <w:rPr>
          <w:rFonts w:ascii="Arial" w:hAnsi="Arial" w:cs="Arial"/>
          <w:szCs w:val="24"/>
        </w:rPr>
        <w:t>(CSIRO 2023)</w:t>
      </w:r>
      <w:r w:rsidR="00B14969">
        <w:t xml:space="preserve">. </w:t>
      </w:r>
      <w:r w:rsidRPr="009328DA">
        <w:t>In developing greater expertise and capability through supporting an AI innovation industry, skills and know</w:t>
      </w:r>
      <w:r w:rsidR="007A7003">
        <w:noBreakHyphen/>
      </w:r>
      <w:r w:rsidRPr="009328DA">
        <w:t xml:space="preserve">how </w:t>
      </w:r>
      <w:r w:rsidR="00A91B70">
        <w:t xml:space="preserve">could become </w:t>
      </w:r>
      <w:r w:rsidRPr="009328DA">
        <w:t>available to other firms adopting AI further down the value chain.</w:t>
      </w:r>
      <w:r w:rsidR="00D24D26">
        <w:t xml:space="preserve"> </w:t>
      </w:r>
      <w:r w:rsidRPr="009328DA">
        <w:t xml:space="preserve">However, </w:t>
      </w:r>
      <w:r w:rsidR="00D83531">
        <w:t>such s</w:t>
      </w:r>
      <w:r w:rsidRPr="009328DA">
        <w:t xml:space="preserve">pillovers </w:t>
      </w:r>
      <w:r w:rsidR="006C54B4">
        <w:t xml:space="preserve">are likely to </w:t>
      </w:r>
      <w:r w:rsidRPr="009328DA">
        <w:t xml:space="preserve">arise from large international tech firms </w:t>
      </w:r>
      <w:r w:rsidR="006C54B4">
        <w:t xml:space="preserve">already </w:t>
      </w:r>
      <w:r w:rsidRPr="009328DA">
        <w:t xml:space="preserve">operating in Australia. </w:t>
      </w:r>
      <w:r>
        <w:t xml:space="preserve">These global businesses have strong incentives to </w:t>
      </w:r>
      <w:r w:rsidR="006C54B4">
        <w:t xml:space="preserve">establish their platforms </w:t>
      </w:r>
      <w:r w:rsidR="00155446">
        <w:t xml:space="preserve">in Australia. </w:t>
      </w:r>
      <w:r w:rsidR="001D2CBC">
        <w:t>L</w:t>
      </w:r>
      <w:r w:rsidRPr="009328DA">
        <w:t xml:space="preserve">arge US tech firms </w:t>
      </w:r>
      <w:r w:rsidR="001D2CBC">
        <w:t xml:space="preserve">in particular </w:t>
      </w:r>
      <w:r w:rsidR="007525A9">
        <w:t>already provide</w:t>
      </w:r>
      <w:r w:rsidRPr="009328DA">
        <w:t xml:space="preserve"> capital</w:t>
      </w:r>
      <w:r>
        <w:t xml:space="preserve"> and</w:t>
      </w:r>
      <w:r w:rsidRPr="009328DA">
        <w:t xml:space="preserve"> technology</w:t>
      </w:r>
      <w:r>
        <w:t>,</w:t>
      </w:r>
      <w:r w:rsidRPr="009328DA">
        <w:t xml:space="preserve"> and global expertise (Accenture 2023, p. 7).</w:t>
      </w:r>
      <w:r w:rsidR="006D29EA" w:rsidRPr="009328DA">
        <w:t xml:space="preserve"> </w:t>
      </w:r>
    </w:p>
    <w:p w14:paraId="4BF48E4C" w14:textId="3982310A" w:rsidR="00860FA8" w:rsidRPr="009328DA" w:rsidRDefault="00860FA8" w:rsidP="006D29EA">
      <w:pPr>
        <w:pStyle w:val="BodyText"/>
      </w:pPr>
      <w:r w:rsidRPr="0026724E">
        <w:t>Some stakeholders have raised concerns regarding the geopolitical and national security implications of AI products and services provided by overseas firms.</w:t>
      </w:r>
      <w:r w:rsidRPr="003D5958">
        <w:rPr>
          <w:rStyle w:val="FootnoteReference"/>
        </w:rPr>
        <w:footnoteReference w:id="13"/>
      </w:r>
      <w:r w:rsidRPr="0026724E">
        <w:t xml:space="preserve"> It is beyond the scope of this paper to examine technical vulnerabilities related to national security</w:t>
      </w:r>
      <w:r>
        <w:t xml:space="preserve">; however, we note that this concern is not </w:t>
      </w:r>
      <w:r w:rsidR="00A50058">
        <w:t>confined to</w:t>
      </w:r>
      <w:r>
        <w:t xml:space="preserve"> AI. </w:t>
      </w:r>
    </w:p>
    <w:p w14:paraId="4629B61F" w14:textId="36F08039" w:rsidR="00D62E1E" w:rsidRPr="00204B4E" w:rsidRDefault="00973EBB" w:rsidP="00973EBB">
      <w:pPr>
        <w:pStyle w:val="Heading2"/>
      </w:pPr>
      <w:bookmarkStart w:id="3" w:name="_Toc157074505"/>
      <w:r>
        <w:lastRenderedPageBreak/>
        <w:t xml:space="preserve">AI </w:t>
      </w:r>
      <w:r w:rsidR="00C21176">
        <w:t xml:space="preserve">is already </w:t>
      </w:r>
      <w:r w:rsidR="000C0CA0">
        <w:t>spread</w:t>
      </w:r>
      <w:r w:rsidR="00D323C5">
        <w:t>ing</w:t>
      </w:r>
      <w:r w:rsidR="000C0CA0">
        <w:t xml:space="preserve"> through the </w:t>
      </w:r>
      <w:r>
        <w:t>Australia</w:t>
      </w:r>
      <w:r w:rsidR="000C0CA0">
        <w:t>n economy</w:t>
      </w:r>
      <w:bookmarkEnd w:id="3"/>
    </w:p>
    <w:p w14:paraId="3709249B" w14:textId="7547AF8D" w:rsidR="00735167" w:rsidRDefault="00804976" w:rsidP="00735167">
      <w:pPr>
        <w:pStyle w:val="BodyText"/>
      </w:pPr>
      <w:r>
        <w:t>P</w:t>
      </w:r>
      <w:r w:rsidR="00735167">
        <w:t xml:space="preserve">roductivity gains will be reliant on the rate of AI adoption. </w:t>
      </w:r>
      <w:r w:rsidR="00F149F6">
        <w:t>T</w:t>
      </w:r>
      <w:r w:rsidR="00E7349B">
        <w:t xml:space="preserve">ake up of AI will </w:t>
      </w:r>
      <w:r w:rsidR="007C2525">
        <w:t>likely be uneven across the economy</w:t>
      </w:r>
      <w:r w:rsidR="00E7198E">
        <w:t>,</w:t>
      </w:r>
      <w:r w:rsidR="007C2525">
        <w:t xml:space="preserve"> </w:t>
      </w:r>
      <w:r w:rsidR="009D6C35">
        <w:t>occurring in waves and progressing at different rates.</w:t>
      </w:r>
    </w:p>
    <w:p w14:paraId="74CE2A3E" w14:textId="4284B56A" w:rsidR="00735167" w:rsidRDefault="00735167" w:rsidP="00735167">
      <w:pPr>
        <w:pStyle w:val="BodyText"/>
      </w:pPr>
      <w:r>
        <w:t xml:space="preserve">The rate of adoption for most </w:t>
      </w:r>
      <w:r w:rsidRPr="00FA6244">
        <w:t>innovati</w:t>
      </w:r>
      <w:r>
        <w:t>ve technologies follows a common pattern of slowly building, sharp uptick, then plateau (the technology ‘S</w:t>
      </w:r>
      <w:r w:rsidR="007A7003">
        <w:noBreakHyphen/>
      </w:r>
      <w:r>
        <w:t>curve’).</w:t>
      </w:r>
      <w:r w:rsidRPr="003D5958">
        <w:rPr>
          <w:rStyle w:val="FootnoteReference"/>
        </w:rPr>
        <w:footnoteReference w:id="14"/>
      </w:r>
      <w:r>
        <w:t xml:space="preserve"> Firms adopt at different points along the S</w:t>
      </w:r>
      <w:r w:rsidR="007A7003">
        <w:noBreakHyphen/>
      </w:r>
      <w:r>
        <w:t>curve as their expected benefits of adoption begin to outweigh their expected costs (both of which are influenced by the technological, organisational and environmental factors unique to each firm</w:t>
      </w:r>
      <w:r w:rsidRPr="0023191D">
        <w:t xml:space="preserve"> </w:t>
      </w:r>
      <w:r>
        <w:t xml:space="preserve">and the nature of complementary technologies or products needed). In competitive markets the majority of firms may adopt new technologies in quick succession as their competitors begin to reap the productivity benefits of the new technology. Similarly, </w:t>
      </w:r>
      <w:r w:rsidRPr="00FA6244">
        <w:t xml:space="preserve">AI technologies </w:t>
      </w:r>
      <w:r>
        <w:t xml:space="preserve">can be expected to </w:t>
      </w:r>
      <w:r w:rsidRPr="00FA6244">
        <w:t xml:space="preserve">be adopted unevenly over time. </w:t>
      </w:r>
    </w:p>
    <w:p w14:paraId="243787DC" w14:textId="3B0FECD1" w:rsidR="00735167" w:rsidRDefault="00287A2A" w:rsidP="00735167">
      <w:pPr>
        <w:pStyle w:val="BodyText"/>
      </w:pPr>
      <w:r>
        <w:t>Early work by the OECD indicates that larger firms, firms with higher within</w:t>
      </w:r>
      <w:r>
        <w:noBreakHyphen/>
        <w:t xml:space="preserve">industry market shares, and firms using other digital technologies are more likely to use AI </w:t>
      </w:r>
      <w:r w:rsidRPr="00EE15EC">
        <w:rPr>
          <w:rFonts w:ascii="Arial" w:hAnsi="Arial" w:cs="Arial"/>
          <w:szCs w:val="24"/>
        </w:rPr>
        <w:t>(OECD 2023)</w:t>
      </w:r>
      <w:r>
        <w:t xml:space="preserve">. </w:t>
      </w:r>
      <w:r w:rsidR="00735167">
        <w:t>E</w:t>
      </w:r>
      <w:r w:rsidR="00735167" w:rsidRPr="00FA6244">
        <w:t xml:space="preserve">arly adopters of </w:t>
      </w:r>
      <w:r w:rsidR="00735167">
        <w:t>AI</w:t>
      </w:r>
      <w:r w:rsidR="00735167" w:rsidRPr="00FA6244">
        <w:t xml:space="preserve"> technology </w:t>
      </w:r>
      <w:r w:rsidR="00FA630B">
        <w:t xml:space="preserve">tend to include </w:t>
      </w:r>
      <w:r w:rsidR="00735167">
        <w:t xml:space="preserve">firms </w:t>
      </w:r>
      <w:r w:rsidR="00735167" w:rsidRPr="00FA6244">
        <w:t>that have the most capability</w:t>
      </w:r>
      <w:r w:rsidR="00FA630B">
        <w:t xml:space="preserve">, as well as those with </w:t>
      </w:r>
      <w:r w:rsidR="00735167" w:rsidRPr="00FA6244">
        <w:t xml:space="preserve">the most to gain. </w:t>
      </w:r>
      <w:r w:rsidR="00735167">
        <w:t>F</w:t>
      </w:r>
      <w:r w:rsidR="00735167" w:rsidRPr="00FA6244">
        <w:t xml:space="preserve">irms that lag behind in adoption </w:t>
      </w:r>
      <w:r w:rsidR="00735167">
        <w:t xml:space="preserve">typically </w:t>
      </w:r>
      <w:r w:rsidR="00735167" w:rsidRPr="00FA6244">
        <w:t xml:space="preserve">lack </w:t>
      </w:r>
      <w:r w:rsidR="00735167">
        <w:t>immediate commercial</w:t>
      </w:r>
      <w:r w:rsidR="00735167" w:rsidRPr="00FA6244">
        <w:t xml:space="preserve"> incentive</w:t>
      </w:r>
      <w:r w:rsidR="00735167">
        <w:t>s to adopt technology</w:t>
      </w:r>
      <w:r w:rsidR="00735167" w:rsidRPr="00FA6244">
        <w:t xml:space="preserve">, </w:t>
      </w:r>
      <w:r w:rsidR="00735167">
        <w:t xml:space="preserve">exhibit </w:t>
      </w:r>
      <w:r w:rsidR="00735167" w:rsidRPr="00FA6244">
        <w:t xml:space="preserve">risk aversion, or </w:t>
      </w:r>
      <w:r w:rsidR="00735167">
        <w:t xml:space="preserve">face </w:t>
      </w:r>
      <w:r w:rsidR="00735167" w:rsidRPr="00FA6244">
        <w:t xml:space="preserve">other </w:t>
      </w:r>
      <w:r w:rsidR="00735167">
        <w:t xml:space="preserve">regulatory or capability </w:t>
      </w:r>
      <w:r w:rsidR="00735167" w:rsidRPr="00FA6244">
        <w:t>barriers</w:t>
      </w:r>
      <w:r w:rsidR="00735167">
        <w:t xml:space="preserve">. Many firms will likely be spurred on to adoption as others demonstrate the benefits of AI and start gaining a competitive advantage. </w:t>
      </w:r>
    </w:p>
    <w:p w14:paraId="0163B5CD" w14:textId="57672281" w:rsidR="00735167" w:rsidRPr="00FA6244" w:rsidRDefault="00735167" w:rsidP="00735167">
      <w:pPr>
        <w:pStyle w:val="BodyText"/>
      </w:pPr>
      <w:r>
        <w:t>Because ‘AI’ is a broad term that applies to a wide range of applications, there are likely to be a series of S</w:t>
      </w:r>
      <w:r w:rsidR="007A7003">
        <w:noBreakHyphen/>
      </w:r>
      <w:r>
        <w:t>curves across different industries and applications, following different rates of adoption. For example, AI</w:t>
      </w:r>
      <w:r w:rsidR="007A7003">
        <w:noBreakHyphen/>
      </w:r>
      <w:r>
        <w:t>based chat bots have been adopted more rapidly than applications like autonomous vehicles, largely due to differences in complexity, cost, and risk. And the accessible nature of AI (particularly open</w:t>
      </w:r>
      <w:r w:rsidR="007A7003">
        <w:noBreakHyphen/>
      </w:r>
      <w:r>
        <w:t>source AI models, and digital tools with AI embedded) could mean that uptake is rapid, unstructured and hard to measure. It is useful to consider the ways in which AI will be adopted, how this relates to differing diffusion paths from a productivity perspective, and what</w:t>
      </w:r>
      <w:r w:rsidDel="00A6033D">
        <w:t xml:space="preserve"> </w:t>
      </w:r>
      <w:r>
        <w:t>this suggests for policy approaches.</w:t>
      </w:r>
    </w:p>
    <w:p w14:paraId="68954761" w14:textId="7DD574F4" w:rsidR="000C0CA0" w:rsidRDefault="005E42A3" w:rsidP="000B2996">
      <w:pPr>
        <w:pStyle w:val="Heading3"/>
      </w:pPr>
      <w:r>
        <w:t xml:space="preserve">Many firms </w:t>
      </w:r>
      <w:r w:rsidR="0002263F">
        <w:t xml:space="preserve">are </w:t>
      </w:r>
      <w:r w:rsidR="00D03C67">
        <w:t xml:space="preserve">already </w:t>
      </w:r>
      <w:r w:rsidR="0002263F">
        <w:t>taking</w:t>
      </w:r>
      <w:r>
        <w:t xml:space="preserve"> up AI </w:t>
      </w:r>
      <w:r w:rsidR="00D03C67">
        <w:t xml:space="preserve">– </w:t>
      </w:r>
      <w:r>
        <w:t xml:space="preserve">passively </w:t>
      </w:r>
      <w:r w:rsidR="00D03C67">
        <w:t>and</w:t>
      </w:r>
      <w:r w:rsidR="0002263F">
        <w:t xml:space="preserve"> </w:t>
      </w:r>
      <w:r>
        <w:t xml:space="preserve">at </w:t>
      </w:r>
      <w:r w:rsidR="00832BB2">
        <w:t>relatively low risk</w:t>
      </w:r>
    </w:p>
    <w:p w14:paraId="66916D52" w14:textId="276D58B5" w:rsidR="00945286" w:rsidRDefault="00DE1FE7" w:rsidP="003311A8">
      <w:pPr>
        <w:pStyle w:val="BodyText"/>
      </w:pPr>
      <w:r>
        <w:t xml:space="preserve">At this stage, it is difficult to estimate </w:t>
      </w:r>
      <w:r w:rsidR="002030B2">
        <w:t>economy</w:t>
      </w:r>
      <w:r w:rsidR="003F3361">
        <w:noBreakHyphen/>
      </w:r>
      <w:r w:rsidR="002030B2">
        <w:t xml:space="preserve">wide uptake of AI technologies, or to decipher what </w:t>
      </w:r>
      <w:r w:rsidR="002A7CA7">
        <w:t>take</w:t>
      </w:r>
      <w:r w:rsidR="003F3361">
        <w:noBreakHyphen/>
      </w:r>
      <w:r w:rsidR="002A7CA7">
        <w:t>up rates might mean in practice.</w:t>
      </w:r>
      <w:r w:rsidR="00ED7228" w:rsidRPr="003D5958">
        <w:rPr>
          <w:rStyle w:val="FootnoteReference"/>
        </w:rPr>
        <w:footnoteReference w:id="15"/>
      </w:r>
      <w:r w:rsidR="002A7CA7">
        <w:t xml:space="preserve"> </w:t>
      </w:r>
      <w:r w:rsidR="00945286">
        <w:t>Some surveys show that 72% of (a small sample of) Australian business</w:t>
      </w:r>
      <w:r w:rsidR="003F4433">
        <w:t>es</w:t>
      </w:r>
      <w:r w:rsidR="00945286">
        <w:t xml:space="preserve"> report currently using AI (and 67% of the remainder plan to start using AI within the next two years) </w:t>
      </w:r>
      <w:r w:rsidR="00945286" w:rsidRPr="00507B95">
        <w:rPr>
          <w:rFonts w:ascii="Arial" w:hAnsi="Arial" w:cs="Arial"/>
          <w:szCs w:val="24"/>
        </w:rPr>
        <w:t>(Datacom 2023)</w:t>
      </w:r>
      <w:r w:rsidR="00945286">
        <w:t xml:space="preserve">; </w:t>
      </w:r>
      <w:r w:rsidR="00945286" w:rsidRPr="005F1A33">
        <w:t xml:space="preserve">42% of Australian </w:t>
      </w:r>
      <w:r w:rsidR="00945286">
        <w:t>organisations</w:t>
      </w:r>
      <w:r w:rsidR="00945286" w:rsidRPr="005F1A33">
        <w:t xml:space="preserve"> </w:t>
      </w:r>
      <w:r w:rsidR="00945286">
        <w:t xml:space="preserve">report </w:t>
      </w:r>
      <w:r w:rsidR="00945286" w:rsidRPr="005F1A33">
        <w:t xml:space="preserve">using AI in e-commerce </w:t>
      </w:r>
      <w:r w:rsidR="00945286" w:rsidRPr="000067EB">
        <w:rPr>
          <w:rFonts w:ascii="Arial" w:hAnsi="Arial" w:cs="Arial"/>
          <w:szCs w:val="24"/>
        </w:rPr>
        <w:t>(Technology Decisions 2023)</w:t>
      </w:r>
      <w:r w:rsidR="00945286">
        <w:t xml:space="preserve">. </w:t>
      </w:r>
      <w:r w:rsidR="00FF7B4F" w:rsidRPr="003A054D">
        <w:t xml:space="preserve">There have been </w:t>
      </w:r>
      <w:r w:rsidR="00FF7B4F">
        <w:t xml:space="preserve">a few </w:t>
      </w:r>
      <w:r w:rsidR="00FF7B4F" w:rsidRPr="003A054D">
        <w:t xml:space="preserve">studies in recent years that have attempted to measure </w:t>
      </w:r>
      <w:r w:rsidR="00FF7B4F">
        <w:t xml:space="preserve">the </w:t>
      </w:r>
      <w:r w:rsidR="00FF7B4F" w:rsidRPr="003A054D">
        <w:t xml:space="preserve">rate of </w:t>
      </w:r>
      <w:r w:rsidR="00FF7B4F" w:rsidRPr="003A054D">
        <w:lastRenderedPageBreak/>
        <w:t>AI adoption in Australia</w:t>
      </w:r>
      <w:r w:rsidR="000D0C75">
        <w:t xml:space="preserve"> -</w:t>
      </w:r>
      <w:r w:rsidR="00E6089B">
        <w:t xml:space="preserve"> and e</w:t>
      </w:r>
      <w:r w:rsidR="00FF7B4F" w:rsidRPr="003A054D">
        <w:t xml:space="preserve">stimates vary widely. </w:t>
      </w:r>
      <w:r w:rsidR="00FF7B4F" w:rsidRPr="00124783">
        <w:t>IBM (2022, p. 4) found 24% of Australian firms deploy</w:t>
      </w:r>
      <w:r w:rsidR="00FF7B4F">
        <w:t>ed</w:t>
      </w:r>
      <w:r w:rsidR="00FF7B4F" w:rsidRPr="00124783">
        <w:t xml:space="preserve"> AI in </w:t>
      </w:r>
      <w:r w:rsidR="00FF7B4F">
        <w:t>2022</w:t>
      </w:r>
      <w:r w:rsidR="00FF7B4F" w:rsidRPr="00124783">
        <w:t xml:space="preserve">, while CSIRO </w:t>
      </w:r>
      <w:r w:rsidR="00FF7B4F" w:rsidRPr="00222E30">
        <w:rPr>
          <w:rFonts w:ascii="Arial" w:hAnsi="Arial" w:cs="Arial"/>
        </w:rPr>
        <w:t>(2023)</w:t>
      </w:r>
      <w:r w:rsidR="00FF7B4F" w:rsidRPr="00124783">
        <w:t xml:space="preserve"> found over 44% of Australian businesses have</w:t>
      </w:r>
      <w:r w:rsidR="00FF7B4F">
        <w:t xml:space="preserve"> </w:t>
      </w:r>
      <w:r w:rsidR="00FF7B4F" w:rsidRPr="00124783">
        <w:t>already deployed AI into their operations.</w:t>
      </w:r>
      <w:r w:rsidR="00FF7B4F">
        <w:t xml:space="preserve"> These two estimates stand in contrast to the ABS </w:t>
      </w:r>
      <w:r w:rsidR="00FF7B4F" w:rsidRPr="002374FF">
        <w:rPr>
          <w:rFonts w:ascii="Arial" w:hAnsi="Arial" w:cs="Arial"/>
        </w:rPr>
        <w:t>(2022)</w:t>
      </w:r>
      <w:r w:rsidR="00FF7B4F">
        <w:t xml:space="preserve"> data that finds only 1% of Australian businesses have adopted AI.</w:t>
      </w:r>
    </w:p>
    <w:p w14:paraId="5FA0BEFF" w14:textId="57D915DE" w:rsidR="00786839" w:rsidRPr="004F03D3" w:rsidRDefault="008D2306" w:rsidP="003311A8">
      <w:pPr>
        <w:pStyle w:val="BodyText"/>
        <w:rPr>
          <w:spacing w:val="-4"/>
        </w:rPr>
      </w:pPr>
      <w:r w:rsidRPr="004F03D3">
        <w:rPr>
          <w:spacing w:val="-4"/>
        </w:rPr>
        <w:t xml:space="preserve">As large software providers embed AI in </w:t>
      </w:r>
      <w:r w:rsidR="00121EC8" w:rsidRPr="004F03D3">
        <w:rPr>
          <w:spacing w:val="-4"/>
        </w:rPr>
        <w:t xml:space="preserve">their applications, large numbers of </w:t>
      </w:r>
      <w:r w:rsidR="006249C4" w:rsidRPr="004F03D3">
        <w:rPr>
          <w:spacing w:val="-4"/>
        </w:rPr>
        <w:t xml:space="preserve">their </w:t>
      </w:r>
      <w:r w:rsidR="006A48FC" w:rsidRPr="004F03D3">
        <w:rPr>
          <w:spacing w:val="-4"/>
        </w:rPr>
        <w:t>business</w:t>
      </w:r>
      <w:r w:rsidR="004A5420" w:rsidRPr="004F03D3">
        <w:rPr>
          <w:spacing w:val="-4"/>
        </w:rPr>
        <w:t xml:space="preserve"> </w:t>
      </w:r>
      <w:r w:rsidR="006249C4" w:rsidRPr="004F03D3" w:rsidDel="004A5420">
        <w:rPr>
          <w:spacing w:val="-4"/>
        </w:rPr>
        <w:t>customers</w:t>
      </w:r>
      <w:r w:rsidR="00121EC8" w:rsidRPr="004F03D3">
        <w:rPr>
          <w:spacing w:val="-4"/>
        </w:rPr>
        <w:t xml:space="preserve"> </w:t>
      </w:r>
      <w:r w:rsidR="009E094C" w:rsidRPr="004F03D3">
        <w:rPr>
          <w:spacing w:val="-4"/>
        </w:rPr>
        <w:t xml:space="preserve">benefit from the functionality of AI in a relatively </w:t>
      </w:r>
      <w:r w:rsidR="0077244C" w:rsidRPr="004F03D3">
        <w:rPr>
          <w:spacing w:val="-4"/>
        </w:rPr>
        <w:t>frictionless</w:t>
      </w:r>
      <w:r w:rsidR="009E094C" w:rsidRPr="004F03D3">
        <w:rPr>
          <w:spacing w:val="-4"/>
        </w:rPr>
        <w:t xml:space="preserve"> way</w:t>
      </w:r>
      <w:r w:rsidR="0077244C" w:rsidRPr="004F03D3">
        <w:rPr>
          <w:spacing w:val="-4"/>
        </w:rPr>
        <w:t xml:space="preserve">. This pathway </w:t>
      </w:r>
      <w:r w:rsidR="007E3BC3" w:rsidRPr="004F03D3">
        <w:rPr>
          <w:spacing w:val="-4"/>
        </w:rPr>
        <w:t>can be</w:t>
      </w:r>
      <w:r w:rsidR="0077244C" w:rsidRPr="004F03D3">
        <w:rPr>
          <w:spacing w:val="-4"/>
        </w:rPr>
        <w:t xml:space="preserve"> quick</w:t>
      </w:r>
      <w:r w:rsidR="007E3BC3" w:rsidRPr="004F03D3">
        <w:rPr>
          <w:spacing w:val="-4"/>
        </w:rPr>
        <w:t xml:space="preserve"> to reach </w:t>
      </w:r>
      <w:r w:rsidR="008D7129" w:rsidRPr="004F03D3">
        <w:rPr>
          <w:spacing w:val="-4"/>
        </w:rPr>
        <w:t>many</w:t>
      </w:r>
      <w:r w:rsidR="00942858" w:rsidRPr="004F03D3">
        <w:rPr>
          <w:spacing w:val="-4"/>
        </w:rPr>
        <w:t xml:space="preserve">, </w:t>
      </w:r>
      <w:r w:rsidR="008D7129" w:rsidRPr="004F03D3">
        <w:rPr>
          <w:spacing w:val="-4"/>
        </w:rPr>
        <w:t>often</w:t>
      </w:r>
      <w:r w:rsidR="0077244C" w:rsidRPr="004F03D3">
        <w:rPr>
          <w:spacing w:val="-4"/>
        </w:rPr>
        <w:t xml:space="preserve"> smaller</w:t>
      </w:r>
      <w:r w:rsidR="00942858" w:rsidRPr="004F03D3">
        <w:rPr>
          <w:spacing w:val="-4"/>
        </w:rPr>
        <w:t xml:space="preserve">, </w:t>
      </w:r>
      <w:r w:rsidR="0077244C" w:rsidRPr="004F03D3">
        <w:rPr>
          <w:spacing w:val="-4"/>
        </w:rPr>
        <w:t xml:space="preserve">firms. </w:t>
      </w:r>
      <w:r w:rsidR="00217B68" w:rsidRPr="004F03D3">
        <w:rPr>
          <w:spacing w:val="-4"/>
        </w:rPr>
        <w:t xml:space="preserve">It often requires </w:t>
      </w:r>
      <w:r w:rsidR="00146DEC" w:rsidRPr="004F03D3">
        <w:rPr>
          <w:spacing w:val="-4"/>
        </w:rPr>
        <w:t xml:space="preserve">no additional </w:t>
      </w:r>
      <w:r w:rsidR="00BB0F66" w:rsidRPr="004F03D3">
        <w:rPr>
          <w:spacing w:val="-4"/>
        </w:rPr>
        <w:t>effort or cost or specialised skills to take up AI</w:t>
      </w:r>
      <w:r w:rsidR="007A7003" w:rsidRPr="004F03D3">
        <w:rPr>
          <w:spacing w:val="-4"/>
        </w:rPr>
        <w:noBreakHyphen/>
      </w:r>
      <w:r w:rsidR="008E38D8" w:rsidRPr="004F03D3">
        <w:rPr>
          <w:spacing w:val="-4"/>
        </w:rPr>
        <w:t xml:space="preserve">enabled applications. </w:t>
      </w:r>
      <w:r w:rsidR="00E94C81" w:rsidRPr="004F03D3">
        <w:rPr>
          <w:spacing w:val="-4"/>
        </w:rPr>
        <w:t>Arguably</w:t>
      </w:r>
      <w:r w:rsidR="00106F65" w:rsidRPr="004F03D3">
        <w:rPr>
          <w:spacing w:val="-4"/>
        </w:rPr>
        <w:t>,</w:t>
      </w:r>
      <w:r w:rsidR="00E94C81" w:rsidRPr="004F03D3">
        <w:rPr>
          <w:spacing w:val="-4"/>
        </w:rPr>
        <w:t xml:space="preserve"> </w:t>
      </w:r>
      <w:r w:rsidR="00106F65" w:rsidRPr="004F03D3">
        <w:rPr>
          <w:spacing w:val="-4"/>
        </w:rPr>
        <w:t xml:space="preserve">the vast majority of </w:t>
      </w:r>
      <w:r w:rsidR="00E94C81" w:rsidRPr="004F03D3">
        <w:rPr>
          <w:spacing w:val="-4"/>
        </w:rPr>
        <w:t xml:space="preserve">businesses with a threshold digital capability are already using AI without realising through their business software, digital advertising platforms and payments or banking systems. </w:t>
      </w:r>
    </w:p>
    <w:p w14:paraId="5F61F618" w14:textId="358AC79A" w:rsidR="00991701" w:rsidRDefault="00991701" w:rsidP="00991701">
      <w:pPr>
        <w:pStyle w:val="BodyText"/>
      </w:pPr>
      <w:r>
        <w:t>This adoption pathway offers</w:t>
      </w:r>
      <w:r w:rsidR="00622D89">
        <w:t xml:space="preserve"> ongoing</w:t>
      </w:r>
      <w:r>
        <w:t xml:space="preserve"> small productivity gains</w:t>
      </w:r>
      <w:r w:rsidR="002A0259">
        <w:t xml:space="preserve"> to each business</w:t>
      </w:r>
      <w:r>
        <w:t xml:space="preserve"> (</w:t>
      </w:r>
      <w:r w:rsidR="00BC20B0">
        <w:t>such as more streamlined</w:t>
      </w:r>
      <w:r>
        <w:t xml:space="preserve"> accounting, </w:t>
      </w:r>
      <w:r w:rsidR="00820077">
        <w:t>better targeted</w:t>
      </w:r>
      <w:r>
        <w:t xml:space="preserve"> marketing</w:t>
      </w:r>
      <w:r w:rsidR="00763B8B">
        <w:t xml:space="preserve"> or improved logistics</w:t>
      </w:r>
      <w:r>
        <w:t>)</w:t>
      </w:r>
      <w:r w:rsidR="002A0259">
        <w:t xml:space="preserve">. </w:t>
      </w:r>
      <w:r w:rsidR="0048168A">
        <w:t>But multiple small and ongoing productivity gains over</w:t>
      </w:r>
      <w:r w:rsidDel="002A0259">
        <w:t xml:space="preserve"> </w:t>
      </w:r>
      <w:r>
        <w:t>a large number of firms</w:t>
      </w:r>
      <w:r w:rsidR="004C7F73">
        <w:t xml:space="preserve"> and employees could add up to substantial productivity gains overall</w:t>
      </w:r>
      <w:r>
        <w:t xml:space="preserve">. </w:t>
      </w:r>
    </w:p>
    <w:p w14:paraId="5EE91803" w14:textId="65D2AA85" w:rsidR="00B21719" w:rsidRDefault="0048286B" w:rsidP="003311A8">
      <w:pPr>
        <w:pStyle w:val="BodyText"/>
      </w:pPr>
      <w:r>
        <w:t xml:space="preserve">Passive </w:t>
      </w:r>
      <w:r w:rsidR="00C43155">
        <w:t xml:space="preserve">uptake </w:t>
      </w:r>
      <w:r w:rsidR="009C3583">
        <w:t xml:space="preserve">of AI technologies </w:t>
      </w:r>
      <w:r w:rsidR="00543D7C">
        <w:t>can allow larger businesses to manage</w:t>
      </w:r>
      <w:r w:rsidR="00805E41">
        <w:t xml:space="preserve"> risk</w:t>
      </w:r>
      <w:r w:rsidR="00543D7C">
        <w:t xml:space="preserve"> on behalf of smaller clients</w:t>
      </w:r>
      <w:r w:rsidR="002A684A">
        <w:t xml:space="preserve">, as </w:t>
      </w:r>
      <w:r w:rsidR="007F0635">
        <w:t>te</w:t>
      </w:r>
      <w:r w:rsidR="00245F73">
        <w:t xml:space="preserve">chnology </w:t>
      </w:r>
      <w:r w:rsidR="00543D7C">
        <w:t xml:space="preserve">companies </w:t>
      </w:r>
      <w:r w:rsidR="0071599D">
        <w:t>regulate their ecosystems</w:t>
      </w:r>
      <w:r w:rsidR="00126B45">
        <w:t xml:space="preserve"> to protect their brand and reputations</w:t>
      </w:r>
      <w:r w:rsidR="0071599D">
        <w:t xml:space="preserve">. </w:t>
      </w:r>
      <w:r w:rsidR="003E42C7">
        <w:t xml:space="preserve">To the degree that explicit regulation is needed to supplement internal business quality controls, </w:t>
      </w:r>
      <w:r w:rsidR="0018746B">
        <w:t>a range of</w:t>
      </w:r>
      <w:r w:rsidR="002A684A">
        <w:t xml:space="preserve"> international </w:t>
      </w:r>
      <w:r w:rsidR="003E42C7">
        <w:t>r</w:t>
      </w:r>
      <w:r w:rsidR="002A684A">
        <w:t>egulation</w:t>
      </w:r>
      <w:r w:rsidR="0018746B">
        <w:t xml:space="preserve">s are likely to apply to multinational </w:t>
      </w:r>
      <w:r w:rsidR="002A684A">
        <w:t>tech firms</w:t>
      </w:r>
      <w:r w:rsidR="004368CC">
        <w:t>, which will flow on in some way</w:t>
      </w:r>
      <w:r w:rsidR="00B265CB">
        <w:t xml:space="preserve"> to </w:t>
      </w:r>
      <w:r w:rsidR="00275879">
        <w:t xml:space="preserve">Australian </w:t>
      </w:r>
      <w:r w:rsidR="00171E5F">
        <w:t xml:space="preserve">firms </w:t>
      </w:r>
      <w:r w:rsidR="00C8230D">
        <w:t>operating in those environments</w:t>
      </w:r>
      <w:r w:rsidR="00275879">
        <w:t xml:space="preserve">. </w:t>
      </w:r>
    </w:p>
    <w:p w14:paraId="177B7624" w14:textId="2907137B" w:rsidR="00C452BD" w:rsidRDefault="00BC5075" w:rsidP="003311A8">
      <w:pPr>
        <w:pStyle w:val="BodyText"/>
      </w:pPr>
      <w:r>
        <w:t xml:space="preserve">As such, </w:t>
      </w:r>
      <w:r w:rsidR="00381662">
        <w:t>the</w:t>
      </w:r>
      <w:r w:rsidR="00B21719">
        <w:t>re is little role for</w:t>
      </w:r>
      <w:r w:rsidR="00381662">
        <w:t xml:space="preserve"> Australian </w:t>
      </w:r>
      <w:r w:rsidR="00B21719">
        <w:t>g</w:t>
      </w:r>
      <w:r w:rsidR="004E251B">
        <w:t>overnment</w:t>
      </w:r>
      <w:r w:rsidR="00B21719">
        <w:t>s</w:t>
      </w:r>
      <w:r w:rsidR="00846BC8">
        <w:t xml:space="preserve"> to create incentives to</w:t>
      </w:r>
      <w:r w:rsidR="00F222DD">
        <w:t xml:space="preserve">ward </w:t>
      </w:r>
      <w:r w:rsidR="00474831">
        <w:t>this adoption pathway</w:t>
      </w:r>
      <w:r w:rsidR="00045887">
        <w:t>.</w:t>
      </w:r>
      <w:r w:rsidR="0003165E">
        <w:t xml:space="preserve"> </w:t>
      </w:r>
    </w:p>
    <w:p w14:paraId="1D7E2823" w14:textId="00F4A437" w:rsidR="0098598F" w:rsidRDefault="00155C9E" w:rsidP="000B2996">
      <w:pPr>
        <w:pStyle w:val="Heading3"/>
      </w:pPr>
      <w:r>
        <w:t xml:space="preserve">Industries </w:t>
      </w:r>
      <w:r w:rsidR="003348C1">
        <w:t>and firms</w:t>
      </w:r>
      <w:r>
        <w:t xml:space="preserve"> differ in how they incorporate </w:t>
      </w:r>
      <w:r w:rsidR="009731A0">
        <w:t>AI into core business</w:t>
      </w:r>
      <w:r w:rsidR="00AF7F98">
        <w:t xml:space="preserve"> </w:t>
      </w:r>
    </w:p>
    <w:p w14:paraId="6D8F36DA" w14:textId="54795622" w:rsidR="00CC4167" w:rsidRPr="004F03D3" w:rsidRDefault="007E57C7" w:rsidP="003311A8">
      <w:pPr>
        <w:pStyle w:val="BodyText"/>
        <w:rPr>
          <w:spacing w:val="-2"/>
        </w:rPr>
      </w:pPr>
      <w:r w:rsidRPr="004F03D3">
        <w:rPr>
          <w:spacing w:val="-2"/>
        </w:rPr>
        <w:t>Deeper</w:t>
      </w:r>
      <w:r w:rsidR="007101E3" w:rsidRPr="004F03D3">
        <w:rPr>
          <w:spacing w:val="-2"/>
        </w:rPr>
        <w:t xml:space="preserve"> and </w:t>
      </w:r>
      <w:r w:rsidRPr="004F03D3">
        <w:rPr>
          <w:spacing w:val="-2"/>
        </w:rPr>
        <w:t xml:space="preserve">more </w:t>
      </w:r>
      <w:r w:rsidR="005E2ED7" w:rsidRPr="004F03D3">
        <w:rPr>
          <w:spacing w:val="-2"/>
        </w:rPr>
        <w:t xml:space="preserve">deliberate </w:t>
      </w:r>
      <w:r w:rsidR="007101E3" w:rsidRPr="004F03D3">
        <w:rPr>
          <w:spacing w:val="-2"/>
        </w:rPr>
        <w:t xml:space="preserve">AI </w:t>
      </w:r>
      <w:r w:rsidR="005E2ED7" w:rsidRPr="004F03D3">
        <w:rPr>
          <w:spacing w:val="-2"/>
        </w:rPr>
        <w:t>uptake</w:t>
      </w:r>
      <w:r w:rsidR="007101E3" w:rsidRPr="004F03D3">
        <w:rPr>
          <w:spacing w:val="-2"/>
        </w:rPr>
        <w:t xml:space="preserve"> </w:t>
      </w:r>
      <w:r w:rsidR="006045BF" w:rsidRPr="004F03D3">
        <w:rPr>
          <w:spacing w:val="-2"/>
        </w:rPr>
        <w:t>(</w:t>
      </w:r>
      <w:r w:rsidR="005A20C0" w:rsidRPr="004F03D3">
        <w:rPr>
          <w:spacing w:val="-2"/>
        </w:rPr>
        <w:t xml:space="preserve">such as </w:t>
      </w:r>
      <w:r w:rsidR="00DB51CE" w:rsidRPr="004F03D3">
        <w:rPr>
          <w:spacing w:val="-2"/>
        </w:rPr>
        <w:t>automating operations, informing decision</w:t>
      </w:r>
      <w:r w:rsidR="007A7003" w:rsidRPr="004F03D3">
        <w:rPr>
          <w:spacing w:val="-2"/>
        </w:rPr>
        <w:noBreakHyphen/>
      </w:r>
      <w:r w:rsidR="00DB51CE" w:rsidRPr="004F03D3">
        <w:rPr>
          <w:spacing w:val="-2"/>
        </w:rPr>
        <w:t xml:space="preserve">making, </w:t>
      </w:r>
      <w:r w:rsidR="005A20C0" w:rsidRPr="004F03D3">
        <w:rPr>
          <w:spacing w:val="-2"/>
        </w:rPr>
        <w:t xml:space="preserve">and </w:t>
      </w:r>
      <w:r w:rsidR="00DB51CE" w:rsidRPr="004F03D3">
        <w:rPr>
          <w:spacing w:val="-2"/>
        </w:rPr>
        <w:t xml:space="preserve">recruiting) </w:t>
      </w:r>
      <w:r w:rsidRPr="004F03D3">
        <w:rPr>
          <w:spacing w:val="-2"/>
        </w:rPr>
        <w:t>will</w:t>
      </w:r>
      <w:r w:rsidR="005E2ED7" w:rsidRPr="004F03D3">
        <w:rPr>
          <w:spacing w:val="-2"/>
        </w:rPr>
        <w:t xml:space="preserve"> </w:t>
      </w:r>
      <w:r w:rsidR="007101E3" w:rsidRPr="004F03D3">
        <w:rPr>
          <w:spacing w:val="-2"/>
        </w:rPr>
        <w:t>vary across</w:t>
      </w:r>
      <w:r w:rsidR="00CE15DB" w:rsidRPr="004F03D3">
        <w:rPr>
          <w:spacing w:val="-2"/>
        </w:rPr>
        <w:t xml:space="preserve"> different</w:t>
      </w:r>
      <w:r w:rsidR="00CE73B4" w:rsidRPr="004F03D3">
        <w:rPr>
          <w:spacing w:val="-2"/>
        </w:rPr>
        <w:t xml:space="preserve"> sectors and applications, </w:t>
      </w:r>
      <w:r w:rsidR="008469F9" w:rsidRPr="004F03D3">
        <w:rPr>
          <w:spacing w:val="-2"/>
        </w:rPr>
        <w:t>depending on</w:t>
      </w:r>
      <w:r w:rsidR="00652181" w:rsidRPr="004F03D3">
        <w:rPr>
          <w:spacing w:val="-2"/>
        </w:rPr>
        <w:t xml:space="preserve"> </w:t>
      </w:r>
      <w:r w:rsidR="00CA03FC" w:rsidRPr="004F03D3">
        <w:rPr>
          <w:spacing w:val="-2"/>
        </w:rPr>
        <w:t>access to funding</w:t>
      </w:r>
      <w:r w:rsidR="00491AB0" w:rsidRPr="004F03D3">
        <w:rPr>
          <w:spacing w:val="-2"/>
        </w:rPr>
        <w:t>, sector</w:t>
      </w:r>
      <w:r w:rsidR="007A7003" w:rsidRPr="004F03D3">
        <w:rPr>
          <w:spacing w:val="-2"/>
        </w:rPr>
        <w:noBreakHyphen/>
      </w:r>
      <w:r w:rsidR="00491AB0" w:rsidRPr="004F03D3">
        <w:rPr>
          <w:spacing w:val="-2"/>
        </w:rPr>
        <w:t>specific regulations, relative advancement of technologies, degree of digital literacy and sophistication of businesses, and degree of competition in a given market</w:t>
      </w:r>
      <w:r w:rsidR="00652181" w:rsidRPr="004F03D3">
        <w:rPr>
          <w:spacing w:val="-2"/>
        </w:rPr>
        <w:t xml:space="preserve">. </w:t>
      </w:r>
      <w:r w:rsidR="000B0877" w:rsidRPr="004F03D3">
        <w:rPr>
          <w:spacing w:val="-2"/>
        </w:rPr>
        <w:t xml:space="preserve">Tolerance of risk also plays a large role in </w:t>
      </w:r>
      <w:r w:rsidR="008469F9" w:rsidRPr="004F03D3">
        <w:rPr>
          <w:spacing w:val="-2"/>
        </w:rPr>
        <w:t xml:space="preserve">the timing and speed of </w:t>
      </w:r>
      <w:r w:rsidR="000B0877" w:rsidRPr="004F03D3">
        <w:rPr>
          <w:spacing w:val="-2"/>
        </w:rPr>
        <w:t xml:space="preserve">AI </w:t>
      </w:r>
      <w:r w:rsidR="008469F9" w:rsidRPr="004F03D3">
        <w:rPr>
          <w:spacing w:val="-2"/>
        </w:rPr>
        <w:t>adoption</w:t>
      </w:r>
      <w:r w:rsidR="00C16EDE" w:rsidRPr="004F03D3">
        <w:rPr>
          <w:spacing w:val="-2"/>
        </w:rPr>
        <w:t xml:space="preserve"> </w:t>
      </w:r>
      <w:r w:rsidR="000B0877" w:rsidRPr="004F03D3">
        <w:rPr>
          <w:spacing w:val="-2"/>
        </w:rPr>
        <w:t xml:space="preserve">– for example, </w:t>
      </w:r>
      <w:r w:rsidR="00403F3F" w:rsidRPr="004F03D3">
        <w:rPr>
          <w:spacing w:val="-2"/>
        </w:rPr>
        <w:t xml:space="preserve">parts of </w:t>
      </w:r>
      <w:r w:rsidR="000B0877" w:rsidRPr="004F03D3">
        <w:rPr>
          <w:spacing w:val="-2"/>
        </w:rPr>
        <w:t xml:space="preserve">healthcare will have a lower acceptance of errors from AI than marketing. </w:t>
      </w:r>
    </w:p>
    <w:p w14:paraId="6A0BEAB5" w14:textId="309666E7" w:rsidR="00D973A5" w:rsidRDefault="00F65F40" w:rsidP="003311A8">
      <w:pPr>
        <w:pStyle w:val="BodyText"/>
      </w:pPr>
      <w:r>
        <w:t>As noted above, c</w:t>
      </w:r>
      <w:r w:rsidR="001A39A3">
        <w:t xml:space="preserve">ompetition will generally spur </w:t>
      </w:r>
      <w:r w:rsidR="00345027">
        <w:t>business AI</w:t>
      </w:r>
      <w:r w:rsidR="001A39A3">
        <w:t xml:space="preserve"> adoption, so</w:t>
      </w:r>
      <w:r w:rsidR="006D4DCD" w:rsidDel="001A39A3">
        <w:t xml:space="preserve"> </w:t>
      </w:r>
      <w:r w:rsidR="006D4DCD">
        <w:t>AI</w:t>
      </w:r>
      <w:r w:rsidR="006D4DCD" w:rsidDel="00DD2FB9">
        <w:t xml:space="preserve"> </w:t>
      </w:r>
      <w:r w:rsidR="00DD2FB9">
        <w:t xml:space="preserve">uptake </w:t>
      </w:r>
      <w:r w:rsidR="006D4DCD">
        <w:t>could lag in less contestable markets</w:t>
      </w:r>
      <w:r w:rsidR="00EE3CE9">
        <w:t xml:space="preserve"> </w:t>
      </w:r>
      <w:r w:rsidR="00EE3CE9" w:rsidRPr="00EE3CE9">
        <w:rPr>
          <w:rFonts w:ascii="Arial" w:hAnsi="Arial" w:cs="Arial"/>
          <w:szCs w:val="24"/>
        </w:rPr>
        <w:t>(Andrews et al. 2022)</w:t>
      </w:r>
      <w:r w:rsidR="006D4DCD">
        <w:t xml:space="preserve">. </w:t>
      </w:r>
      <w:r w:rsidR="006E3899">
        <w:t xml:space="preserve">Peer competitive pressure </w:t>
      </w:r>
      <w:r w:rsidR="00DB060B">
        <w:t>significantly influences</w:t>
      </w:r>
      <w:r w:rsidR="006E3899">
        <w:t xml:space="preserve"> firms’ decisions to </w:t>
      </w:r>
      <w:r w:rsidR="002A668D">
        <w:t>adopt AI</w:t>
      </w:r>
      <w:r w:rsidR="00F414EE">
        <w:t xml:space="preserve"> </w:t>
      </w:r>
      <w:r w:rsidR="00F414EE" w:rsidRPr="00F414EE">
        <w:rPr>
          <w:rFonts w:ascii="Arial" w:hAnsi="Arial" w:cs="Arial"/>
          <w:szCs w:val="24"/>
        </w:rPr>
        <w:t>(Bughin and Seong 2018)</w:t>
      </w:r>
      <w:r w:rsidR="00E05DFE">
        <w:rPr>
          <w:lang w:val="en-US"/>
        </w:rPr>
        <w:t xml:space="preserve">. </w:t>
      </w:r>
      <w:r w:rsidR="006D4DCD">
        <w:t>Firm</w:t>
      </w:r>
      <w:r w:rsidR="007A7003">
        <w:noBreakHyphen/>
      </w:r>
      <w:r w:rsidR="006D4DCD">
        <w:t xml:space="preserve">level dynamics are </w:t>
      </w:r>
      <w:r w:rsidR="00774D52">
        <w:t xml:space="preserve">also </w:t>
      </w:r>
      <w:r w:rsidR="006D4DCD">
        <w:t>likely to be important</w:t>
      </w:r>
      <w:r w:rsidR="009E5C01">
        <w:t>:</w:t>
      </w:r>
      <w:r w:rsidR="006D4DCD">
        <w:t xml:space="preserve"> </w:t>
      </w:r>
    </w:p>
    <w:p w14:paraId="6B24EFC0" w14:textId="5A81BCF8" w:rsidR="006D4DCD" w:rsidRDefault="006D4DCD" w:rsidP="00F54B9A">
      <w:pPr>
        <w:pStyle w:val="ListBullet"/>
      </w:pPr>
      <w:r w:rsidRPr="00433803">
        <w:t>Large</w:t>
      </w:r>
      <w:r>
        <w:t>r</w:t>
      </w:r>
      <w:r w:rsidRPr="00433803">
        <w:t xml:space="preserve"> firms with I</w:t>
      </w:r>
      <w:r w:rsidR="00DE002A">
        <w:t>C</w:t>
      </w:r>
      <w:r w:rsidRPr="00433803">
        <w:t xml:space="preserve">T resources </w:t>
      </w:r>
      <w:r w:rsidR="00D73A05">
        <w:t>and skills</w:t>
      </w:r>
      <w:r w:rsidRPr="00433803">
        <w:t xml:space="preserve"> have dominated early adoption</w:t>
      </w:r>
      <w:r w:rsidR="00AE02C8">
        <w:t xml:space="preserve"> </w:t>
      </w:r>
      <w:r w:rsidR="00E476D6" w:rsidRPr="00E476D6">
        <w:rPr>
          <w:rFonts w:ascii="Arial" w:hAnsi="Arial" w:cs="Arial"/>
          <w:szCs w:val="24"/>
        </w:rPr>
        <w:t>(Calvino and Fontanelli 2023)</w:t>
      </w:r>
      <w:r w:rsidR="00E3205E">
        <w:t>.</w:t>
      </w:r>
      <w:r w:rsidRPr="00433803">
        <w:t xml:space="preserve"> </w:t>
      </w:r>
      <w:r w:rsidR="007B3D0C">
        <w:t xml:space="preserve">These firms may have an advantage in attracting and retaining skilled labour. </w:t>
      </w:r>
    </w:p>
    <w:p w14:paraId="4121995C" w14:textId="485E6C29" w:rsidR="00687E35" w:rsidRDefault="00687E35" w:rsidP="00687E35">
      <w:pPr>
        <w:pStyle w:val="ListBullet"/>
      </w:pPr>
      <w:r>
        <w:t xml:space="preserve">More digitally advanced businesses will be in a position to apply AI </w:t>
      </w:r>
      <w:r w:rsidR="00320390">
        <w:t>successfully</w:t>
      </w:r>
      <w:r>
        <w:t xml:space="preserve">. </w:t>
      </w:r>
    </w:p>
    <w:p w14:paraId="6F1D9A9D" w14:textId="41A0FC2A" w:rsidR="00577A1D" w:rsidRDefault="008F19CE" w:rsidP="00F54B9A">
      <w:pPr>
        <w:pStyle w:val="ListBullet"/>
      </w:pPr>
      <w:r>
        <w:t>Firms</w:t>
      </w:r>
      <w:r w:rsidR="00FA4D59">
        <w:t xml:space="preserve"> unfettered by legacy </w:t>
      </w:r>
      <w:r>
        <w:t>I</w:t>
      </w:r>
      <w:r w:rsidR="00DE002A">
        <w:t>C</w:t>
      </w:r>
      <w:r>
        <w:t xml:space="preserve">T </w:t>
      </w:r>
      <w:r w:rsidR="00FA4D59">
        <w:t>systems</w:t>
      </w:r>
      <w:r w:rsidR="00FA6708">
        <w:t xml:space="preserve"> </w:t>
      </w:r>
      <w:r>
        <w:t>(such as new entrants</w:t>
      </w:r>
      <w:r w:rsidR="00FA6708">
        <w:t xml:space="preserve"> ‘born digital’</w:t>
      </w:r>
      <w:r>
        <w:t>)</w:t>
      </w:r>
      <w:r w:rsidR="00FA6708">
        <w:t xml:space="preserve"> may have an advantage</w:t>
      </w:r>
      <w:r w:rsidR="00FA4D59">
        <w:t xml:space="preserve">. </w:t>
      </w:r>
    </w:p>
    <w:p w14:paraId="587FD986" w14:textId="25FBC0B6" w:rsidR="00AA2E0D" w:rsidRDefault="0002244F" w:rsidP="00605A5E">
      <w:pPr>
        <w:pStyle w:val="ListBullet"/>
      </w:pPr>
      <w:r>
        <w:t>Access to high quality</w:t>
      </w:r>
      <w:r w:rsidR="00B76AD3">
        <w:t xml:space="preserve"> data</w:t>
      </w:r>
      <w:r w:rsidR="00AB32C3">
        <w:t>, either in AI model training or for adapting and deploying a model on new local data, will give firms an advantage</w:t>
      </w:r>
      <w:r w:rsidR="00734795">
        <w:t xml:space="preserve">. </w:t>
      </w:r>
    </w:p>
    <w:p w14:paraId="204E81D9" w14:textId="52467AD7" w:rsidR="005E37D6" w:rsidRDefault="0055217F" w:rsidP="00C53262">
      <w:pPr>
        <w:pStyle w:val="BodyText"/>
      </w:pPr>
      <w:r w:rsidRPr="007E57C7">
        <w:t xml:space="preserve">AI has value </w:t>
      </w:r>
      <w:r w:rsidR="005374C6">
        <w:t>when</w:t>
      </w:r>
      <w:r w:rsidRPr="007E57C7">
        <w:t xml:space="preserve"> it leads to better decision</w:t>
      </w:r>
      <w:r w:rsidR="00F45134">
        <w:t>s</w:t>
      </w:r>
      <w:r w:rsidRPr="007E57C7">
        <w:t xml:space="preserve">. </w:t>
      </w:r>
      <w:r w:rsidR="00B26260">
        <w:t xml:space="preserve">Industries and firms </w:t>
      </w:r>
      <w:r w:rsidR="00FA5759">
        <w:t xml:space="preserve">will </w:t>
      </w:r>
      <w:r w:rsidR="00B26260">
        <w:t xml:space="preserve">differ in how </w:t>
      </w:r>
      <w:r w:rsidR="00E37D0E">
        <w:t xml:space="preserve">AI </w:t>
      </w:r>
      <w:r w:rsidR="00C53262">
        <w:t xml:space="preserve">will be </w:t>
      </w:r>
      <w:r w:rsidR="00AE0032">
        <w:t>used</w:t>
      </w:r>
      <w:r w:rsidR="00C53262">
        <w:t xml:space="preserve"> </w:t>
      </w:r>
      <w:r w:rsidR="00AE0032">
        <w:t xml:space="preserve">– and trusted – in </w:t>
      </w:r>
      <w:r w:rsidR="00C53262">
        <w:t>decision</w:t>
      </w:r>
      <w:r w:rsidR="007A7003">
        <w:noBreakHyphen/>
      </w:r>
      <w:r w:rsidR="00C53262">
        <w:t>making process</w:t>
      </w:r>
      <w:r w:rsidR="00AE0032">
        <w:t>es</w:t>
      </w:r>
      <w:r w:rsidR="00C53262">
        <w:t xml:space="preserve">, where </w:t>
      </w:r>
      <w:r w:rsidR="00E03CB4">
        <w:t>one</w:t>
      </w:r>
      <w:r w:rsidR="00C53262">
        <w:t xml:space="preserve"> end of the spectrum is</w:t>
      </w:r>
      <w:r w:rsidR="00427E8F">
        <w:t xml:space="preserve"> fully</w:t>
      </w:r>
      <w:r w:rsidR="00C53262">
        <w:t xml:space="preserve"> automated decision</w:t>
      </w:r>
      <w:r w:rsidR="007A7003">
        <w:noBreakHyphen/>
      </w:r>
      <w:r w:rsidR="00C53262">
        <w:t xml:space="preserve">making. </w:t>
      </w:r>
      <w:r w:rsidR="00013FF1">
        <w:t xml:space="preserve">Indications are that AI </w:t>
      </w:r>
      <w:r w:rsidR="00BF6CE5">
        <w:t xml:space="preserve">technology needs to considerably improve its accuracy </w:t>
      </w:r>
      <w:r w:rsidR="009E1599">
        <w:t xml:space="preserve">and explainability </w:t>
      </w:r>
      <w:r w:rsidR="00013FF1">
        <w:t xml:space="preserve">before firms will trust it to make </w:t>
      </w:r>
      <w:r w:rsidR="00BF6CE5">
        <w:t xml:space="preserve">fully automated </w:t>
      </w:r>
      <w:r w:rsidR="00013FF1">
        <w:t>decisions in all but limited low</w:t>
      </w:r>
      <w:r w:rsidR="007A7003">
        <w:noBreakHyphen/>
      </w:r>
      <w:r w:rsidR="00013FF1">
        <w:t xml:space="preserve">risk </w:t>
      </w:r>
      <w:r w:rsidR="00BF6CE5">
        <w:t>applications</w:t>
      </w:r>
      <w:r w:rsidR="00013FF1">
        <w:t>.</w:t>
      </w:r>
      <w:r w:rsidR="00013FF1" w:rsidRPr="003D5958">
        <w:rPr>
          <w:rStyle w:val="FootnoteReference"/>
        </w:rPr>
        <w:footnoteReference w:id="16"/>
      </w:r>
      <w:r w:rsidR="00013FF1">
        <w:t xml:space="preserve"> In the short term, most firms will </w:t>
      </w:r>
      <w:r w:rsidR="00E47B99">
        <w:t>use</w:t>
      </w:r>
      <w:r w:rsidR="00013FF1">
        <w:t xml:space="preserve"> AI as a ‘co</w:t>
      </w:r>
      <w:r w:rsidR="007A7003">
        <w:noBreakHyphen/>
      </w:r>
      <w:r w:rsidR="00013FF1">
        <w:t>pilot’ to assist workers to make better decisions</w:t>
      </w:r>
      <w:r w:rsidR="007A7003">
        <w:t>.</w:t>
      </w:r>
      <w:r w:rsidR="00D11BBB">
        <w:t xml:space="preserve"> </w:t>
      </w:r>
    </w:p>
    <w:p w14:paraId="1B8C014F" w14:textId="6DF5638C" w:rsidR="005512AE" w:rsidRDefault="005512AE" w:rsidP="005512AE">
      <w:pPr>
        <w:pStyle w:val="BodyText"/>
      </w:pPr>
      <w:r w:rsidRPr="00AB2160">
        <w:lastRenderedPageBreak/>
        <w:t xml:space="preserve">Integrating AI </w:t>
      </w:r>
      <w:r w:rsidR="00831D66">
        <w:t>to transform a firm’s</w:t>
      </w:r>
      <w:r w:rsidRPr="00AB2160">
        <w:t xml:space="preserve"> core business</w:t>
      </w:r>
      <w:r w:rsidR="0062500F">
        <w:t xml:space="preserve"> </w:t>
      </w:r>
      <w:r w:rsidR="008C766E">
        <w:t>would typically lead to more significant changes in their productive processes</w:t>
      </w:r>
      <w:r w:rsidR="000231F0">
        <w:t xml:space="preserve"> compared to more passive uptake. As such there is scope for </w:t>
      </w:r>
      <w:r>
        <w:t xml:space="preserve">greater productivity gains </w:t>
      </w:r>
      <w:r w:rsidR="000231F0">
        <w:t xml:space="preserve">as well as more </w:t>
      </w:r>
      <w:r w:rsidRPr="00AB2160">
        <w:t xml:space="preserve">cost </w:t>
      </w:r>
      <w:r w:rsidR="0034539C">
        <w:t>and risk. T</w:t>
      </w:r>
      <w:r w:rsidR="00745EAD">
        <w:t xml:space="preserve">he adjustment costs firms face in implementing AI may take longer to recoup </w:t>
      </w:r>
      <w:r w:rsidR="009B656F">
        <w:t>for</w:t>
      </w:r>
      <w:r w:rsidR="00745EAD">
        <w:t xml:space="preserve"> larger scale </w:t>
      </w:r>
      <w:r w:rsidR="009B656F">
        <w:t>transformations</w:t>
      </w:r>
      <w:r w:rsidR="0034539C">
        <w:t xml:space="preserve"> – and hence slower and less certain productivity gains. </w:t>
      </w:r>
    </w:p>
    <w:p w14:paraId="2F4865CB" w14:textId="15E76C39" w:rsidR="0021048B" w:rsidRDefault="00840C1A" w:rsidP="0001174C">
      <w:pPr>
        <w:pStyle w:val="Heading2"/>
      </w:pPr>
      <w:bookmarkStart w:id="4" w:name="_Toc157074506"/>
      <w:r>
        <w:t>P</w:t>
      </w:r>
      <w:r w:rsidR="0021048B">
        <w:t>olicy</w:t>
      </w:r>
      <w:r w:rsidR="004C039E">
        <w:t xml:space="preserve"> levers</w:t>
      </w:r>
      <w:r>
        <w:t xml:space="preserve"> supporting AI </w:t>
      </w:r>
      <w:r w:rsidR="00D55B6A">
        <w:t>and productivity</w:t>
      </w:r>
      <w:bookmarkEnd w:id="4"/>
    </w:p>
    <w:p w14:paraId="1E40AE87" w14:textId="01190DA4" w:rsidR="00840C1A" w:rsidRDefault="0022732B" w:rsidP="00840C1A">
      <w:pPr>
        <w:pStyle w:val="BodyText"/>
      </w:pPr>
      <w:r>
        <w:t xml:space="preserve">There </w:t>
      </w:r>
      <w:r w:rsidR="009A2346">
        <w:t>is</w:t>
      </w:r>
      <w:r>
        <w:t xml:space="preserve"> </w:t>
      </w:r>
      <w:r w:rsidR="003A5B3C">
        <w:t xml:space="preserve">already </w:t>
      </w:r>
      <w:r>
        <w:t xml:space="preserve">a </w:t>
      </w:r>
      <w:r w:rsidR="009E64A6">
        <w:t xml:space="preserve">wide range of Australian governments’ </w:t>
      </w:r>
      <w:r w:rsidR="008F69A4">
        <w:t xml:space="preserve">technology policy interventions </w:t>
      </w:r>
      <w:r>
        <w:t>for AI</w:t>
      </w:r>
      <w:r w:rsidRPr="00585DA2">
        <w:t xml:space="preserve"> </w:t>
      </w:r>
      <w:r w:rsidR="008F69A4" w:rsidRPr="00585DA2">
        <w:t>(</w:t>
      </w:r>
      <w:r w:rsidR="001C77EC" w:rsidRPr="00585DA2">
        <w:t>figure</w:t>
      </w:r>
      <w:r w:rsidR="007A7003">
        <w:t> </w:t>
      </w:r>
      <w:r w:rsidR="00AB58EE">
        <w:t>2</w:t>
      </w:r>
      <w:r w:rsidR="008F69A4" w:rsidRPr="00585DA2">
        <w:t>)</w:t>
      </w:r>
      <w:r>
        <w:t>. However</w:t>
      </w:r>
      <w:r w:rsidR="008F69A4" w:rsidRPr="00585DA2">
        <w:t>,</w:t>
      </w:r>
      <w:r w:rsidR="00542AD5" w:rsidRPr="00585DA2">
        <w:t xml:space="preserve"> </w:t>
      </w:r>
      <w:r w:rsidR="00B31D99">
        <w:t>five</w:t>
      </w:r>
      <w:r w:rsidR="009A2346">
        <w:t xml:space="preserve"> </w:t>
      </w:r>
      <w:r w:rsidR="00CA3DD8">
        <w:t xml:space="preserve">levers stand out </w:t>
      </w:r>
      <w:r w:rsidR="008F69A4">
        <w:t>as</w:t>
      </w:r>
      <w:r w:rsidR="00DC281A">
        <w:t xml:space="preserve"> being more</w:t>
      </w:r>
      <w:r w:rsidR="008F69A4">
        <w:t xml:space="preserve"> useful to support uptake of AI applications and innovations by the 98% of</w:t>
      </w:r>
      <w:r w:rsidR="003E78FE">
        <w:t xml:space="preserve"> </w:t>
      </w:r>
      <w:r w:rsidR="008F69A4">
        <w:t>firms</w:t>
      </w:r>
      <w:r w:rsidR="005050D7">
        <w:t xml:space="preserve"> that are non</w:t>
      </w:r>
      <w:r w:rsidR="005050D7">
        <w:noBreakHyphen/>
        <w:t>frontier</w:t>
      </w:r>
      <w:r w:rsidR="00CA3DD8">
        <w:t xml:space="preserve">: </w:t>
      </w:r>
    </w:p>
    <w:p w14:paraId="7F516341" w14:textId="24F68D4B" w:rsidR="0017355A" w:rsidRDefault="000901D0" w:rsidP="004F03D3">
      <w:pPr>
        <w:pStyle w:val="ListBullet"/>
      </w:pPr>
      <w:r>
        <w:t>governments</w:t>
      </w:r>
      <w:r w:rsidR="009A2346">
        <w:t>’</w:t>
      </w:r>
      <w:r>
        <w:t xml:space="preserve"> role in </w:t>
      </w:r>
      <w:r w:rsidR="005C6C74">
        <w:t>building trust and trustworthiness</w:t>
      </w:r>
    </w:p>
    <w:p w14:paraId="490A2FB7" w14:textId="2197400D" w:rsidR="005C6C74" w:rsidRDefault="000901D0" w:rsidP="004F03D3">
      <w:pPr>
        <w:pStyle w:val="ListBullet"/>
      </w:pPr>
      <w:r>
        <w:t>government</w:t>
      </w:r>
      <w:r w:rsidR="0017355A">
        <w:t>s</w:t>
      </w:r>
      <w:r w:rsidR="001632D8">
        <w:t xml:space="preserve"> </w:t>
      </w:r>
      <w:r w:rsidR="009A1C20">
        <w:t xml:space="preserve">leading by example in </w:t>
      </w:r>
      <w:r w:rsidR="0017355A">
        <w:t xml:space="preserve">their </w:t>
      </w:r>
      <w:r w:rsidR="001632D8">
        <w:t>use of AI</w:t>
      </w:r>
    </w:p>
    <w:p w14:paraId="5D38D5BD" w14:textId="30865E39" w:rsidR="005C6C74" w:rsidRDefault="005C6C74" w:rsidP="004F03D3">
      <w:pPr>
        <w:pStyle w:val="ListBullet"/>
      </w:pPr>
      <w:r>
        <w:t>reducing regulatory uncertainty</w:t>
      </w:r>
      <w:r w:rsidR="001632D8">
        <w:t xml:space="preserve"> (Paper 2</w:t>
      </w:r>
      <w:r w:rsidR="00897428">
        <w:t xml:space="preserve">, </w:t>
      </w:r>
      <w:r w:rsidR="00B77426">
        <w:rPr>
          <w:i/>
          <w:iCs/>
        </w:rPr>
        <w:t xml:space="preserve">The challenges of regulating </w:t>
      </w:r>
      <w:r w:rsidR="00897428" w:rsidRPr="00C27FB8">
        <w:rPr>
          <w:i/>
          <w:iCs/>
        </w:rPr>
        <w:t>AI</w:t>
      </w:r>
      <w:r w:rsidR="001632D8">
        <w:t>)</w:t>
      </w:r>
    </w:p>
    <w:p w14:paraId="18A35178" w14:textId="5D8E1C62" w:rsidR="00840C1A" w:rsidRPr="00840C1A" w:rsidRDefault="00923891" w:rsidP="004F03D3">
      <w:pPr>
        <w:pStyle w:val="ListBullet"/>
      </w:pPr>
      <w:r>
        <w:t xml:space="preserve">building </w:t>
      </w:r>
      <w:r w:rsidR="00EC2AF2">
        <w:t xml:space="preserve">foundational capabilities to support AI </w:t>
      </w:r>
      <w:r w:rsidR="009A3DC2">
        <w:t>uptake</w:t>
      </w:r>
      <w:r w:rsidR="00EC2AF2">
        <w:t xml:space="preserve"> – especially </w:t>
      </w:r>
      <w:r>
        <w:t>human capital</w:t>
      </w:r>
      <w:r w:rsidR="009A1C20">
        <w:t xml:space="preserve"> and</w:t>
      </w:r>
      <w:r w:rsidR="00910DE9" w:rsidDel="00EC2AF2">
        <w:t xml:space="preserve"> </w:t>
      </w:r>
      <w:r w:rsidR="00910DE9">
        <w:t xml:space="preserve">digital </w:t>
      </w:r>
      <w:r w:rsidR="00FD5ECB">
        <w:t xml:space="preserve">connectivity </w:t>
      </w:r>
    </w:p>
    <w:p w14:paraId="04786802" w14:textId="2DD98261" w:rsidR="00840C1A" w:rsidRDefault="00AE66A5" w:rsidP="004F03D3">
      <w:pPr>
        <w:pStyle w:val="ListBullet"/>
      </w:pPr>
      <w:r>
        <w:t>s</w:t>
      </w:r>
      <w:r w:rsidR="00840C1A" w:rsidRPr="00840C1A">
        <w:t>etting appropriate access to data, including data collected and held by governments</w:t>
      </w:r>
      <w:r>
        <w:t xml:space="preserve"> (Paper </w:t>
      </w:r>
      <w:r w:rsidR="00BE01B8">
        <w:t>3</w:t>
      </w:r>
      <w:r w:rsidR="00897428">
        <w:t xml:space="preserve">, </w:t>
      </w:r>
      <w:r w:rsidR="00897428" w:rsidRPr="00C27FB8">
        <w:rPr>
          <w:i/>
          <w:iCs/>
        </w:rPr>
        <w:t xml:space="preserve">AI </w:t>
      </w:r>
      <w:r w:rsidR="00B77426">
        <w:rPr>
          <w:i/>
          <w:iCs/>
        </w:rPr>
        <w:t>raises the stakes for</w:t>
      </w:r>
      <w:r w:rsidR="00897428">
        <w:rPr>
          <w:i/>
          <w:iCs/>
        </w:rPr>
        <w:t xml:space="preserve"> data</w:t>
      </w:r>
      <w:r w:rsidR="00B77426">
        <w:rPr>
          <w:i/>
          <w:iCs/>
        </w:rPr>
        <w:t xml:space="preserve"> policy</w:t>
      </w:r>
      <w:r>
        <w:t>)</w:t>
      </w:r>
      <w:r w:rsidR="009024A8">
        <w:t>.</w:t>
      </w:r>
    </w:p>
    <w:p w14:paraId="745596D9" w14:textId="4964EE53" w:rsidR="0088000A" w:rsidRPr="00F467F3" w:rsidRDefault="0088000A" w:rsidP="00F467F3">
      <w:pPr>
        <w:pStyle w:val="FigureTableHeading"/>
      </w:pPr>
      <w:r w:rsidRPr="00F467F3">
        <w:t>Figure</w:t>
      </w:r>
      <w:r w:rsidR="007A7003" w:rsidRPr="00F467F3">
        <w:t> </w:t>
      </w:r>
      <w:r w:rsidR="00F26E70" w:rsidRPr="00F467F3">
        <w:t>2</w:t>
      </w:r>
      <w:r w:rsidRPr="00F467F3">
        <w:t xml:space="preserve"> – </w:t>
      </w:r>
      <w:r w:rsidR="00E91990" w:rsidRPr="00F467F3">
        <w:t xml:space="preserve">Examples of government programs </w:t>
      </w:r>
      <w:r w:rsidR="00557C3D" w:rsidRPr="00F467F3">
        <w:t xml:space="preserve">to </w:t>
      </w:r>
      <w:r w:rsidR="001C77EC" w:rsidRPr="00F467F3">
        <w:t xml:space="preserve">actively support </w:t>
      </w:r>
      <w:r w:rsidR="00842A13" w:rsidRPr="00F467F3">
        <w:t xml:space="preserve">Australian </w:t>
      </w:r>
      <w:r w:rsidR="001C77EC" w:rsidRPr="00F467F3">
        <w:t xml:space="preserve">AI </w:t>
      </w:r>
    </w:p>
    <w:p w14:paraId="34F58FCD" w14:textId="27F60276" w:rsidR="0088000A" w:rsidRDefault="007B05DD" w:rsidP="00F467F3">
      <w:pPr>
        <w:pStyle w:val="BodyText"/>
      </w:pPr>
      <w:r w:rsidRPr="007B05DD">
        <w:rPr>
          <w:noProof/>
        </w:rPr>
        <w:drawing>
          <wp:inline distT="0" distB="0" distL="0" distR="0" wp14:anchorId="1EB42590" wp14:editId="0D2925DB">
            <wp:extent cx="6120130" cy="4308475"/>
            <wp:effectExtent l="0" t="0" r="0" b="0"/>
            <wp:docPr id="507153184" name="Picture 507153184" descr="This figure shows selected examples of government programs to actively support AI. At the Australian Government level, these include the National AI Centre; the AI Adopt program; the Next Generation AI and Emerging Tech Graduates program; and the AI Opportunity in Regions program. State and Territory Government programs include a range of AI-specific and broader tech policy initi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53184" name="Picture 2" descr="This figure shows selected examples of government programs to actively support AI. At the Australian Government level, these include the National AI Centre; the AI Adopt program; the Next Generation AI and Emerging Tech Graduates program; and the AI Opportunity in Regions program. State and Territory Government programs include a range of AI-specific and broader tech policy initiativ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4308475"/>
                    </a:xfrm>
                    <a:prstGeom prst="rect">
                      <a:avLst/>
                    </a:prstGeom>
                    <a:noFill/>
                    <a:ln>
                      <a:noFill/>
                    </a:ln>
                  </pic:spPr>
                </pic:pic>
              </a:graphicData>
            </a:graphic>
          </wp:inline>
        </w:drawing>
      </w:r>
    </w:p>
    <w:p w14:paraId="70FE9088" w14:textId="5D2FCCC2" w:rsidR="00DC466D" w:rsidRDefault="0088000A" w:rsidP="0088000A">
      <w:pPr>
        <w:pStyle w:val="Source"/>
      </w:pPr>
      <w:r w:rsidRPr="00696447">
        <w:t>Source</w:t>
      </w:r>
      <w:r w:rsidR="007A7003">
        <w:t>s</w:t>
      </w:r>
      <w:r w:rsidRPr="00696447">
        <w:t xml:space="preserve">: </w:t>
      </w:r>
      <w:r w:rsidR="007068B2">
        <w:t xml:space="preserve">ACT Government </w:t>
      </w:r>
      <w:r w:rsidR="007068B2" w:rsidRPr="001F221C">
        <w:rPr>
          <w:rFonts w:ascii="Arial" w:hAnsi="Arial" w:cs="Arial"/>
        </w:rPr>
        <w:t>(2020)</w:t>
      </w:r>
      <w:r w:rsidR="007068B2">
        <w:t xml:space="preserve">; </w:t>
      </w:r>
      <w:r w:rsidR="001C77EC">
        <w:t xml:space="preserve">DISR </w:t>
      </w:r>
      <w:r w:rsidR="001C77EC" w:rsidRPr="00101FF4">
        <w:rPr>
          <w:rFonts w:ascii="Arial" w:hAnsi="Arial" w:cs="Arial"/>
        </w:rPr>
        <w:t>(2022)</w:t>
      </w:r>
      <w:r w:rsidR="00877120">
        <w:t xml:space="preserve">; </w:t>
      </w:r>
      <w:r w:rsidR="001C77EC">
        <w:t xml:space="preserve">DISR </w:t>
      </w:r>
      <w:r w:rsidR="008128A0" w:rsidRPr="008128A0">
        <w:rPr>
          <w:rFonts w:ascii="Arial" w:hAnsi="Arial" w:cs="Arial"/>
        </w:rPr>
        <w:t>(2023)</w:t>
      </w:r>
      <w:r w:rsidR="001C77EC">
        <w:t xml:space="preserve">; </w:t>
      </w:r>
      <w:r w:rsidR="007068B2">
        <w:t xml:space="preserve">Invest Victoria </w:t>
      </w:r>
      <w:r w:rsidR="007068B2" w:rsidRPr="0020565C">
        <w:rPr>
          <w:rFonts w:ascii="Arial" w:hAnsi="Arial" w:cs="Arial"/>
        </w:rPr>
        <w:t>(2023)</w:t>
      </w:r>
      <w:r w:rsidR="007068B2">
        <w:t xml:space="preserve">; </w:t>
      </w:r>
      <w:r w:rsidR="0024649F">
        <w:t xml:space="preserve">NSW Government </w:t>
      </w:r>
      <w:r w:rsidR="00507B95" w:rsidRPr="00507B95">
        <w:rPr>
          <w:rFonts w:ascii="Arial" w:hAnsi="Arial" w:cs="Arial"/>
        </w:rPr>
        <w:t>(nd)</w:t>
      </w:r>
      <w:r w:rsidR="00D211B5">
        <w:t xml:space="preserve">; </w:t>
      </w:r>
      <w:r w:rsidR="003160C7">
        <w:t xml:space="preserve">Queensland Government </w:t>
      </w:r>
      <w:r w:rsidR="003160C7" w:rsidRPr="00497577">
        <w:rPr>
          <w:rFonts w:ascii="Arial" w:hAnsi="Arial" w:cs="Arial"/>
        </w:rPr>
        <w:t>(2018)</w:t>
      </w:r>
      <w:r w:rsidR="003160C7">
        <w:t>;</w:t>
      </w:r>
      <w:r w:rsidR="002C5978">
        <w:t xml:space="preserve"> </w:t>
      </w:r>
      <w:r w:rsidR="007068B2">
        <w:t xml:space="preserve">Tasmanian Government </w:t>
      </w:r>
      <w:r w:rsidR="00B17518" w:rsidRPr="00B17518">
        <w:rPr>
          <w:rFonts w:ascii="Arial" w:hAnsi="Arial" w:cs="Arial"/>
        </w:rPr>
        <w:t>(nd)</w:t>
      </w:r>
      <w:r w:rsidR="007068B2">
        <w:t xml:space="preserve">; </w:t>
      </w:r>
      <w:r w:rsidR="002C5978">
        <w:t xml:space="preserve">WADSIH </w:t>
      </w:r>
      <w:r w:rsidR="002C5978" w:rsidRPr="002C5978">
        <w:rPr>
          <w:rFonts w:ascii="Arial" w:hAnsi="Arial" w:cs="Arial"/>
        </w:rPr>
        <w:t>(nd)</w:t>
      </w:r>
      <w:r w:rsidR="007068B2">
        <w:t xml:space="preserve">. </w:t>
      </w:r>
    </w:p>
    <w:p w14:paraId="5D071A5D" w14:textId="714B2C89" w:rsidR="00FC0882" w:rsidRDefault="00EB6D76" w:rsidP="002D533C">
      <w:pPr>
        <w:pStyle w:val="Heading3"/>
      </w:pPr>
      <w:r>
        <w:lastRenderedPageBreak/>
        <w:t>Government’s role in building t</w:t>
      </w:r>
      <w:r w:rsidR="00FC0882">
        <w:t xml:space="preserve">rust and trustworthiness </w:t>
      </w:r>
    </w:p>
    <w:p w14:paraId="1F7B7642" w14:textId="1D4DE9D7" w:rsidR="00AA4DAC" w:rsidRDefault="00407F3E" w:rsidP="00FC0882">
      <w:pPr>
        <w:pStyle w:val="BodyText"/>
      </w:pPr>
      <w:r>
        <w:t>L</w:t>
      </w:r>
      <w:r w:rsidR="00FC0882">
        <w:t xml:space="preserve">ow levels of public trust and confidence of Australians in AI technologies and systems </w:t>
      </w:r>
      <w:r>
        <w:t xml:space="preserve">can </w:t>
      </w:r>
      <w:r w:rsidR="00594F86">
        <w:t>pose</w:t>
      </w:r>
      <w:r>
        <w:t xml:space="preserve"> a significant barrier to AI </w:t>
      </w:r>
      <w:r w:rsidR="00327FC1">
        <w:t>uptake</w:t>
      </w:r>
      <w:r w:rsidR="00B52AB9">
        <w:t xml:space="preserve"> </w:t>
      </w:r>
      <w:r w:rsidR="008128A0" w:rsidRPr="008128A0">
        <w:rPr>
          <w:rFonts w:ascii="Arial" w:hAnsi="Arial" w:cs="Arial"/>
          <w:szCs w:val="24"/>
        </w:rPr>
        <w:t>(AIIA 2023, p. 18; DISR 2023, p. 3; Gillespie et al. 2023)</w:t>
      </w:r>
      <w:r w:rsidR="00FC0882">
        <w:t>. Where consumers (or businesses) mistrust AI, they may avoid AI</w:t>
      </w:r>
      <w:r w:rsidR="007A7003">
        <w:noBreakHyphen/>
      </w:r>
      <w:r w:rsidR="00FC0882">
        <w:t xml:space="preserve">related products and services. </w:t>
      </w:r>
    </w:p>
    <w:p w14:paraId="72DAE66E" w14:textId="1576A9AC" w:rsidR="00AA4DAC" w:rsidRDefault="00921298" w:rsidP="00FC0882">
      <w:pPr>
        <w:pStyle w:val="BodyText"/>
      </w:pPr>
      <w:r>
        <w:t>Mistrust</w:t>
      </w:r>
      <w:r w:rsidR="00173912">
        <w:t xml:space="preserve"> may reflect lack of knowledge </w:t>
      </w:r>
      <w:r w:rsidR="00E56415">
        <w:t>by consumers and employees</w:t>
      </w:r>
      <w:r w:rsidR="00556CE9">
        <w:t xml:space="preserve"> about AI</w:t>
      </w:r>
      <w:r w:rsidR="007A7003">
        <w:noBreakHyphen/>
      </w:r>
      <w:r w:rsidR="00002159">
        <w:t>enabled products and services</w:t>
      </w:r>
      <w:r w:rsidR="00556CE9">
        <w:t xml:space="preserve"> where risks are, in fact, low. This can be countered by digital literacy </w:t>
      </w:r>
      <w:r w:rsidR="00290215">
        <w:t xml:space="preserve">and </w:t>
      </w:r>
      <w:r w:rsidR="009850F3">
        <w:t>upskilling programs</w:t>
      </w:r>
      <w:r w:rsidR="00290215">
        <w:t xml:space="preserve"> on safe and appropriate use of AI</w:t>
      </w:r>
      <w:r w:rsidR="00A059F8">
        <w:t xml:space="preserve">. </w:t>
      </w:r>
    </w:p>
    <w:p w14:paraId="580A115C" w14:textId="659EEBE0" w:rsidR="00EF0DFB" w:rsidRDefault="00A059F8" w:rsidP="00C71A7A">
      <w:pPr>
        <w:pStyle w:val="BodyText"/>
      </w:pPr>
      <w:r>
        <w:t>Consumer mistrust can also be rational.</w:t>
      </w:r>
      <w:r w:rsidR="00100F05">
        <w:t xml:space="preserve"> </w:t>
      </w:r>
      <w:r w:rsidR="00387BCA">
        <w:t xml:space="preserve">Business may rush to adopt AI where they do not face the </w:t>
      </w:r>
      <w:r w:rsidR="007709D8">
        <w:t xml:space="preserve">full costs when things go wrong. </w:t>
      </w:r>
      <w:r w:rsidR="00C71A7A">
        <w:t>And consumers and AI</w:t>
      </w:r>
      <w:r w:rsidR="007A7003">
        <w:noBreakHyphen/>
      </w:r>
      <w:r w:rsidR="00C71A7A">
        <w:t xml:space="preserve">adopting businesses </w:t>
      </w:r>
      <w:r w:rsidR="00C03E04">
        <w:t xml:space="preserve">have available to them differing levels of </w:t>
      </w:r>
      <w:r w:rsidR="00EF0DFB">
        <w:t xml:space="preserve">information </w:t>
      </w:r>
      <w:r w:rsidR="00C03E04">
        <w:t>about</w:t>
      </w:r>
      <w:r w:rsidR="00EF0DFB">
        <w:t xml:space="preserve"> the quality of AI products and services</w:t>
      </w:r>
      <w:r w:rsidR="00ED18D6">
        <w:t xml:space="preserve"> – including </w:t>
      </w:r>
      <w:r w:rsidR="00EF0DFB">
        <w:t xml:space="preserve">cyber security </w:t>
      </w:r>
      <w:r w:rsidR="00EF0DFB" w:rsidDel="00F1429D">
        <w:t xml:space="preserve">and </w:t>
      </w:r>
      <w:r w:rsidR="00EF0DFB">
        <w:t xml:space="preserve">proneness to discrimination or errors. </w:t>
      </w:r>
    </w:p>
    <w:p w14:paraId="5CCD3DCC" w14:textId="693B06BA" w:rsidR="00FC0882" w:rsidRPr="00F467F3" w:rsidRDefault="00FC0882" w:rsidP="00FC0882">
      <w:pPr>
        <w:pStyle w:val="BodyText"/>
        <w:rPr>
          <w:spacing w:val="-2"/>
        </w:rPr>
      </w:pPr>
      <w:r w:rsidRPr="00F467F3">
        <w:rPr>
          <w:spacing w:val="-2"/>
        </w:rPr>
        <w:t xml:space="preserve">To some extent, markets will progressively reduce risks as </w:t>
      </w:r>
      <w:r w:rsidR="000A6568" w:rsidRPr="00F467F3">
        <w:rPr>
          <w:spacing w:val="-2"/>
        </w:rPr>
        <w:t xml:space="preserve">suppliers of </w:t>
      </w:r>
      <w:r w:rsidRPr="00F467F3">
        <w:rPr>
          <w:spacing w:val="-2"/>
        </w:rPr>
        <w:t xml:space="preserve">more reliable products establish their reputations and </w:t>
      </w:r>
      <w:r w:rsidR="003B3195" w:rsidRPr="00F467F3">
        <w:rPr>
          <w:spacing w:val="-2"/>
        </w:rPr>
        <w:t>provide</w:t>
      </w:r>
      <w:r w:rsidRPr="00F467F3">
        <w:rPr>
          <w:spacing w:val="-2"/>
        </w:rPr>
        <w:t xml:space="preserve"> ongoing customer support. However, in market</w:t>
      </w:r>
      <w:r w:rsidR="00975025" w:rsidRPr="00F467F3">
        <w:rPr>
          <w:spacing w:val="-2"/>
        </w:rPr>
        <w:t>s</w:t>
      </w:r>
      <w:r w:rsidRPr="00F467F3">
        <w:rPr>
          <w:spacing w:val="-2"/>
        </w:rPr>
        <w:t xml:space="preserve"> with rapidly iterating or new products</w:t>
      </w:r>
      <w:r w:rsidR="0056021E" w:rsidRPr="00F467F3">
        <w:rPr>
          <w:spacing w:val="-2"/>
        </w:rPr>
        <w:t>,</w:t>
      </w:r>
      <w:r w:rsidRPr="00F467F3">
        <w:rPr>
          <w:spacing w:val="-2"/>
        </w:rPr>
        <w:t xml:space="preserve"> </w:t>
      </w:r>
      <w:r w:rsidR="0056021E" w:rsidRPr="00F467F3">
        <w:rPr>
          <w:spacing w:val="-2"/>
        </w:rPr>
        <w:t>or</w:t>
      </w:r>
      <w:r w:rsidRPr="00F467F3">
        <w:rPr>
          <w:spacing w:val="-2"/>
        </w:rPr>
        <w:t xml:space="preserve"> where </w:t>
      </w:r>
      <w:r w:rsidR="00487145" w:rsidRPr="00F467F3">
        <w:rPr>
          <w:spacing w:val="-2"/>
        </w:rPr>
        <w:t xml:space="preserve">AI customers </w:t>
      </w:r>
      <w:r w:rsidR="00A978EF" w:rsidRPr="00F467F3">
        <w:rPr>
          <w:spacing w:val="-2"/>
        </w:rPr>
        <w:t>are uncertain about</w:t>
      </w:r>
      <w:r w:rsidRPr="00F467F3">
        <w:rPr>
          <w:spacing w:val="-2"/>
        </w:rPr>
        <w:t xml:space="preserve"> the reliability of AI products, </w:t>
      </w:r>
      <w:r w:rsidR="00414831" w:rsidRPr="00F467F3">
        <w:rPr>
          <w:spacing w:val="-2"/>
        </w:rPr>
        <w:t xml:space="preserve">it may be desirable for </w:t>
      </w:r>
      <w:r w:rsidR="007353C8" w:rsidRPr="00F467F3">
        <w:rPr>
          <w:spacing w:val="-2"/>
        </w:rPr>
        <w:t xml:space="preserve">market operation to have </w:t>
      </w:r>
      <w:r w:rsidRPr="00F467F3">
        <w:rPr>
          <w:spacing w:val="-2"/>
        </w:rPr>
        <w:t xml:space="preserve">governments </w:t>
      </w:r>
      <w:r w:rsidR="00AC6614" w:rsidRPr="00F467F3">
        <w:rPr>
          <w:spacing w:val="-2"/>
        </w:rPr>
        <w:t xml:space="preserve">create </w:t>
      </w:r>
      <w:r w:rsidR="00A56396" w:rsidRPr="00F467F3">
        <w:rPr>
          <w:spacing w:val="-2"/>
        </w:rPr>
        <w:t xml:space="preserve">consistent and </w:t>
      </w:r>
      <w:r w:rsidR="00475779" w:rsidRPr="00F467F3">
        <w:rPr>
          <w:spacing w:val="-2"/>
        </w:rPr>
        <w:t>reliable</w:t>
      </w:r>
      <w:r w:rsidR="00A56396" w:rsidRPr="00F467F3">
        <w:rPr>
          <w:spacing w:val="-2"/>
        </w:rPr>
        <w:t xml:space="preserve"> </w:t>
      </w:r>
      <w:r w:rsidR="001D0353" w:rsidRPr="00F467F3">
        <w:rPr>
          <w:spacing w:val="-2"/>
        </w:rPr>
        <w:t>guidelines</w:t>
      </w:r>
      <w:r w:rsidR="00475779" w:rsidRPr="00F467F3">
        <w:rPr>
          <w:spacing w:val="-2"/>
        </w:rPr>
        <w:t xml:space="preserve"> to enhance market </w:t>
      </w:r>
      <w:r w:rsidR="00C71F5B" w:rsidRPr="00F467F3">
        <w:rPr>
          <w:spacing w:val="-2"/>
        </w:rPr>
        <w:t>i</w:t>
      </w:r>
      <w:r w:rsidR="00475779" w:rsidRPr="00F467F3">
        <w:rPr>
          <w:spacing w:val="-2"/>
        </w:rPr>
        <w:t>nformation and confidence</w:t>
      </w:r>
      <w:r w:rsidRPr="00F467F3">
        <w:rPr>
          <w:spacing w:val="-2"/>
        </w:rPr>
        <w:t xml:space="preserve">. </w:t>
      </w:r>
      <w:r w:rsidR="00695CF6" w:rsidRPr="00F467F3">
        <w:rPr>
          <w:spacing w:val="-2"/>
        </w:rPr>
        <w:t>Co</w:t>
      </w:r>
      <w:r w:rsidR="007A7003" w:rsidRPr="00F467F3">
        <w:rPr>
          <w:spacing w:val="-2"/>
        </w:rPr>
        <w:noBreakHyphen/>
      </w:r>
      <w:r w:rsidR="00695CF6" w:rsidRPr="00F467F3">
        <w:rPr>
          <w:spacing w:val="-2"/>
        </w:rPr>
        <w:t>designed</w:t>
      </w:r>
      <w:r w:rsidRPr="00F467F3">
        <w:rPr>
          <w:spacing w:val="-2"/>
        </w:rPr>
        <w:t xml:space="preserve"> ethical and safety frameworks</w:t>
      </w:r>
      <w:r w:rsidR="00695CF6" w:rsidRPr="00F467F3">
        <w:rPr>
          <w:spacing w:val="-2"/>
        </w:rPr>
        <w:t xml:space="preserve"> such as </w:t>
      </w:r>
      <w:r w:rsidR="00072640" w:rsidRPr="00F467F3">
        <w:rPr>
          <w:spacing w:val="-2"/>
        </w:rPr>
        <w:t xml:space="preserve">Australia’s </w:t>
      </w:r>
      <w:r w:rsidR="00427945" w:rsidRPr="00F467F3">
        <w:rPr>
          <w:spacing w:val="-2"/>
        </w:rPr>
        <w:t>AI Ethics Principles, along with</w:t>
      </w:r>
      <w:r w:rsidR="00BD305F" w:rsidRPr="00F467F3">
        <w:rPr>
          <w:spacing w:val="-2"/>
        </w:rPr>
        <w:t xml:space="preserve"> monitoring </w:t>
      </w:r>
      <w:r w:rsidR="000E3FB5" w:rsidRPr="00F467F3">
        <w:rPr>
          <w:spacing w:val="-2"/>
        </w:rPr>
        <w:t>to</w:t>
      </w:r>
      <w:r w:rsidRPr="00F467F3">
        <w:rPr>
          <w:spacing w:val="-2"/>
        </w:rPr>
        <w:t xml:space="preserve"> establish the quality (or non</w:t>
      </w:r>
      <w:r w:rsidR="007A7003" w:rsidRPr="00F467F3">
        <w:rPr>
          <w:spacing w:val="-2"/>
        </w:rPr>
        <w:noBreakHyphen/>
      </w:r>
      <w:r w:rsidRPr="00F467F3">
        <w:rPr>
          <w:spacing w:val="-2"/>
        </w:rPr>
        <w:t>harm) of AI products and services</w:t>
      </w:r>
      <w:r w:rsidR="000E3FB5" w:rsidRPr="00F467F3">
        <w:rPr>
          <w:spacing w:val="-2"/>
        </w:rPr>
        <w:t xml:space="preserve"> </w:t>
      </w:r>
      <w:r w:rsidR="00BD305F" w:rsidRPr="00F467F3">
        <w:rPr>
          <w:spacing w:val="-2"/>
        </w:rPr>
        <w:t>can</w:t>
      </w:r>
      <w:r w:rsidR="000E3FB5" w:rsidRPr="00F467F3">
        <w:rPr>
          <w:spacing w:val="-2"/>
        </w:rPr>
        <w:t xml:space="preserve"> facilitate uptake</w:t>
      </w:r>
      <w:r w:rsidRPr="00F467F3">
        <w:rPr>
          <w:spacing w:val="-2"/>
        </w:rPr>
        <w:t xml:space="preserve">. </w:t>
      </w:r>
    </w:p>
    <w:p w14:paraId="48C8A4AF" w14:textId="18D28EC4" w:rsidR="00FC0882" w:rsidRDefault="00E32E50" w:rsidP="00FC0882">
      <w:pPr>
        <w:pStyle w:val="BodyText"/>
      </w:pPr>
      <w:r>
        <w:t>The extent of government involvement</w:t>
      </w:r>
      <w:r w:rsidR="001D0353">
        <w:t xml:space="preserve"> </w:t>
      </w:r>
      <w:r w:rsidR="0000182F">
        <w:t xml:space="preserve">needed </w:t>
      </w:r>
      <w:r w:rsidR="00855AC5">
        <w:t>may, however, be minimal</w:t>
      </w:r>
      <w:r>
        <w:t xml:space="preserve"> where AI uses are covered by existing product safety rules, where industry has developed transparent and recognised codes or reputations to fix any problems, or where de facto international standards (say, due to US or EU laws) already exist.</w:t>
      </w:r>
      <w:r w:rsidR="00FC0882">
        <w:t xml:space="preserve"> Some sectors may need industry</w:t>
      </w:r>
      <w:r w:rsidR="007A7003">
        <w:noBreakHyphen/>
      </w:r>
      <w:r w:rsidR="00FC0882">
        <w:t xml:space="preserve">specific or more stringent regulatory requirements based on unique risks and potential harms. As </w:t>
      </w:r>
      <w:r w:rsidR="00EA31F6">
        <w:t>one health</w:t>
      </w:r>
      <w:r w:rsidR="00562346">
        <w:t>care</w:t>
      </w:r>
      <w:r w:rsidR="00EA31F6">
        <w:t xml:space="preserve"> stakeholder</w:t>
      </w:r>
      <w:r w:rsidR="00FC0882">
        <w:t xml:space="preserve"> note</w:t>
      </w:r>
      <w:r w:rsidR="002A3520">
        <w:t>d</w:t>
      </w:r>
      <w:r w:rsidR="00FC0882">
        <w:t xml:space="preserve">, ‘moving fast and breaking things’ is not a good strategy in the healthcare sector </w:t>
      </w:r>
      <w:r w:rsidR="00A657E7" w:rsidRPr="00A657E7">
        <w:rPr>
          <w:rFonts w:ascii="Arial" w:hAnsi="Arial" w:cs="Arial"/>
        </w:rPr>
        <w:t>(AAAIH nd, p. 2)</w:t>
      </w:r>
      <w:r w:rsidR="00FC0882">
        <w:t xml:space="preserve">. Even within a </w:t>
      </w:r>
      <w:r w:rsidR="00B55D84">
        <w:t xml:space="preserve">single </w:t>
      </w:r>
      <w:r w:rsidR="00FC0882">
        <w:t>sector there may be a need for localised governance, accreditation or other forms of regulation for different AI use cases</w:t>
      </w:r>
      <w:r w:rsidR="001A302A">
        <w:t xml:space="preserve">, </w:t>
      </w:r>
      <w:r w:rsidR="00FC0882">
        <w:t xml:space="preserve">such as different clinical settings within healthcare. </w:t>
      </w:r>
    </w:p>
    <w:p w14:paraId="7F05DE8B" w14:textId="0F838F0C" w:rsidR="00C508CA" w:rsidRPr="000706C6" w:rsidRDefault="00C508CA" w:rsidP="00C508CA">
      <w:pPr>
        <w:pStyle w:val="BodyText"/>
      </w:pPr>
      <w:r>
        <w:t xml:space="preserve">As </w:t>
      </w:r>
      <w:r w:rsidR="009C537C">
        <w:t>many</w:t>
      </w:r>
      <w:r>
        <w:t xml:space="preserve"> have noted, trust should not be sought as an end in itself – there is value in the public remaining ‘appropriately sceptical’ in order to take measures to protect their privacy and challenge illegal decisions </w:t>
      </w:r>
      <w:r w:rsidRPr="001757A2">
        <w:rPr>
          <w:rFonts w:ascii="Arial" w:hAnsi="Arial" w:cs="Arial"/>
          <w:szCs w:val="24"/>
        </w:rPr>
        <w:t>(UNSW Reg Lab and UNSW Allens Hub 2023, p. 14)</w:t>
      </w:r>
      <w:r>
        <w:t xml:space="preserve">. Trust must be founded on the proven </w:t>
      </w:r>
      <w:r w:rsidRPr="00625C41">
        <w:rPr>
          <w:i/>
        </w:rPr>
        <w:t>trustworthiness</w:t>
      </w:r>
      <w:r>
        <w:t xml:space="preserve"> of the product or service – and trustworthiness must be demonstrated through reliably </w:t>
      </w:r>
      <w:r w:rsidRPr="000706C6">
        <w:t>mitigating risks and harms</w:t>
      </w:r>
      <w:r>
        <w:t>. T</w:t>
      </w:r>
      <w:r w:rsidRPr="009F1A74">
        <w:t xml:space="preserve">ransparency and accountability </w:t>
      </w:r>
      <w:r>
        <w:t xml:space="preserve">are </w:t>
      </w:r>
      <w:r w:rsidRPr="009F1A74">
        <w:t xml:space="preserve">critical elements in building trust </w:t>
      </w:r>
      <w:r w:rsidRPr="00EE7694">
        <w:rPr>
          <w:rFonts w:ascii="Arial" w:hAnsi="Arial" w:cs="Arial"/>
          <w:szCs w:val="24"/>
        </w:rPr>
        <w:t>(Scopelliti 2023, p. 1)</w:t>
      </w:r>
      <w:r w:rsidRPr="00EE7694">
        <w:t xml:space="preserve">. </w:t>
      </w:r>
    </w:p>
    <w:p w14:paraId="7CE50FB4" w14:textId="500D2AEE" w:rsidR="002D533C" w:rsidRDefault="00B02F52" w:rsidP="000B2996">
      <w:pPr>
        <w:pStyle w:val="Heading3-noTOC"/>
      </w:pPr>
      <w:r>
        <w:t xml:space="preserve">Governments </w:t>
      </w:r>
      <w:r w:rsidR="003306DA">
        <w:t>as exemplars</w:t>
      </w:r>
    </w:p>
    <w:p w14:paraId="57393058" w14:textId="3256C3E1" w:rsidR="0086112B" w:rsidRDefault="00D20870" w:rsidP="002D533C">
      <w:pPr>
        <w:pStyle w:val="BodyText"/>
      </w:pPr>
      <w:r>
        <w:t>As a significant user of technology – and holder of data –</w:t>
      </w:r>
      <w:r w:rsidR="0086112B">
        <w:t xml:space="preserve"> government </w:t>
      </w:r>
      <w:r>
        <w:t xml:space="preserve">can have a large impact on innovation and deployment by AI providers, particularly through partnerships with </w:t>
      </w:r>
      <w:r w:rsidR="0086112B">
        <w:t>the private sector</w:t>
      </w:r>
      <w:r>
        <w:t>. The</w:t>
      </w:r>
      <w:r w:rsidR="007A2CE7">
        <w:t xml:space="preserve"> Australian Tax Office’s partnerships on Single Touch Payroll, </w:t>
      </w:r>
      <w:r>
        <w:t>for example, catalysed</w:t>
      </w:r>
      <w:r w:rsidR="003A6299">
        <w:t xml:space="preserve"> significant </w:t>
      </w:r>
      <w:r w:rsidR="00F328FF">
        <w:t xml:space="preserve">digital </w:t>
      </w:r>
      <w:r w:rsidR="003A6299">
        <w:t>innovation</w:t>
      </w:r>
      <w:r w:rsidR="005323B4">
        <w:t xml:space="preserve"> </w:t>
      </w:r>
      <w:r w:rsidR="00FD672E" w:rsidRPr="00FD672E">
        <w:rPr>
          <w:rFonts w:ascii="Arial" w:hAnsi="Arial" w:cs="Arial"/>
        </w:rPr>
        <w:t>(PC 2023c, p. 52)</w:t>
      </w:r>
      <w:r w:rsidR="007A2CE7">
        <w:t>.</w:t>
      </w:r>
      <w:r w:rsidR="00373B64">
        <w:t xml:space="preserve"> </w:t>
      </w:r>
    </w:p>
    <w:p w14:paraId="7862ECF4" w14:textId="4021EB06" w:rsidR="00C04BED" w:rsidRDefault="00B822E5" w:rsidP="002D533C">
      <w:pPr>
        <w:pStyle w:val="BodyText"/>
      </w:pPr>
      <w:r>
        <w:t>Whether through buying off</w:t>
      </w:r>
      <w:r w:rsidR="007A7003">
        <w:noBreakHyphen/>
      </w:r>
      <w:r>
        <w:t>the</w:t>
      </w:r>
      <w:r w:rsidR="007A7003">
        <w:noBreakHyphen/>
      </w:r>
      <w:r>
        <w:t>shelf or through partnerships, g</w:t>
      </w:r>
      <w:r w:rsidR="002D533C">
        <w:t>overnment</w:t>
      </w:r>
      <w:r w:rsidR="00E7071D">
        <w:t>s</w:t>
      </w:r>
      <w:r w:rsidR="002D533C">
        <w:t xml:space="preserve"> </w:t>
      </w:r>
      <w:r w:rsidR="002D533C" w:rsidDel="00E7071D">
        <w:t xml:space="preserve">can </w:t>
      </w:r>
      <w:r w:rsidR="002D533C">
        <w:t>use</w:t>
      </w:r>
      <w:r w:rsidR="002D533C" w:rsidDel="00E7071D">
        <w:t xml:space="preserve"> </w:t>
      </w:r>
      <w:r w:rsidR="00E7071D">
        <w:t xml:space="preserve">their </w:t>
      </w:r>
      <w:r w:rsidR="002D533C">
        <w:t xml:space="preserve">buying power to drive higher standards from AI suppliers or establish expectations of suppliers that other purchasers can then leverage </w:t>
      </w:r>
      <w:r w:rsidR="002D533C" w:rsidRPr="00A667F1">
        <w:rPr>
          <w:rFonts w:ascii="Arial" w:hAnsi="Arial" w:cs="Arial"/>
          <w:szCs w:val="24"/>
        </w:rPr>
        <w:t>(elevenM 2023, p. 10)</w:t>
      </w:r>
      <w:r w:rsidR="002D533C">
        <w:t>.</w:t>
      </w:r>
      <w:r w:rsidR="002D533C">
        <w:rPr>
          <w:color w:val="FF0000"/>
        </w:rPr>
        <w:t xml:space="preserve"> </w:t>
      </w:r>
      <w:r w:rsidR="002D533C">
        <w:t xml:space="preserve">Governments can, for example, include specific clauses in procurement contracts that require vendors to adhere to responsible AI practices, provide transparency, or undergo independent audits to ensure compliance </w:t>
      </w:r>
      <w:r w:rsidR="00321A4E" w:rsidRPr="00321A4E">
        <w:rPr>
          <w:rFonts w:ascii="Arial" w:hAnsi="Arial" w:cs="Arial"/>
          <w:szCs w:val="24"/>
        </w:rPr>
        <w:t>(Scopelliti 2023, p. 41)</w:t>
      </w:r>
      <w:r w:rsidR="002D533C">
        <w:t xml:space="preserve">. </w:t>
      </w:r>
    </w:p>
    <w:p w14:paraId="7A985F67" w14:textId="47FD7B78" w:rsidR="002D533C" w:rsidRPr="001123A0" w:rsidRDefault="002D533C" w:rsidP="002D533C">
      <w:pPr>
        <w:pStyle w:val="BodyText"/>
      </w:pPr>
      <w:r>
        <w:lastRenderedPageBreak/>
        <w:t>As noted by one government department, however, effectively managing AI</w:t>
      </w:r>
      <w:r w:rsidR="007A7003">
        <w:noBreakHyphen/>
      </w:r>
      <w:r>
        <w:t>related procurements will require upskilling of government officials and close monitoring of procurements</w:t>
      </w:r>
      <w:r w:rsidR="00D4255B">
        <w:t xml:space="preserve"> </w:t>
      </w:r>
      <w:r w:rsidR="00D4255B" w:rsidRPr="001123A0">
        <w:rPr>
          <w:rFonts w:ascii="Arial" w:hAnsi="Arial" w:cs="Arial"/>
          <w:szCs w:val="24"/>
        </w:rPr>
        <w:t>(Department of Health and Aged Care 2023, p. 5)</w:t>
      </w:r>
      <w:r w:rsidR="00BC1F74" w:rsidRPr="001123A0">
        <w:t>.</w:t>
      </w:r>
      <w:r w:rsidR="00C42D59" w:rsidRPr="001123A0">
        <w:t xml:space="preserve"> </w:t>
      </w:r>
    </w:p>
    <w:p w14:paraId="4290EBBA" w14:textId="38138B0C" w:rsidR="002D533C" w:rsidRDefault="002D533C" w:rsidP="002D533C">
      <w:pPr>
        <w:pStyle w:val="BodyText"/>
      </w:pPr>
      <w:r>
        <w:t>To the extent that governments can</w:t>
      </w:r>
      <w:r w:rsidRPr="000819B9">
        <w:t xml:space="preserve"> demonstrat</w:t>
      </w:r>
      <w:r>
        <w:t>e</w:t>
      </w:r>
      <w:r w:rsidRPr="000819B9">
        <w:t xml:space="preserve"> </w:t>
      </w:r>
      <w:r>
        <w:t>safe and effective uses of AI in</w:t>
      </w:r>
      <w:r w:rsidRPr="000819B9">
        <w:t xml:space="preserve"> service delivery</w:t>
      </w:r>
      <w:r>
        <w:t xml:space="preserve">, including through pilots and trials, </w:t>
      </w:r>
      <w:r w:rsidRPr="000819B9">
        <w:t xml:space="preserve">government </w:t>
      </w:r>
      <w:r w:rsidR="00FA2229">
        <w:t>use could</w:t>
      </w:r>
      <w:r w:rsidR="00FA2229" w:rsidRPr="000819B9">
        <w:t xml:space="preserve"> </w:t>
      </w:r>
      <w:r w:rsidRPr="000819B9">
        <w:t>encourage business adopt</w:t>
      </w:r>
      <w:r w:rsidR="007651D5">
        <w:t>ion of</w:t>
      </w:r>
      <w:r w:rsidRPr="000819B9">
        <w:t xml:space="preserve"> AI solutions</w:t>
      </w:r>
      <w:r>
        <w:t xml:space="preserve"> for similar use cases</w:t>
      </w:r>
      <w:r w:rsidRPr="000819B9">
        <w:t xml:space="preserve">. </w:t>
      </w:r>
      <w:r>
        <w:t xml:space="preserve">Conversely, rushed adoption </w:t>
      </w:r>
      <w:r w:rsidR="00881221">
        <w:t>or misuse of technology</w:t>
      </w:r>
      <w:r w:rsidRPr="003D5958">
        <w:rPr>
          <w:rStyle w:val="FootnoteReference"/>
        </w:rPr>
        <w:footnoteReference w:id="17"/>
      </w:r>
      <w:r>
        <w:t xml:space="preserve"> can undermine public confidence in automated decision making and AI. </w:t>
      </w:r>
    </w:p>
    <w:p w14:paraId="4CB01B68" w14:textId="5DE78E3A" w:rsidR="002D533C" w:rsidRDefault="002D533C" w:rsidP="002D533C">
      <w:pPr>
        <w:pStyle w:val="BodyText"/>
      </w:pPr>
      <w:r>
        <w:t xml:space="preserve">The NSW Government has noted that policymakers can build public confidence and trust in emerging technologies through strong public governance and regulatory systems and by trialling and evaluating new technologies </w:t>
      </w:r>
      <w:r w:rsidRPr="00DB639E">
        <w:rPr>
          <w:rFonts w:ascii="Arial" w:hAnsi="Arial" w:cs="Arial"/>
          <w:szCs w:val="24"/>
        </w:rPr>
        <w:t>(NSW PC and NSW IPC 2022, p. 49)</w:t>
      </w:r>
      <w:r>
        <w:t xml:space="preserve">. For example, the NSW Government’s AI Assurance Framework aims to guide AI implementation in the public sector. </w:t>
      </w:r>
    </w:p>
    <w:p w14:paraId="52C1FD78" w14:textId="3BA2E5E3" w:rsidR="00703371" w:rsidRPr="00F467F3" w:rsidRDefault="00703371" w:rsidP="002D533C">
      <w:pPr>
        <w:pStyle w:val="BodyText"/>
        <w:rPr>
          <w:spacing w:val="-2"/>
        </w:rPr>
      </w:pPr>
      <w:r w:rsidRPr="00F467F3">
        <w:rPr>
          <w:spacing w:val="-2"/>
        </w:rPr>
        <w:t>Governments must also ensure their use</w:t>
      </w:r>
      <w:r w:rsidR="008A095B" w:rsidRPr="00F467F3">
        <w:rPr>
          <w:spacing w:val="-2"/>
        </w:rPr>
        <w:t xml:space="preserve"> </w:t>
      </w:r>
      <w:r w:rsidRPr="00F467F3">
        <w:rPr>
          <w:spacing w:val="-2"/>
        </w:rPr>
        <w:t>of AI does not lead to bias at scale</w:t>
      </w:r>
      <w:r w:rsidR="006A7737" w:rsidRPr="00F467F3">
        <w:rPr>
          <w:spacing w:val="-2"/>
        </w:rPr>
        <w:t xml:space="preserve">. </w:t>
      </w:r>
      <w:r w:rsidR="00AC08F9" w:rsidRPr="00F467F3">
        <w:rPr>
          <w:spacing w:val="-2"/>
        </w:rPr>
        <w:t>Public</w:t>
      </w:r>
      <w:r w:rsidR="007A7003" w:rsidRPr="00F467F3">
        <w:rPr>
          <w:spacing w:val="-2"/>
        </w:rPr>
        <w:noBreakHyphen/>
      </w:r>
      <w:r w:rsidR="00AC08F9" w:rsidRPr="00F467F3">
        <w:rPr>
          <w:spacing w:val="-2"/>
        </w:rPr>
        <w:t>facing</w:t>
      </w:r>
      <w:r w:rsidR="006A7737" w:rsidRPr="00F467F3">
        <w:rPr>
          <w:spacing w:val="-2"/>
        </w:rPr>
        <w:t xml:space="preserve"> agencies, in particular</w:t>
      </w:r>
      <w:r w:rsidR="00BB45CA" w:rsidRPr="00F467F3">
        <w:rPr>
          <w:spacing w:val="-2"/>
        </w:rPr>
        <w:t xml:space="preserve"> (such as law enforcement), </w:t>
      </w:r>
      <w:r w:rsidR="00D10C8E" w:rsidRPr="00F467F3">
        <w:rPr>
          <w:spacing w:val="-2"/>
        </w:rPr>
        <w:t>should be careful to avoid system</w:t>
      </w:r>
      <w:r w:rsidR="0096650A" w:rsidRPr="00F467F3">
        <w:rPr>
          <w:spacing w:val="-2"/>
        </w:rPr>
        <w:t>ic bias</w:t>
      </w:r>
      <w:r w:rsidR="00096343" w:rsidRPr="00F467F3">
        <w:rPr>
          <w:spacing w:val="-2"/>
        </w:rPr>
        <w:t xml:space="preserve"> and harming the public interest.</w:t>
      </w:r>
    </w:p>
    <w:p w14:paraId="6C44B80A" w14:textId="666B9D70" w:rsidR="00CD5A26" w:rsidRDefault="002D533C" w:rsidP="00CD5A26">
      <w:pPr>
        <w:pStyle w:val="BodyText"/>
      </w:pPr>
      <w:r>
        <w:t xml:space="preserve">Building public confidence in AI systems used by government depends on the perceived as well as actual integrity of AI systems – but recent research found that the community’s awareness of AI protections and regulations applying to government use of AI was low </w:t>
      </w:r>
      <w:r w:rsidRPr="00B25C96">
        <w:rPr>
          <w:rFonts w:ascii="Arial" w:hAnsi="Arial" w:cs="Arial"/>
          <w:szCs w:val="24"/>
        </w:rPr>
        <w:t>(PM&amp;C 2023, p. 28)</w:t>
      </w:r>
      <w:r>
        <w:t xml:space="preserve">. </w:t>
      </w:r>
      <w:r w:rsidR="00893A32">
        <w:t>C</w:t>
      </w:r>
      <w:r w:rsidR="00744D92">
        <w:t>lear</w:t>
      </w:r>
      <w:r w:rsidR="00C87ED8">
        <w:t xml:space="preserve">ly defined and communicated </w:t>
      </w:r>
      <w:r w:rsidR="00AD2DBC">
        <w:t>regulatory frameworks are</w:t>
      </w:r>
      <w:r>
        <w:t xml:space="preserve"> key to building trust and trustworthiness. </w:t>
      </w:r>
    </w:p>
    <w:p w14:paraId="7BA30504" w14:textId="43FD2B32" w:rsidR="00A809B3" w:rsidRDefault="00B24119" w:rsidP="00A809B3">
      <w:pPr>
        <w:pStyle w:val="Heading3"/>
      </w:pPr>
      <w:r>
        <w:t>R</w:t>
      </w:r>
      <w:r w:rsidR="00F4682B">
        <w:t xml:space="preserve">egulatory </w:t>
      </w:r>
      <w:r>
        <w:t xml:space="preserve">certainty and </w:t>
      </w:r>
      <w:r w:rsidR="00F4682B">
        <w:t>clarity</w:t>
      </w:r>
    </w:p>
    <w:p w14:paraId="380472AC" w14:textId="05751D09" w:rsidR="00A809B3" w:rsidRDefault="00A809B3" w:rsidP="00A809B3">
      <w:pPr>
        <w:pStyle w:val="BodyText"/>
      </w:pPr>
      <w:r w:rsidRPr="000D123C">
        <w:t xml:space="preserve">Stakeholders have raised the need for a clear policy approach from government that addresses the need for regulatory certainty </w:t>
      </w:r>
      <w:r w:rsidRPr="00177818">
        <w:rPr>
          <w:rFonts w:ascii="Arial" w:hAnsi="Arial" w:cs="Arial"/>
          <w:szCs w:val="24"/>
        </w:rPr>
        <w:t>(Tech Council of Australia 2023, p. 8)</w:t>
      </w:r>
      <w:r w:rsidRPr="000D123C">
        <w:t xml:space="preserve">. </w:t>
      </w:r>
    </w:p>
    <w:p w14:paraId="1DB01304" w14:textId="45FBADDC" w:rsidR="00A809B3" w:rsidRDefault="00A809B3" w:rsidP="00A809B3">
      <w:pPr>
        <w:pStyle w:val="BodyText"/>
        <w:rPr>
          <w:lang w:val="en-US"/>
        </w:rPr>
      </w:pPr>
      <w:r w:rsidRPr="008F2CEC">
        <w:t>Business is</w:t>
      </w:r>
      <w:r>
        <w:t xml:space="preserve"> also</w:t>
      </w:r>
      <w:r w:rsidRPr="008F2CEC">
        <w:t xml:space="preserve"> looking </w:t>
      </w:r>
      <w:r>
        <w:t>to</w:t>
      </w:r>
      <w:r w:rsidRPr="008F2CEC">
        <w:t xml:space="preserve"> </w:t>
      </w:r>
      <w:r>
        <w:t xml:space="preserve">government to clarify </w:t>
      </w:r>
      <w:r w:rsidRPr="008F2CEC">
        <w:t>responsibility for AI harms under existing regulation</w:t>
      </w:r>
      <w:r>
        <w:rPr>
          <w:lang w:val="en-US"/>
        </w:rPr>
        <w:t>. The Business Council of Australia noted:</w:t>
      </w:r>
      <w:r w:rsidR="00C42D59">
        <w:rPr>
          <w:lang w:val="en-US"/>
        </w:rPr>
        <w:t xml:space="preserve"> </w:t>
      </w:r>
    </w:p>
    <w:p w14:paraId="06D654D4" w14:textId="25E708DA" w:rsidR="00A809B3" w:rsidRDefault="00A809B3" w:rsidP="00A809B3">
      <w:pPr>
        <w:pStyle w:val="Quote"/>
      </w:pPr>
      <w:r>
        <w:t xml:space="preserve">Guidance from Australian regulators is needed urgently. Without certainty in Australia, businesses across all sectors may delay investing in new technologies and innovations. This will place them at a disadvantage as their competitors overseas operating in environments with greater regulatory clarity are not faced with uncertainty. </w:t>
      </w:r>
      <w:r w:rsidRPr="003B26CD">
        <w:rPr>
          <w:rFonts w:ascii="Arial" w:hAnsi="Arial" w:cs="Arial"/>
          <w:szCs w:val="24"/>
        </w:rPr>
        <w:t>(BCA 2023, p. 9)</w:t>
      </w:r>
    </w:p>
    <w:p w14:paraId="51EA6C7D" w14:textId="0FFF2646" w:rsidR="0038000C" w:rsidRDefault="00C80F28" w:rsidP="00C80F28">
      <w:pPr>
        <w:pStyle w:val="BodyText"/>
      </w:pPr>
      <w:r>
        <w:t xml:space="preserve">It is important to distinguish between uncertainty regarding </w:t>
      </w:r>
      <w:r w:rsidRPr="00C80F28">
        <w:rPr>
          <w:i/>
          <w:iCs/>
        </w:rPr>
        <w:t>future</w:t>
      </w:r>
      <w:r>
        <w:t xml:space="preserve"> AI regulation, and the uncertainty that business </w:t>
      </w:r>
      <w:r w:rsidR="005A5F32">
        <w:t>expresses</w:t>
      </w:r>
      <w:r>
        <w:t xml:space="preserve"> about how </w:t>
      </w:r>
      <w:r w:rsidRPr="00C80F28">
        <w:rPr>
          <w:i/>
          <w:iCs/>
        </w:rPr>
        <w:t>existing</w:t>
      </w:r>
      <w:r>
        <w:t xml:space="preserve"> regulation applies</w:t>
      </w:r>
      <w:r w:rsidR="00C72118">
        <w:t xml:space="preserve"> or is implemented</w:t>
      </w:r>
      <w:r>
        <w:t xml:space="preserve">. </w:t>
      </w:r>
      <w:r w:rsidR="0079044A">
        <w:t>Resolution of b</w:t>
      </w:r>
      <w:r>
        <w:t>oth</w:t>
      </w:r>
      <w:r w:rsidR="0079044A">
        <w:t xml:space="preserve"> sources of uncertainty is</w:t>
      </w:r>
      <w:r>
        <w:t xml:space="preserve"> needed</w:t>
      </w:r>
      <w:r w:rsidR="00D609FF">
        <w:t xml:space="preserve"> to support private sector investment in AI</w:t>
      </w:r>
      <w:r>
        <w:t xml:space="preserve"> – but actions for government differ. </w:t>
      </w:r>
    </w:p>
    <w:p w14:paraId="638CA61F" w14:textId="5941A777" w:rsidR="00AB6A10" w:rsidRDefault="00BC36AD" w:rsidP="00C80F28">
      <w:pPr>
        <w:pStyle w:val="BodyText"/>
      </w:pPr>
      <w:r>
        <w:t xml:space="preserve">To achieve </w:t>
      </w:r>
      <w:r w:rsidRPr="00DC0727">
        <w:rPr>
          <w:b/>
        </w:rPr>
        <w:t xml:space="preserve">regulatory </w:t>
      </w:r>
      <w:r w:rsidRPr="00DC0727">
        <w:rPr>
          <w:b/>
          <w:bCs/>
        </w:rPr>
        <w:t>clarity</w:t>
      </w:r>
      <w:r w:rsidR="00AB6A10">
        <w:t xml:space="preserve">, </w:t>
      </w:r>
      <w:r w:rsidR="00DC0727">
        <w:t>it is important that regulators provide</w:t>
      </w:r>
      <w:r w:rsidR="00AB6A10">
        <w:t xml:space="preserve"> guidance </w:t>
      </w:r>
      <w:r w:rsidR="00DC0727">
        <w:t xml:space="preserve">and advice </w:t>
      </w:r>
      <w:r w:rsidR="00AB6A10">
        <w:t>on existing regulation</w:t>
      </w:r>
      <w:r w:rsidR="00DC0727">
        <w:t>. Effective</w:t>
      </w:r>
      <w:r w:rsidR="00AB6A10">
        <w:t xml:space="preserve"> enforcement (including test cases) can help clarify how regulation</w:t>
      </w:r>
      <w:r w:rsidR="007D16EC">
        <w:t>s</w:t>
      </w:r>
      <w:r w:rsidR="00AB6A10">
        <w:t xml:space="preserve"> appl</w:t>
      </w:r>
      <w:r w:rsidR="007D16EC">
        <w:t>y</w:t>
      </w:r>
      <w:r w:rsidR="00AB6A10">
        <w:t xml:space="preserve"> to AI.</w:t>
      </w:r>
    </w:p>
    <w:p w14:paraId="1AF63051" w14:textId="7C51307A" w:rsidR="00AB6A10" w:rsidRDefault="00AB6A10" w:rsidP="00C80F28">
      <w:pPr>
        <w:pStyle w:val="BodyText"/>
      </w:pPr>
      <w:r>
        <w:t xml:space="preserve">Providing </w:t>
      </w:r>
      <w:r w:rsidRPr="00DC0727">
        <w:rPr>
          <w:b/>
        </w:rPr>
        <w:t>regulatory certainty</w:t>
      </w:r>
      <w:r>
        <w:t xml:space="preserve"> for business on </w:t>
      </w:r>
      <w:r w:rsidRPr="007D16EC">
        <w:t>future</w:t>
      </w:r>
      <w:r>
        <w:t xml:space="preserve"> regulation for a technology that </w:t>
      </w:r>
      <w:r w:rsidR="00AA3ABD">
        <w:t xml:space="preserve">is </w:t>
      </w:r>
      <w:r>
        <w:t xml:space="preserve">still rapidly evolving is </w:t>
      </w:r>
      <w:r w:rsidR="005B6315">
        <w:t>a much harder task for governments.</w:t>
      </w:r>
      <w:r w:rsidR="009B4154">
        <w:t xml:space="preserve"> </w:t>
      </w:r>
      <w:r w:rsidR="00B3318F">
        <w:t xml:space="preserve">In many (and probably most) </w:t>
      </w:r>
      <w:r w:rsidR="00E23470">
        <w:t>situations</w:t>
      </w:r>
      <w:r w:rsidR="009B4154">
        <w:t xml:space="preserve"> the most </w:t>
      </w:r>
      <w:r w:rsidR="009B4154" w:rsidRPr="00087278">
        <w:t>certain</w:t>
      </w:r>
      <w:r w:rsidR="009B4154">
        <w:t xml:space="preserve"> regulation is </w:t>
      </w:r>
      <w:r w:rsidR="00972DE6">
        <w:t>our</w:t>
      </w:r>
      <w:r w:rsidR="009B4154">
        <w:t xml:space="preserve"> </w:t>
      </w:r>
      <w:r w:rsidR="009B4154" w:rsidRPr="00972DE6">
        <w:rPr>
          <w:i/>
          <w:iCs/>
        </w:rPr>
        <w:t>existing</w:t>
      </w:r>
      <w:r w:rsidR="009B4154">
        <w:t xml:space="preserve"> set of laws</w:t>
      </w:r>
      <w:r w:rsidR="00B3318F">
        <w:t xml:space="preserve"> together with</w:t>
      </w:r>
      <w:r w:rsidR="009B4154">
        <w:t xml:space="preserve"> a commitment </w:t>
      </w:r>
      <w:r w:rsidR="00DB0A55">
        <w:t xml:space="preserve">that new regulations would only be introduced in discussion with all parties, </w:t>
      </w:r>
      <w:r w:rsidR="00DB0A55" w:rsidRPr="007D16EC">
        <w:rPr>
          <w:i/>
        </w:rPr>
        <w:t>if and when</w:t>
      </w:r>
      <w:r w:rsidR="00DB0A55">
        <w:t xml:space="preserve"> existing regulation was demonstrated to be inadequate.</w:t>
      </w:r>
      <w:r w:rsidR="00E33704">
        <w:t xml:space="preserve"> Including co</w:t>
      </w:r>
      <w:r w:rsidR="007A7003">
        <w:noBreakHyphen/>
      </w:r>
      <w:r w:rsidR="00E33704">
        <w:t>design with business and coordination across policymakers and regulators</w:t>
      </w:r>
      <w:r w:rsidR="00733CF0">
        <w:t xml:space="preserve"> as design features of </w:t>
      </w:r>
      <w:r w:rsidR="00733CF0">
        <w:lastRenderedPageBreak/>
        <w:t>regulatory reform may provide additional confidence.</w:t>
      </w:r>
      <w:r w:rsidR="00E33704">
        <w:t xml:space="preserve"> </w:t>
      </w:r>
      <w:r w:rsidR="002E3EFA">
        <w:t>As a general principle, technology</w:t>
      </w:r>
      <w:r w:rsidR="007A7003">
        <w:noBreakHyphen/>
      </w:r>
      <w:r w:rsidR="002E3EFA">
        <w:t xml:space="preserve">neutral </w:t>
      </w:r>
      <w:r w:rsidR="00CD3441">
        <w:t xml:space="preserve">regulation is likely to </w:t>
      </w:r>
      <w:r w:rsidR="00E95631">
        <w:t xml:space="preserve">provide greater certainty and </w:t>
      </w:r>
      <w:r w:rsidR="00CD3441">
        <w:t>be</w:t>
      </w:r>
      <w:r w:rsidR="002E3EFA">
        <w:t xml:space="preserve"> less changeable than technology</w:t>
      </w:r>
      <w:r w:rsidR="007A7003">
        <w:noBreakHyphen/>
      </w:r>
      <w:r w:rsidR="002E3EFA">
        <w:t>specific regulation</w:t>
      </w:r>
      <w:r w:rsidR="00F74573">
        <w:t xml:space="preserve">. </w:t>
      </w:r>
    </w:p>
    <w:p w14:paraId="178B6D72" w14:textId="0F48A5A2" w:rsidR="00CC5BC3" w:rsidRDefault="00CC5BC3" w:rsidP="00CC5BC3">
      <w:pPr>
        <w:pStyle w:val="BodyText"/>
        <w:rPr>
          <w:rStyle w:val="cf01"/>
        </w:rPr>
      </w:pPr>
      <w:r w:rsidRPr="000D4D6A">
        <w:t xml:space="preserve">Competition and consumer laws provide an example of the ability of existing regulations to underpin increased regulatory certainty. </w:t>
      </w:r>
      <w:r w:rsidRPr="00B11053">
        <w:t xml:space="preserve">The use of AI as a tool by businesses for </w:t>
      </w:r>
      <w:r w:rsidR="00FE2289">
        <w:t xml:space="preserve">misleading and </w:t>
      </w:r>
      <w:r w:rsidRPr="00B11053">
        <w:t xml:space="preserve">deceptive </w:t>
      </w:r>
      <w:r w:rsidR="00FE2289">
        <w:t xml:space="preserve">conduct </w:t>
      </w:r>
      <w:r w:rsidRPr="00B11053">
        <w:t>remains illegal, irrespective of the technology employed</w:t>
      </w:r>
      <w:r w:rsidRPr="00921572">
        <w:t>.</w:t>
      </w:r>
      <w:r>
        <w:rPr>
          <w:rStyle w:val="cf01"/>
        </w:rPr>
        <w:t xml:space="preserve"> </w:t>
      </w:r>
      <w:r w:rsidR="00AE5A13">
        <w:t>N</w:t>
      </w:r>
      <w:r w:rsidRPr="000D4D6A">
        <w:t xml:space="preserve">ew laws should </w:t>
      </w:r>
      <w:r w:rsidR="00AE5A13">
        <w:t xml:space="preserve">only be </w:t>
      </w:r>
      <w:r w:rsidRPr="000D4D6A">
        <w:t xml:space="preserve">considered </w:t>
      </w:r>
      <w:r w:rsidR="00AE5A13">
        <w:t xml:space="preserve">where </w:t>
      </w:r>
      <w:r w:rsidRPr="000D4D6A">
        <w:t>existing laws are not fit</w:t>
      </w:r>
      <w:r w:rsidR="007A7003">
        <w:noBreakHyphen/>
      </w:r>
      <w:r w:rsidRPr="000D4D6A">
        <w:t>for</w:t>
      </w:r>
      <w:r w:rsidR="007A7003">
        <w:noBreakHyphen/>
      </w:r>
      <w:r w:rsidRPr="000D4D6A">
        <w:t>purpose</w:t>
      </w:r>
      <w:r w:rsidR="00A040DB">
        <w:t xml:space="preserve"> (</w:t>
      </w:r>
      <w:r w:rsidR="00743373">
        <w:rPr>
          <w:rFonts w:ascii="Arial" w:eastAsia="Arial" w:hAnsi="Arial" w:cs="Arial"/>
        </w:rPr>
        <w:t>Paper 3</w:t>
      </w:r>
      <w:r w:rsidR="00743373">
        <w:t xml:space="preserve">, </w:t>
      </w:r>
      <w:r w:rsidR="00743373" w:rsidRPr="00C27FB8">
        <w:rPr>
          <w:i/>
          <w:iCs/>
        </w:rPr>
        <w:t xml:space="preserve">AI </w:t>
      </w:r>
      <w:r w:rsidR="00743373">
        <w:rPr>
          <w:i/>
          <w:iCs/>
        </w:rPr>
        <w:t>raises the stakes for data policy</w:t>
      </w:r>
      <w:r w:rsidR="00A040DB">
        <w:t>)</w:t>
      </w:r>
      <w:r w:rsidRPr="000D4D6A">
        <w:t>.</w:t>
      </w:r>
    </w:p>
    <w:p w14:paraId="09E099BA" w14:textId="65A60F2D" w:rsidR="00C80F28" w:rsidRPr="00F467F3" w:rsidRDefault="00C80024" w:rsidP="00C80F28">
      <w:pPr>
        <w:pStyle w:val="BodyText"/>
        <w:rPr>
          <w:spacing w:val="-4"/>
        </w:rPr>
      </w:pPr>
      <w:r w:rsidRPr="00F467F3">
        <w:rPr>
          <w:spacing w:val="-4"/>
        </w:rPr>
        <w:t>In addition,</w:t>
      </w:r>
      <w:r w:rsidR="005A355D" w:rsidRPr="00F467F3">
        <w:rPr>
          <w:spacing w:val="-4"/>
        </w:rPr>
        <w:t xml:space="preserve"> good regulation is about more than achieving certainty</w:t>
      </w:r>
      <w:r w:rsidR="00E665CC" w:rsidRPr="00F467F3">
        <w:rPr>
          <w:spacing w:val="-4"/>
        </w:rPr>
        <w:t xml:space="preserve"> –</w:t>
      </w:r>
      <w:r w:rsidR="00E665CC" w:rsidRPr="00F467F3" w:rsidDel="00C80024">
        <w:rPr>
          <w:spacing w:val="-4"/>
        </w:rPr>
        <w:t xml:space="preserve"> </w:t>
      </w:r>
      <w:r w:rsidR="00E31EE8" w:rsidRPr="00F467F3">
        <w:rPr>
          <w:spacing w:val="-4"/>
        </w:rPr>
        <w:t xml:space="preserve">more certainty </w:t>
      </w:r>
      <w:r w:rsidR="00256BF4" w:rsidRPr="00F467F3">
        <w:rPr>
          <w:spacing w:val="-4"/>
        </w:rPr>
        <w:t>may need to</w:t>
      </w:r>
      <w:r w:rsidR="00E31EE8" w:rsidRPr="00F467F3">
        <w:rPr>
          <w:spacing w:val="-4"/>
        </w:rPr>
        <w:t xml:space="preserve"> trade</w:t>
      </w:r>
      <w:r w:rsidR="007A7003" w:rsidRPr="00F467F3">
        <w:rPr>
          <w:spacing w:val="-4"/>
        </w:rPr>
        <w:noBreakHyphen/>
      </w:r>
      <w:r w:rsidR="00E31EE8" w:rsidRPr="00F467F3">
        <w:rPr>
          <w:spacing w:val="-4"/>
        </w:rPr>
        <w:t xml:space="preserve">off </w:t>
      </w:r>
      <w:r w:rsidR="00256BF4" w:rsidRPr="00F467F3">
        <w:rPr>
          <w:spacing w:val="-4"/>
        </w:rPr>
        <w:t>some flexibility</w:t>
      </w:r>
      <w:r w:rsidR="00E31EE8" w:rsidRPr="00F467F3">
        <w:rPr>
          <w:spacing w:val="-4"/>
        </w:rPr>
        <w:t xml:space="preserve">. </w:t>
      </w:r>
      <w:r w:rsidR="0042526E" w:rsidRPr="00F467F3">
        <w:rPr>
          <w:b/>
          <w:bCs/>
          <w:spacing w:val="-4"/>
        </w:rPr>
        <w:t>Regulatory</w:t>
      </w:r>
      <w:r w:rsidR="0042526E" w:rsidRPr="00F467F3">
        <w:rPr>
          <w:spacing w:val="-4"/>
        </w:rPr>
        <w:t xml:space="preserve"> </w:t>
      </w:r>
      <w:r w:rsidR="0042526E" w:rsidRPr="00F467F3">
        <w:rPr>
          <w:b/>
          <w:spacing w:val="-4"/>
        </w:rPr>
        <w:t>consistency</w:t>
      </w:r>
      <w:r w:rsidR="0042526E" w:rsidRPr="00F467F3">
        <w:rPr>
          <w:spacing w:val="-4"/>
        </w:rPr>
        <w:t xml:space="preserve"> </w:t>
      </w:r>
      <w:r w:rsidR="00CD18C3" w:rsidRPr="00F467F3">
        <w:rPr>
          <w:spacing w:val="-4"/>
        </w:rPr>
        <w:t xml:space="preserve">(within Australia, and with global standards and regulations) is also an important goal. </w:t>
      </w:r>
      <w:r w:rsidR="00011B42" w:rsidRPr="00F467F3">
        <w:rPr>
          <w:spacing w:val="-4"/>
        </w:rPr>
        <w:t>Paper 2</w:t>
      </w:r>
      <w:r w:rsidR="00897428" w:rsidRPr="00F467F3">
        <w:rPr>
          <w:spacing w:val="-4"/>
        </w:rPr>
        <w:t xml:space="preserve">, </w:t>
      </w:r>
      <w:r w:rsidR="00B77426" w:rsidRPr="00F467F3">
        <w:rPr>
          <w:i/>
          <w:iCs/>
          <w:spacing w:val="-4"/>
        </w:rPr>
        <w:t xml:space="preserve">The challenges of regulating </w:t>
      </w:r>
      <w:r w:rsidR="00897428" w:rsidRPr="00F467F3">
        <w:rPr>
          <w:i/>
          <w:spacing w:val="-4"/>
        </w:rPr>
        <w:t>AI</w:t>
      </w:r>
      <w:r w:rsidR="00897428" w:rsidRPr="00F467F3">
        <w:rPr>
          <w:spacing w:val="-4"/>
        </w:rPr>
        <w:t>,</w:t>
      </w:r>
      <w:r w:rsidR="00011B42" w:rsidRPr="00F467F3">
        <w:rPr>
          <w:spacing w:val="-4"/>
        </w:rPr>
        <w:t xml:space="preserve"> considers </w:t>
      </w:r>
      <w:r w:rsidR="00892F90" w:rsidRPr="00F467F3">
        <w:rPr>
          <w:spacing w:val="-4"/>
        </w:rPr>
        <w:t>what good regulation looks like</w:t>
      </w:r>
      <w:r w:rsidR="00047CD4" w:rsidRPr="00F467F3">
        <w:rPr>
          <w:spacing w:val="-4"/>
        </w:rPr>
        <w:t xml:space="preserve"> in more detail</w:t>
      </w:r>
      <w:r w:rsidR="00011B42" w:rsidRPr="00F467F3">
        <w:rPr>
          <w:spacing w:val="-4"/>
        </w:rPr>
        <w:t xml:space="preserve">. </w:t>
      </w:r>
    </w:p>
    <w:p w14:paraId="0275481F" w14:textId="660183BC" w:rsidR="00981367" w:rsidRDefault="00981367" w:rsidP="000B2996">
      <w:pPr>
        <w:pStyle w:val="Heading3-noTOC"/>
      </w:pPr>
      <w:r>
        <w:t>B</w:t>
      </w:r>
      <w:r w:rsidRPr="6D7C8D51">
        <w:t xml:space="preserve">uilding </w:t>
      </w:r>
      <w:r w:rsidR="00253581">
        <w:t xml:space="preserve">digital </w:t>
      </w:r>
      <w:r w:rsidR="0000047F">
        <w:t xml:space="preserve">literacy and </w:t>
      </w:r>
      <w:r w:rsidR="00253581">
        <w:t>expertise</w:t>
      </w:r>
    </w:p>
    <w:p w14:paraId="3A2FC2E2" w14:textId="63955854" w:rsidR="00545224" w:rsidRDefault="00AF2F4D" w:rsidP="00FB1D92">
      <w:pPr>
        <w:pStyle w:val="BodyText"/>
        <w:rPr>
          <w:rFonts w:ascii="Arial" w:eastAsia="Arial" w:hAnsi="Arial" w:cs="Arial"/>
        </w:rPr>
      </w:pPr>
      <w:r>
        <w:t xml:space="preserve">Ensuring that </w:t>
      </w:r>
      <w:r w:rsidR="004C575E">
        <w:t>there are</w:t>
      </w:r>
      <w:r>
        <w:t xml:space="preserve"> adequate levels of digital literacy </w:t>
      </w:r>
      <w:r w:rsidR="004C575E">
        <w:t xml:space="preserve">in the community would </w:t>
      </w:r>
      <w:r>
        <w:t>support both a more productive workforce</w:t>
      </w:r>
      <w:r w:rsidDel="003A18F0">
        <w:t xml:space="preserve"> </w:t>
      </w:r>
      <w:r>
        <w:t xml:space="preserve">and AI uptake. </w:t>
      </w:r>
      <w:r w:rsidR="00FB1D92">
        <w:t>Having the</w:t>
      </w:r>
      <w:r w:rsidR="00D04135">
        <w:rPr>
          <w:rFonts w:ascii="Arial" w:eastAsia="Arial" w:hAnsi="Arial" w:cs="Arial"/>
        </w:rPr>
        <w:t xml:space="preserve"> skills to choose the most appropriate AI</w:t>
      </w:r>
      <w:r w:rsidR="007A7003">
        <w:rPr>
          <w:rFonts w:ascii="Arial" w:eastAsia="Arial" w:hAnsi="Arial" w:cs="Arial"/>
        </w:rPr>
        <w:noBreakHyphen/>
      </w:r>
      <w:r w:rsidR="00D04135">
        <w:rPr>
          <w:rFonts w:ascii="Arial" w:eastAsia="Arial" w:hAnsi="Arial" w:cs="Arial"/>
        </w:rPr>
        <w:t>enabled apps</w:t>
      </w:r>
      <w:r w:rsidR="00873917">
        <w:rPr>
          <w:rFonts w:ascii="Arial" w:eastAsia="Arial" w:hAnsi="Arial" w:cs="Arial"/>
        </w:rPr>
        <w:t xml:space="preserve"> and use the apps to maximise productivity can go a long way to </w:t>
      </w:r>
      <w:r w:rsidR="00BF6872">
        <w:rPr>
          <w:rFonts w:ascii="Arial" w:eastAsia="Arial" w:hAnsi="Arial" w:cs="Arial"/>
        </w:rPr>
        <w:t xml:space="preserve">helping the </w:t>
      </w:r>
      <w:r w:rsidR="00BF6E13">
        <w:rPr>
          <w:rFonts w:ascii="Arial" w:eastAsia="Arial" w:hAnsi="Arial" w:cs="Arial"/>
        </w:rPr>
        <w:t>majority</w:t>
      </w:r>
      <w:r w:rsidR="00BF6872">
        <w:rPr>
          <w:rFonts w:ascii="Arial" w:eastAsia="Arial" w:hAnsi="Arial" w:cs="Arial"/>
        </w:rPr>
        <w:t xml:space="preserve"> of non</w:t>
      </w:r>
      <w:r w:rsidR="007A7003">
        <w:rPr>
          <w:rFonts w:ascii="Arial" w:eastAsia="Arial" w:hAnsi="Arial" w:cs="Arial"/>
        </w:rPr>
        <w:noBreakHyphen/>
      </w:r>
      <w:r w:rsidR="00BF6872">
        <w:rPr>
          <w:rFonts w:ascii="Arial" w:eastAsia="Arial" w:hAnsi="Arial" w:cs="Arial"/>
        </w:rPr>
        <w:t>frontier firms successfully integrate AI into their operations</w:t>
      </w:r>
      <w:r w:rsidR="002237EB">
        <w:rPr>
          <w:rFonts w:ascii="Arial" w:eastAsia="Arial" w:hAnsi="Arial" w:cs="Arial"/>
        </w:rPr>
        <w:t xml:space="preserve">. </w:t>
      </w:r>
    </w:p>
    <w:p w14:paraId="5738A7CE" w14:textId="19408427" w:rsidR="00981367" w:rsidRPr="001D5313" w:rsidRDefault="004237C4" w:rsidP="00981367">
      <w:pPr>
        <w:pStyle w:val="BodyText"/>
        <w:rPr>
          <w:rFonts w:ascii="Arial" w:eastAsia="Arial" w:hAnsi="Arial" w:cs="Arial"/>
          <w:spacing w:val="-2"/>
        </w:rPr>
      </w:pPr>
      <w:r w:rsidRPr="001D5313">
        <w:rPr>
          <w:rFonts w:ascii="Arial" w:eastAsia="Arial" w:hAnsi="Arial" w:cs="Arial"/>
          <w:spacing w:val="-2"/>
        </w:rPr>
        <w:t>D</w:t>
      </w:r>
      <w:r w:rsidR="004C7C1B" w:rsidRPr="001D5313">
        <w:rPr>
          <w:rFonts w:ascii="Arial" w:eastAsia="Arial" w:hAnsi="Arial" w:cs="Arial"/>
          <w:spacing w:val="-2"/>
        </w:rPr>
        <w:t>evelop</w:t>
      </w:r>
      <w:r w:rsidRPr="001D5313">
        <w:rPr>
          <w:rFonts w:ascii="Arial" w:eastAsia="Arial" w:hAnsi="Arial" w:cs="Arial"/>
          <w:spacing w:val="-2"/>
        </w:rPr>
        <w:t>ing</w:t>
      </w:r>
      <w:r w:rsidR="004C7C1B" w:rsidRPr="001D5313">
        <w:rPr>
          <w:rFonts w:ascii="Arial" w:eastAsia="Arial" w:hAnsi="Arial" w:cs="Arial"/>
          <w:spacing w:val="-2"/>
        </w:rPr>
        <w:t xml:space="preserve"> more</w:t>
      </w:r>
      <w:r w:rsidR="00401260" w:rsidRPr="001D5313">
        <w:rPr>
          <w:rFonts w:ascii="Arial" w:eastAsia="Arial" w:hAnsi="Arial" w:cs="Arial"/>
          <w:spacing w:val="-2"/>
        </w:rPr>
        <w:t xml:space="preserve"> specialised data and digital skills</w:t>
      </w:r>
      <w:r w:rsidR="004C7C1B" w:rsidRPr="001D5313">
        <w:rPr>
          <w:rFonts w:ascii="Arial" w:eastAsia="Arial" w:hAnsi="Arial" w:cs="Arial"/>
          <w:spacing w:val="-2"/>
        </w:rPr>
        <w:t xml:space="preserve"> </w:t>
      </w:r>
      <w:r w:rsidRPr="001D5313">
        <w:rPr>
          <w:rFonts w:ascii="Arial" w:eastAsia="Arial" w:hAnsi="Arial" w:cs="Arial"/>
          <w:spacing w:val="-2"/>
        </w:rPr>
        <w:t xml:space="preserve">also assists </w:t>
      </w:r>
      <w:r w:rsidR="002343F6" w:rsidRPr="001D5313">
        <w:rPr>
          <w:rFonts w:ascii="Arial" w:eastAsia="Arial" w:hAnsi="Arial" w:cs="Arial"/>
          <w:spacing w:val="-2"/>
        </w:rPr>
        <w:t xml:space="preserve">AI uptake, but the </w:t>
      </w:r>
      <w:r w:rsidR="003A266F" w:rsidRPr="001D5313">
        <w:rPr>
          <w:rFonts w:ascii="Arial" w:hAnsi="Arial"/>
          <w:spacing w:val="-2"/>
        </w:rPr>
        <w:t>private benefits associated with these training options means that many are already being taken up by Australian workers and businesses</w:t>
      </w:r>
      <w:r w:rsidR="00C52B94" w:rsidRPr="001D5313">
        <w:rPr>
          <w:rFonts w:ascii="Arial" w:hAnsi="Arial"/>
          <w:spacing w:val="-2"/>
        </w:rPr>
        <w:t xml:space="preserve"> without </w:t>
      </w:r>
      <w:r w:rsidR="002F1C3C" w:rsidRPr="001D5313">
        <w:rPr>
          <w:rFonts w:ascii="Arial" w:hAnsi="Arial"/>
          <w:spacing w:val="-2"/>
        </w:rPr>
        <w:t xml:space="preserve">the </w:t>
      </w:r>
      <w:r w:rsidR="00C52B94" w:rsidRPr="001D5313">
        <w:rPr>
          <w:rFonts w:ascii="Arial" w:hAnsi="Arial"/>
          <w:spacing w:val="-2"/>
        </w:rPr>
        <w:t xml:space="preserve">need for government involvement. </w:t>
      </w:r>
      <w:r w:rsidR="00394D94" w:rsidRPr="001D5313">
        <w:rPr>
          <w:rFonts w:ascii="Arial" w:hAnsi="Arial"/>
          <w:spacing w:val="-2"/>
        </w:rPr>
        <w:t xml:space="preserve">A challenge for </w:t>
      </w:r>
      <w:r w:rsidR="002841F4" w:rsidRPr="001D5313">
        <w:rPr>
          <w:rFonts w:ascii="Arial" w:hAnsi="Arial"/>
          <w:spacing w:val="-2"/>
        </w:rPr>
        <w:t xml:space="preserve">tertiary education </w:t>
      </w:r>
      <w:r w:rsidR="00DD30D2" w:rsidRPr="001D5313">
        <w:rPr>
          <w:rFonts w:ascii="Arial" w:hAnsi="Arial"/>
          <w:spacing w:val="-2"/>
        </w:rPr>
        <w:t xml:space="preserve">institutions will be to </w:t>
      </w:r>
      <w:r w:rsidR="003F346F" w:rsidRPr="001D5313">
        <w:rPr>
          <w:rFonts w:ascii="Arial" w:hAnsi="Arial"/>
          <w:spacing w:val="-2"/>
        </w:rPr>
        <w:t xml:space="preserve">keep up to date with </w:t>
      </w:r>
      <w:r w:rsidR="000C2452" w:rsidRPr="001D5313">
        <w:rPr>
          <w:rFonts w:ascii="Arial" w:hAnsi="Arial"/>
          <w:spacing w:val="-2"/>
        </w:rPr>
        <w:t>technological developments and industry needs. As noted previously by the Commission, s</w:t>
      </w:r>
      <w:r w:rsidR="00EA2CB3" w:rsidRPr="001D5313">
        <w:rPr>
          <w:rFonts w:ascii="Arial" w:hAnsi="Arial"/>
          <w:spacing w:val="-2"/>
        </w:rPr>
        <w:t xml:space="preserve">hort courses and unaccredited training </w:t>
      </w:r>
      <w:r w:rsidR="00685422" w:rsidRPr="001D5313">
        <w:rPr>
          <w:rFonts w:ascii="Arial" w:hAnsi="Arial"/>
          <w:spacing w:val="-2"/>
        </w:rPr>
        <w:t>are often</w:t>
      </w:r>
      <w:r w:rsidR="00EA2CB3" w:rsidRPr="001D5313">
        <w:rPr>
          <w:rFonts w:ascii="Arial" w:hAnsi="Arial"/>
          <w:spacing w:val="-2"/>
        </w:rPr>
        <w:t xml:space="preserve"> preferred by businesses for developing digital and data skills as they </w:t>
      </w:r>
      <w:r w:rsidR="00685422" w:rsidRPr="001D5313">
        <w:rPr>
          <w:rFonts w:ascii="Arial" w:hAnsi="Arial"/>
          <w:spacing w:val="-2"/>
        </w:rPr>
        <w:t xml:space="preserve">can be </w:t>
      </w:r>
      <w:r w:rsidR="00EA2CB3" w:rsidRPr="001D5313">
        <w:rPr>
          <w:rFonts w:ascii="Arial" w:hAnsi="Arial"/>
          <w:spacing w:val="-2"/>
        </w:rPr>
        <w:t xml:space="preserve">more relevant </w:t>
      </w:r>
      <w:r w:rsidR="00054045" w:rsidRPr="001D5313">
        <w:rPr>
          <w:rFonts w:ascii="Arial" w:hAnsi="Arial"/>
          <w:spacing w:val="-2"/>
        </w:rPr>
        <w:t>and up to date</w:t>
      </w:r>
      <w:r w:rsidR="00D90BB8" w:rsidRPr="001D5313">
        <w:rPr>
          <w:rFonts w:ascii="Arial" w:hAnsi="Arial"/>
          <w:spacing w:val="-2"/>
        </w:rPr>
        <w:t xml:space="preserve">, as well as more </w:t>
      </w:r>
      <w:r w:rsidR="00EA2CB3" w:rsidRPr="001D5313">
        <w:rPr>
          <w:rFonts w:ascii="Arial" w:hAnsi="Arial"/>
          <w:spacing w:val="-2"/>
        </w:rPr>
        <w:t>flexible</w:t>
      </w:r>
      <w:r w:rsidR="00CC6079" w:rsidRPr="001D5313">
        <w:rPr>
          <w:rFonts w:ascii="Arial" w:hAnsi="Arial"/>
          <w:spacing w:val="-2"/>
        </w:rPr>
        <w:t xml:space="preserve"> </w:t>
      </w:r>
      <w:r w:rsidR="00FD672E" w:rsidRPr="001D5313">
        <w:rPr>
          <w:rFonts w:ascii="Arial" w:hAnsi="Arial" w:cs="Arial"/>
          <w:spacing w:val="-2"/>
        </w:rPr>
        <w:t>(PC 2023c, p. 71)</w:t>
      </w:r>
      <w:r w:rsidR="00620534" w:rsidRPr="001D5313">
        <w:rPr>
          <w:rFonts w:ascii="Arial" w:hAnsi="Arial"/>
          <w:spacing w:val="-2"/>
        </w:rPr>
        <w:t xml:space="preserve">. </w:t>
      </w:r>
    </w:p>
    <w:p w14:paraId="46DEF20F" w14:textId="52254E9D" w:rsidR="001E01B7" w:rsidRDefault="00B12334" w:rsidP="001E01B7">
      <w:pPr>
        <w:pStyle w:val="BodyText"/>
      </w:pPr>
      <w:r>
        <w:t xml:space="preserve">Business uptake of AI is also beginning to be supported by </w:t>
      </w:r>
      <w:r w:rsidR="001E01B7">
        <w:t>a nascent ecosystem of AI technology providers and AI support services in Australia</w:t>
      </w:r>
      <w:r>
        <w:t xml:space="preserve">, although </w:t>
      </w:r>
      <w:r w:rsidR="007B0B83">
        <w:t xml:space="preserve">support services tend to be provided </w:t>
      </w:r>
      <w:r w:rsidR="001E01B7">
        <w:t xml:space="preserve">in a siloed way, leaving businesses to shoulder the burden of creating integrated solutions </w:t>
      </w:r>
      <w:r w:rsidR="001E01B7" w:rsidRPr="00A213D1">
        <w:rPr>
          <w:rFonts w:ascii="Arial" w:hAnsi="Arial" w:cs="Arial"/>
          <w:szCs w:val="24"/>
        </w:rPr>
        <w:t>(CSIRO 2023, pp. 12–13)</w:t>
      </w:r>
      <w:r w:rsidR="001E01B7">
        <w:t>.</w:t>
      </w:r>
      <w:r w:rsidR="001E01B7" w:rsidRPr="003D5958">
        <w:rPr>
          <w:rStyle w:val="FootnoteReference"/>
        </w:rPr>
        <w:footnoteReference w:id="18"/>
      </w:r>
      <w:r w:rsidR="001E01B7">
        <w:t xml:space="preserve"> </w:t>
      </w:r>
      <w:r w:rsidR="00B918EF">
        <w:t xml:space="preserve">The </w:t>
      </w:r>
      <w:r w:rsidR="00BB4916">
        <w:t xml:space="preserve">Commission has not identified any barriers to the </w:t>
      </w:r>
      <w:r w:rsidR="00242AC1">
        <w:t xml:space="preserve">private sector providing </w:t>
      </w:r>
      <w:r w:rsidR="00B918EF">
        <w:t>such an ecosystem</w:t>
      </w:r>
      <w:r w:rsidR="00BB4916">
        <w:t xml:space="preserve"> over time</w:t>
      </w:r>
      <w:r w:rsidR="00DD39D5">
        <w:t>,</w:t>
      </w:r>
      <w:r w:rsidR="004D21BC" w:rsidDel="00DD39D5">
        <w:t xml:space="preserve"> </w:t>
      </w:r>
      <w:r w:rsidR="00546B24">
        <w:t>provided digital and AI</w:t>
      </w:r>
      <w:r w:rsidR="007A7003">
        <w:noBreakHyphen/>
      </w:r>
      <w:r w:rsidR="00546B24">
        <w:t>specific skills continue to be invested in</w:t>
      </w:r>
      <w:r w:rsidR="00797098">
        <w:t xml:space="preserve"> by business</w:t>
      </w:r>
      <w:r w:rsidR="00DD39D5">
        <w:t>es</w:t>
      </w:r>
      <w:r w:rsidR="00797098">
        <w:t xml:space="preserve"> and individuals</w:t>
      </w:r>
      <w:r w:rsidR="00032328">
        <w:t xml:space="preserve">. </w:t>
      </w:r>
    </w:p>
    <w:p w14:paraId="798CD937" w14:textId="47E931D6" w:rsidR="00981367" w:rsidRDefault="00981367" w:rsidP="00981367">
      <w:pPr>
        <w:pStyle w:val="BodyText"/>
      </w:pPr>
      <w:r>
        <w:t xml:space="preserve">Skilled migrants often have knowledge of frontier technologies and practices and bring skills that are lacking in Australia. Measures to reduce bureaucratic hurdles to skilled migration – such as </w:t>
      </w:r>
      <w:r>
        <w:rPr>
          <w:rFonts w:cs="Arial"/>
        </w:rPr>
        <w:t>shifting away from overly restrictive and inflexible occupation lists for employer</w:t>
      </w:r>
      <w:r w:rsidR="007A7003">
        <w:rPr>
          <w:rFonts w:cs="Arial"/>
        </w:rPr>
        <w:noBreakHyphen/>
      </w:r>
      <w:r>
        <w:rPr>
          <w:rFonts w:cs="Arial"/>
        </w:rPr>
        <w:t xml:space="preserve">sponsored temporary and permanent skilled migration </w:t>
      </w:r>
      <w:r w:rsidR="00FD672E" w:rsidRPr="00FD672E">
        <w:rPr>
          <w:rFonts w:ascii="Arial" w:hAnsi="Arial" w:cs="Arial"/>
        </w:rPr>
        <w:t>(PC 2023a, p. 35)</w:t>
      </w:r>
      <w:r w:rsidR="00461A87">
        <w:rPr>
          <w:rFonts w:cs="Arial"/>
        </w:rPr>
        <w:t xml:space="preserve"> </w:t>
      </w:r>
      <w:r>
        <w:t xml:space="preserve">– could promote </w:t>
      </w:r>
      <w:r w:rsidR="00DF7FB4">
        <w:t xml:space="preserve">uptake </w:t>
      </w:r>
      <w:r>
        <w:t xml:space="preserve">of AI. </w:t>
      </w:r>
    </w:p>
    <w:p w14:paraId="26AAF14A" w14:textId="77777777" w:rsidR="00981367" w:rsidRDefault="00981367" w:rsidP="000B2996">
      <w:pPr>
        <w:pStyle w:val="Heading3-noTOC"/>
      </w:pPr>
      <w:r>
        <w:t>I</w:t>
      </w:r>
      <w:r w:rsidR="00545422">
        <w:t>nvest</w:t>
      </w:r>
      <w:r w:rsidR="00D46A0C">
        <w:t>ing</w:t>
      </w:r>
      <w:r w:rsidR="00545422">
        <w:t xml:space="preserve"> in digital </w:t>
      </w:r>
      <w:r w:rsidR="000C7192">
        <w:t>i</w:t>
      </w:r>
      <w:r>
        <w:t xml:space="preserve">nfrastructure </w:t>
      </w:r>
    </w:p>
    <w:p w14:paraId="06F75C3C" w14:textId="508990D2" w:rsidR="000658D3" w:rsidRDefault="00FA238D" w:rsidP="000658D3">
      <w:pPr>
        <w:pStyle w:val="BodyText"/>
      </w:pPr>
      <w:r>
        <w:t xml:space="preserve">Modern </w:t>
      </w:r>
      <w:r w:rsidR="000658D3">
        <w:t>AI requires access to vast amounts of computing power (compute). Cloud computing services are significantly positively associated with AI use, as is ultra</w:t>
      </w:r>
      <w:r w:rsidR="007A7003">
        <w:noBreakHyphen/>
      </w:r>
      <w:r w:rsidR="000658D3">
        <w:t>fast broadband connection</w:t>
      </w:r>
      <w:r w:rsidR="00A73EFA">
        <w:t xml:space="preserve"> for some countries</w:t>
      </w:r>
      <w:r w:rsidR="000658D3">
        <w:t xml:space="preserve"> </w:t>
      </w:r>
      <w:r w:rsidR="00D60D23" w:rsidRPr="00D60D23">
        <w:rPr>
          <w:rFonts w:ascii="Arial" w:hAnsi="Arial" w:cs="Arial"/>
          <w:szCs w:val="24"/>
        </w:rPr>
        <w:t>(Calvino and Fontanelli 2023, pp. 40–43)</w:t>
      </w:r>
      <w:r w:rsidR="000658D3">
        <w:t xml:space="preserve">. </w:t>
      </w:r>
      <w:r w:rsidR="000658D3" w:rsidRPr="0073626E">
        <w:t>These assets may be complementary to AI or to other factors enabling AI use. For example, cloud computing may be necessary to store and use large datasets that are needed for AI while ultra</w:t>
      </w:r>
      <w:r w:rsidR="007A7003">
        <w:noBreakHyphen/>
      </w:r>
      <w:r w:rsidR="000658D3" w:rsidRPr="0073626E">
        <w:t>fast broadband may be necessary for the use of cloud computing</w:t>
      </w:r>
      <w:r w:rsidR="006772CC">
        <w:t xml:space="preserve"> and data transfer</w:t>
      </w:r>
      <w:r w:rsidR="000658D3" w:rsidRPr="0073626E">
        <w:t>. These dynamics create a hierarchy of technologies</w:t>
      </w:r>
      <w:r w:rsidR="00571ABD">
        <w:t xml:space="preserve"> (figure</w:t>
      </w:r>
      <w:r w:rsidR="007A7003">
        <w:t> </w:t>
      </w:r>
      <w:r w:rsidR="00F26E70">
        <w:t>3</w:t>
      </w:r>
      <w:r w:rsidR="00571ABD">
        <w:t>)</w:t>
      </w:r>
      <w:r w:rsidR="000658D3">
        <w:t xml:space="preserve">. </w:t>
      </w:r>
    </w:p>
    <w:p w14:paraId="17D2B24A" w14:textId="07764EFC" w:rsidR="00385326" w:rsidRPr="00146382" w:rsidRDefault="00385326">
      <w:pPr>
        <w:pStyle w:val="FigureTableHeading"/>
      </w:pPr>
      <w:r>
        <w:lastRenderedPageBreak/>
        <w:t>Figure</w:t>
      </w:r>
      <w:r w:rsidR="007A7003">
        <w:t> </w:t>
      </w:r>
      <w:r w:rsidR="00F26E70">
        <w:t>3</w:t>
      </w:r>
      <w:r>
        <w:rPr>
          <w:noProof/>
        </w:rPr>
        <w:t xml:space="preserve"> </w:t>
      </w:r>
      <w:r>
        <w:t xml:space="preserve">– </w:t>
      </w:r>
      <w:r w:rsidR="000750FF">
        <w:t>Firms adopt technologies hierarchically</w:t>
      </w:r>
    </w:p>
    <w:p w14:paraId="090E86F2" w14:textId="31D64B7A" w:rsidR="00385326" w:rsidRDefault="000B50BE">
      <w:pPr>
        <w:pStyle w:val="FigureTableSubheading"/>
        <w:keepLines/>
      </w:pPr>
      <w:r w:rsidRPr="006552A6">
        <w:rPr>
          <w:color w:val="595959" w:themeColor="text1" w:themeTint="A6"/>
        </w:rPr>
        <w:t>Flow of US firms deploying different levels of technologies</w:t>
      </w:r>
      <w:r w:rsidR="003A1D11">
        <w:rPr>
          <w:color w:val="595959" w:themeColor="text1" w:themeTint="A6"/>
        </w:rPr>
        <w:t xml:space="preserve"> </w:t>
      </w:r>
      <w:r w:rsidR="003A1D11" w:rsidRPr="00310E8F">
        <w:rPr>
          <w:color w:val="595959" w:themeColor="text1" w:themeTint="A6"/>
          <w:vertAlign w:val="superscript"/>
        </w:rPr>
        <w:t>a</w:t>
      </w:r>
    </w:p>
    <w:p w14:paraId="7431B7FB" w14:textId="25407B0A" w:rsidR="00FF4372" w:rsidRDefault="00D939BD" w:rsidP="001D5313">
      <w:pPr>
        <w:pStyle w:val="BodyText"/>
        <w:spacing w:before="0"/>
      </w:pPr>
      <w:r w:rsidRPr="00D939BD">
        <w:rPr>
          <w:noProof/>
        </w:rPr>
        <w:drawing>
          <wp:inline distT="0" distB="0" distL="0" distR="0" wp14:anchorId="468E06E9" wp14:editId="15F7AA18">
            <wp:extent cx="6120130" cy="2099945"/>
            <wp:effectExtent l="0" t="0" r="0" b="0"/>
            <wp:docPr id="2100748803" name="Picture 2100748803" descr="This figure shows the share of businesses using different technologies and demonstrates that businesses tend to adopt more advanced technologies only once they have already adopted basic technologies. The figure shows that from the sampled businesses, it is largely those that have already adopted digitisation that adopt cloud computing and similarly it is those that have adopted digitisation and cloud computing that adopt AI.  Very few businesses which have not digitised or have not adopted cloud computing, use 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48803" name="Picture 2100748803" descr="This figure shows the share of businesses using different technologies and demonstrates that businesses tend to adopt more advanced technologies only once they have already adopted basic technologies. The figure shows that from the sampled businesses, it is largely those that have already adopted digitisation that adopt cloud computing and similarly it is those that have adopted digitisation and cloud computing that adopt AI.  Very few businesses which have not digitised or have not adopted cloud computing, use AI. "/>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935"/>
                    <a:stretch/>
                  </pic:blipFill>
                  <pic:spPr bwMode="auto">
                    <a:xfrm>
                      <a:off x="0" y="0"/>
                      <a:ext cx="6120130" cy="2099945"/>
                    </a:xfrm>
                    <a:prstGeom prst="rect">
                      <a:avLst/>
                    </a:prstGeom>
                    <a:noFill/>
                    <a:ln>
                      <a:noFill/>
                    </a:ln>
                    <a:extLst>
                      <a:ext uri="{53640926-AAD7-44D8-BBD7-CCE9431645EC}">
                        <a14:shadowObscured xmlns:a14="http://schemas.microsoft.com/office/drawing/2010/main"/>
                      </a:ext>
                    </a:extLst>
                  </pic:spPr>
                </pic:pic>
              </a:graphicData>
            </a:graphic>
          </wp:inline>
        </w:drawing>
      </w:r>
    </w:p>
    <w:p w14:paraId="0EF069FF" w14:textId="58A935BB" w:rsidR="00385326" w:rsidRPr="001B12FD" w:rsidRDefault="002444B7" w:rsidP="001D5313">
      <w:pPr>
        <w:pStyle w:val="Note"/>
      </w:pPr>
      <w:r w:rsidRPr="001B12FD">
        <w:rPr>
          <w:b/>
          <w:bCs/>
        </w:rPr>
        <w:t>a.</w:t>
      </w:r>
      <w:r w:rsidRPr="001B12FD">
        <w:t xml:space="preserve"> </w:t>
      </w:r>
      <w:r w:rsidR="001830E9">
        <w:t>‘</w:t>
      </w:r>
      <w:r w:rsidR="00E81CD4" w:rsidRPr="001B12FD">
        <w:t>Sample</w:t>
      </w:r>
      <w:r w:rsidR="001830E9">
        <w:t>’</w:t>
      </w:r>
      <w:r w:rsidR="00E81CD4" w:rsidRPr="001B12FD">
        <w:t xml:space="preserve"> refers to </w:t>
      </w:r>
      <w:r w:rsidR="00EE6F5A">
        <w:t>all firms who responded to</w:t>
      </w:r>
      <w:r w:rsidR="001830E9">
        <w:t xml:space="preserve"> the </w:t>
      </w:r>
      <w:r w:rsidR="00E81CD4" w:rsidRPr="001B12FD">
        <w:t xml:space="preserve">2018 US </w:t>
      </w:r>
      <w:r w:rsidR="00646DC2">
        <w:t xml:space="preserve">Census Bureau’s </w:t>
      </w:r>
      <w:r w:rsidR="00E81CD4" w:rsidRPr="001B12FD">
        <w:t>Annual Business Survey</w:t>
      </w:r>
      <w:r w:rsidRPr="001B12FD">
        <w:t>.</w:t>
      </w:r>
    </w:p>
    <w:p w14:paraId="5C42F896" w14:textId="4B6267EB" w:rsidR="00436AD3" w:rsidRDefault="00385326" w:rsidP="00385326">
      <w:pPr>
        <w:pStyle w:val="Source"/>
      </w:pPr>
      <w:r w:rsidRPr="00696447">
        <w:t xml:space="preserve">Source: </w:t>
      </w:r>
      <w:r w:rsidR="00831F55">
        <w:rPr>
          <w:szCs w:val="18"/>
        </w:rPr>
        <w:t>McElheran</w:t>
      </w:r>
      <w:r w:rsidR="005414AD" w:rsidRPr="008E0756">
        <w:rPr>
          <w:szCs w:val="18"/>
        </w:rPr>
        <w:t xml:space="preserve"> et al. </w:t>
      </w:r>
      <w:r w:rsidR="00BC6637" w:rsidRPr="00BC6637">
        <w:rPr>
          <w:rFonts w:ascii="Arial" w:hAnsi="Arial" w:cs="Arial"/>
        </w:rPr>
        <w:t>(2023, p. 50)</w:t>
      </w:r>
      <w:r w:rsidR="005414AD">
        <w:rPr>
          <w:szCs w:val="18"/>
        </w:rPr>
        <w:t>.</w:t>
      </w:r>
    </w:p>
    <w:p w14:paraId="630BF300" w14:textId="6BEA946B" w:rsidR="000658D3" w:rsidRDefault="000658D3" w:rsidP="000658D3">
      <w:pPr>
        <w:pStyle w:val="BodyText"/>
      </w:pPr>
      <w:r>
        <w:t>Incentives for the private sector to supply compute to the market appear to be strong</w:t>
      </w:r>
      <w:r w:rsidR="007E541A">
        <w:t>,</w:t>
      </w:r>
      <w:r w:rsidR="007E541A" w:rsidRPr="003D5958">
        <w:rPr>
          <w:rStyle w:val="FootnoteReference"/>
        </w:rPr>
        <w:footnoteReference w:id="19"/>
      </w:r>
      <w:r>
        <w:t xml:space="preserve"> </w:t>
      </w:r>
      <w:r w:rsidR="00E85C7B">
        <w:t xml:space="preserve">with scope for </w:t>
      </w:r>
      <w:r w:rsidR="0036572A">
        <w:t xml:space="preserve">large </w:t>
      </w:r>
      <w:r w:rsidR="008F4638">
        <w:t xml:space="preserve">providers to </w:t>
      </w:r>
      <w:r w:rsidR="000C347C">
        <w:t>market their</w:t>
      </w:r>
      <w:r w:rsidR="00C255D1">
        <w:t xml:space="preserve"> </w:t>
      </w:r>
      <w:r>
        <w:t>compute</w:t>
      </w:r>
      <w:r w:rsidR="000C347C">
        <w:t xml:space="preserve"> to consumers and </w:t>
      </w:r>
      <w:r w:rsidR="0015683B">
        <w:t xml:space="preserve">derive </w:t>
      </w:r>
      <w:r w:rsidR="008608A3">
        <w:t>benefits</w:t>
      </w:r>
      <w:r w:rsidR="00023800">
        <w:t xml:space="preserve"> at scale</w:t>
      </w:r>
      <w:r>
        <w:t xml:space="preserve">. </w:t>
      </w:r>
    </w:p>
    <w:p w14:paraId="240DABF8" w14:textId="1CC12C81" w:rsidR="00B8394E" w:rsidRDefault="00B8394E" w:rsidP="00B8394E">
      <w:pPr>
        <w:pStyle w:val="BodyText"/>
      </w:pPr>
      <w:r>
        <w:t>Improving regional internet connectivity is, however, a way government can influence uptake of digital – and by extension AI</w:t>
      </w:r>
      <w:r w:rsidR="007A7003">
        <w:noBreakHyphen/>
      </w:r>
      <w:r>
        <w:t>enabled – services for regional communities.</w:t>
      </w:r>
      <w:r w:rsidRPr="003D5958">
        <w:rPr>
          <w:rStyle w:val="FootnoteReference"/>
        </w:rPr>
        <w:footnoteReference w:id="20"/>
      </w:r>
      <w:r>
        <w:t xml:space="preserve"> </w:t>
      </w:r>
    </w:p>
    <w:p w14:paraId="18E018AC" w14:textId="44092708" w:rsidR="006415F4" w:rsidRDefault="006415F4" w:rsidP="000658D3">
      <w:pPr>
        <w:pStyle w:val="BodyText"/>
      </w:pPr>
      <w:r>
        <w:t>Government</w:t>
      </w:r>
      <w:r w:rsidR="000E0A2C">
        <w:t xml:space="preserve">s may </w:t>
      </w:r>
      <w:r w:rsidR="00E86890">
        <w:t xml:space="preserve">need to invest in </w:t>
      </w:r>
      <w:r w:rsidR="000E0A2C">
        <w:t xml:space="preserve">their own </w:t>
      </w:r>
      <w:r w:rsidR="00E86890">
        <w:t>digital infrastructure to support data sharing</w:t>
      </w:r>
      <w:r w:rsidR="002E0062">
        <w:t>, a</w:t>
      </w:r>
      <w:r w:rsidR="00380F36">
        <w:t xml:space="preserve">s well as </w:t>
      </w:r>
      <w:r w:rsidR="00BF3CAE">
        <w:t>address</w:t>
      </w:r>
      <w:r w:rsidR="006D0FD1">
        <w:t xml:space="preserve"> </w:t>
      </w:r>
      <w:r w:rsidR="002272A1">
        <w:t>issues of</w:t>
      </w:r>
      <w:r w:rsidR="00380F36">
        <w:t xml:space="preserve"> </w:t>
      </w:r>
      <w:r w:rsidR="006D0FD1">
        <w:t>digital maturity</w:t>
      </w:r>
      <w:r w:rsidR="00CD0549">
        <w:t>, fragmented and agency</w:t>
      </w:r>
      <w:r w:rsidR="007A7003">
        <w:noBreakHyphen/>
      </w:r>
      <w:r w:rsidR="00CD0549">
        <w:t xml:space="preserve">centric </w:t>
      </w:r>
      <w:r w:rsidR="002272A1">
        <w:t>technology capabilities</w:t>
      </w:r>
      <w:r w:rsidR="006D0FD1">
        <w:t xml:space="preserve"> and </w:t>
      </w:r>
      <w:r w:rsidR="00380F36">
        <w:t>workforce gaps in data and digital skills</w:t>
      </w:r>
      <w:r w:rsidR="002D4D65">
        <w:t xml:space="preserve"> </w:t>
      </w:r>
      <w:r w:rsidR="00F14F49" w:rsidRPr="00F14F49">
        <w:rPr>
          <w:rFonts w:ascii="Arial" w:hAnsi="Arial" w:cs="Arial"/>
          <w:szCs w:val="24"/>
        </w:rPr>
        <w:t>(Australian Government 2023, pp. 12, 18, 19)</w:t>
      </w:r>
      <w:r w:rsidR="000E0A2C">
        <w:t>.</w:t>
      </w:r>
      <w:r w:rsidR="00380F36" w:rsidRPr="003D5958">
        <w:rPr>
          <w:rStyle w:val="FootnoteReference"/>
        </w:rPr>
        <w:footnoteReference w:id="21"/>
      </w:r>
      <w:r w:rsidR="000E0A2C">
        <w:t xml:space="preserve"> </w:t>
      </w:r>
    </w:p>
    <w:p w14:paraId="79F9F194" w14:textId="1977BFB1" w:rsidR="002821BD" w:rsidRDefault="00A32E1C" w:rsidP="00F34834">
      <w:pPr>
        <w:pStyle w:val="Heading3-noTOC"/>
      </w:pPr>
      <w:r>
        <w:t>A</w:t>
      </w:r>
      <w:r w:rsidR="008D577B">
        <w:t>ccess</w:t>
      </w:r>
      <w:r w:rsidR="003048BB">
        <w:t>ing</w:t>
      </w:r>
      <w:r w:rsidR="00C628D0">
        <w:t xml:space="preserve"> </w:t>
      </w:r>
      <w:r w:rsidR="00050AA0">
        <w:t xml:space="preserve">quality </w:t>
      </w:r>
      <w:r w:rsidR="00C628D0">
        <w:t>data</w:t>
      </w:r>
    </w:p>
    <w:p w14:paraId="13181314" w14:textId="1B556332" w:rsidR="00736B0B" w:rsidRDefault="001937BA" w:rsidP="00A369CD">
      <w:pPr>
        <w:rPr>
          <w:rFonts w:ascii="Arial" w:eastAsia="Arial" w:hAnsi="Arial" w:cs="Arial"/>
        </w:rPr>
      </w:pPr>
      <w:r w:rsidRPr="001937BA">
        <w:rPr>
          <w:rFonts w:ascii="Arial" w:eastAsia="Arial" w:hAnsi="Arial" w:cs="Arial"/>
        </w:rPr>
        <w:t xml:space="preserve">AI systems, particularly machine learning models, rely on vast amounts of data to learn, </w:t>
      </w:r>
      <w:r w:rsidR="009A70B2" w:rsidRPr="001937BA">
        <w:rPr>
          <w:rFonts w:ascii="Arial" w:eastAsia="Arial" w:hAnsi="Arial" w:cs="Arial"/>
        </w:rPr>
        <w:t>adapt,</w:t>
      </w:r>
      <w:r w:rsidRPr="001937BA">
        <w:rPr>
          <w:rFonts w:ascii="Arial" w:eastAsia="Arial" w:hAnsi="Arial" w:cs="Arial"/>
        </w:rPr>
        <w:t xml:space="preserve"> and make accurate predictions. </w:t>
      </w:r>
      <w:r w:rsidR="00DE0FFF" w:rsidRPr="009A70B2">
        <w:rPr>
          <w:rFonts w:ascii="Arial" w:eastAsia="Arial" w:hAnsi="Arial" w:cs="Arial"/>
        </w:rPr>
        <w:t>The quality and quantity of data fed into these systems directly influence their performance – and hence their contribution to productivity</w:t>
      </w:r>
      <w:r w:rsidR="009A70B2" w:rsidRPr="009A70B2">
        <w:rPr>
          <w:rFonts w:ascii="Arial" w:eastAsia="Arial" w:hAnsi="Arial" w:cs="Arial"/>
        </w:rPr>
        <w:t xml:space="preserve">. </w:t>
      </w:r>
      <w:r w:rsidR="0016577B">
        <w:rPr>
          <w:rFonts w:ascii="Arial" w:eastAsia="Arial" w:hAnsi="Arial" w:cs="Arial"/>
        </w:rPr>
        <w:t xml:space="preserve">One of the most effective ways governments could </w:t>
      </w:r>
      <w:r w:rsidR="00E84446">
        <w:rPr>
          <w:rFonts w:ascii="Arial" w:eastAsia="Arial" w:hAnsi="Arial" w:cs="Arial"/>
        </w:rPr>
        <w:t xml:space="preserve">support the </w:t>
      </w:r>
      <w:r w:rsidR="003A4AA2">
        <w:rPr>
          <w:rFonts w:ascii="Arial" w:eastAsia="Arial" w:hAnsi="Arial" w:cs="Arial"/>
        </w:rPr>
        <w:t>development and use</w:t>
      </w:r>
      <w:r w:rsidR="00E84446">
        <w:rPr>
          <w:rFonts w:ascii="Arial" w:eastAsia="Arial" w:hAnsi="Arial" w:cs="Arial"/>
        </w:rPr>
        <w:t xml:space="preserve"> of AI models in Australia is to </w:t>
      </w:r>
      <w:r w:rsidR="009202D4">
        <w:rPr>
          <w:rFonts w:ascii="Arial" w:eastAsia="Arial" w:hAnsi="Arial" w:cs="Arial"/>
        </w:rPr>
        <w:t xml:space="preserve">establish clear and functional mechanisms for data </w:t>
      </w:r>
      <w:r w:rsidR="00CC4B9C">
        <w:rPr>
          <w:rFonts w:ascii="Arial" w:eastAsia="Arial" w:hAnsi="Arial" w:cs="Arial"/>
        </w:rPr>
        <w:t xml:space="preserve">collection, </w:t>
      </w:r>
      <w:r w:rsidR="001B4144">
        <w:rPr>
          <w:rFonts w:ascii="Arial" w:eastAsia="Arial" w:hAnsi="Arial" w:cs="Arial"/>
        </w:rPr>
        <w:t xml:space="preserve">curation, </w:t>
      </w:r>
      <w:r w:rsidR="009202D4">
        <w:rPr>
          <w:rFonts w:ascii="Arial" w:eastAsia="Arial" w:hAnsi="Arial" w:cs="Arial"/>
        </w:rPr>
        <w:t>sharing</w:t>
      </w:r>
      <w:r w:rsidR="001B4144">
        <w:rPr>
          <w:rFonts w:ascii="Arial" w:eastAsia="Arial" w:hAnsi="Arial" w:cs="Arial"/>
        </w:rPr>
        <w:t xml:space="preserve"> </w:t>
      </w:r>
      <w:r w:rsidR="009202D4">
        <w:rPr>
          <w:rFonts w:ascii="Arial" w:eastAsia="Arial" w:hAnsi="Arial" w:cs="Arial"/>
        </w:rPr>
        <w:t>and use.</w:t>
      </w:r>
      <w:r w:rsidR="000029DC">
        <w:rPr>
          <w:rFonts w:ascii="Arial" w:eastAsia="Arial" w:hAnsi="Arial" w:cs="Arial"/>
        </w:rPr>
        <w:t xml:space="preserve"> </w:t>
      </w:r>
      <w:r w:rsidR="00295C93">
        <w:rPr>
          <w:rFonts w:ascii="Arial" w:eastAsia="Arial" w:hAnsi="Arial" w:cs="Arial"/>
        </w:rPr>
        <w:t xml:space="preserve">Doing so will require </w:t>
      </w:r>
      <w:r w:rsidR="009D1384">
        <w:rPr>
          <w:rFonts w:ascii="Arial" w:eastAsia="Arial" w:hAnsi="Arial" w:cs="Arial"/>
        </w:rPr>
        <w:t xml:space="preserve">policy and regulation to </w:t>
      </w:r>
      <w:r w:rsidR="006F27C7">
        <w:rPr>
          <w:rFonts w:ascii="Arial" w:eastAsia="Arial" w:hAnsi="Arial" w:cs="Arial"/>
        </w:rPr>
        <w:t xml:space="preserve">align </w:t>
      </w:r>
      <w:r w:rsidR="00AF7986">
        <w:rPr>
          <w:rFonts w:ascii="Arial" w:eastAsia="Arial" w:hAnsi="Arial" w:cs="Arial"/>
        </w:rPr>
        <w:t xml:space="preserve">multiple </w:t>
      </w:r>
      <w:r w:rsidR="006F27C7">
        <w:rPr>
          <w:rFonts w:ascii="Arial" w:eastAsia="Arial" w:hAnsi="Arial" w:cs="Arial"/>
        </w:rPr>
        <w:t>policy objectives</w:t>
      </w:r>
      <w:r w:rsidR="00AF7986">
        <w:rPr>
          <w:rFonts w:ascii="Arial" w:eastAsia="Arial" w:hAnsi="Arial" w:cs="Arial"/>
        </w:rPr>
        <w:t xml:space="preserve">, including </w:t>
      </w:r>
      <w:r w:rsidR="005C56F2">
        <w:rPr>
          <w:rFonts w:ascii="Arial" w:eastAsia="Arial" w:hAnsi="Arial" w:cs="Arial"/>
        </w:rPr>
        <w:t>economy</w:t>
      </w:r>
      <w:r w:rsidR="007A7003">
        <w:rPr>
          <w:rFonts w:ascii="Arial" w:eastAsia="Arial" w:hAnsi="Arial" w:cs="Arial"/>
        </w:rPr>
        <w:noBreakHyphen/>
      </w:r>
      <w:r w:rsidR="005C56F2">
        <w:rPr>
          <w:rFonts w:ascii="Arial" w:eastAsia="Arial" w:hAnsi="Arial" w:cs="Arial"/>
        </w:rPr>
        <w:t xml:space="preserve">wide </w:t>
      </w:r>
      <w:r w:rsidR="0091568C">
        <w:rPr>
          <w:rFonts w:ascii="Arial" w:eastAsia="Arial" w:hAnsi="Arial" w:cs="Arial"/>
        </w:rPr>
        <w:t xml:space="preserve">productivity, </w:t>
      </w:r>
      <w:r w:rsidR="005C56F2">
        <w:rPr>
          <w:rFonts w:ascii="Arial" w:eastAsia="Arial" w:hAnsi="Arial" w:cs="Arial"/>
        </w:rPr>
        <w:t xml:space="preserve">the rights of data holders, and </w:t>
      </w:r>
      <w:r w:rsidR="0081672F">
        <w:rPr>
          <w:rFonts w:ascii="Arial" w:eastAsia="Arial" w:hAnsi="Arial" w:cs="Arial"/>
        </w:rPr>
        <w:t xml:space="preserve">commercial uses of </w:t>
      </w:r>
      <w:r w:rsidR="005C56F2">
        <w:rPr>
          <w:rFonts w:ascii="Arial" w:eastAsia="Arial" w:hAnsi="Arial" w:cs="Arial"/>
        </w:rPr>
        <w:t xml:space="preserve">data. </w:t>
      </w:r>
      <w:r w:rsidR="00EA46B4">
        <w:rPr>
          <w:rFonts w:ascii="Arial" w:eastAsia="Arial" w:hAnsi="Arial" w:cs="Arial"/>
        </w:rPr>
        <w:t xml:space="preserve">And while this balance is nothing new, </w:t>
      </w:r>
      <w:r w:rsidR="00156DF7">
        <w:rPr>
          <w:rFonts w:ascii="Arial" w:eastAsia="Arial" w:hAnsi="Arial" w:cs="Arial"/>
        </w:rPr>
        <w:t xml:space="preserve">AI has heightened some risks around </w:t>
      </w:r>
      <w:r w:rsidR="00C95772">
        <w:rPr>
          <w:rFonts w:ascii="Arial" w:eastAsia="Arial" w:hAnsi="Arial" w:cs="Arial"/>
        </w:rPr>
        <w:t>personal data</w:t>
      </w:r>
      <w:r w:rsidR="00156DF7">
        <w:rPr>
          <w:rFonts w:ascii="Arial" w:eastAsia="Arial" w:hAnsi="Arial" w:cs="Arial"/>
        </w:rPr>
        <w:t xml:space="preserve"> (including those related to </w:t>
      </w:r>
      <w:r w:rsidR="00AF7986">
        <w:rPr>
          <w:rFonts w:ascii="Arial" w:eastAsia="Arial" w:hAnsi="Arial" w:cs="Arial"/>
        </w:rPr>
        <w:t xml:space="preserve">privacy, </w:t>
      </w:r>
      <w:r w:rsidR="00156DF7">
        <w:rPr>
          <w:rFonts w:ascii="Arial" w:eastAsia="Arial" w:hAnsi="Arial" w:cs="Arial"/>
        </w:rPr>
        <w:t xml:space="preserve">discrimination </w:t>
      </w:r>
      <w:r w:rsidR="00AF7986">
        <w:rPr>
          <w:rFonts w:ascii="Arial" w:eastAsia="Arial" w:hAnsi="Arial" w:cs="Arial"/>
        </w:rPr>
        <w:t>and consumer protections</w:t>
      </w:r>
      <w:r w:rsidR="00156DF7">
        <w:rPr>
          <w:rFonts w:ascii="Arial" w:eastAsia="Arial" w:hAnsi="Arial" w:cs="Arial"/>
        </w:rPr>
        <w:t xml:space="preserve">) and </w:t>
      </w:r>
      <w:r w:rsidR="0077654C">
        <w:rPr>
          <w:rFonts w:ascii="Arial" w:eastAsia="Arial" w:hAnsi="Arial" w:cs="Arial"/>
        </w:rPr>
        <w:t xml:space="preserve">raised the stakes regarding commercial data (including </w:t>
      </w:r>
      <w:r w:rsidR="00F1265F">
        <w:rPr>
          <w:rFonts w:ascii="Arial" w:eastAsia="Arial" w:hAnsi="Arial" w:cs="Arial"/>
        </w:rPr>
        <w:t>issues around copyright)</w:t>
      </w:r>
      <w:r w:rsidR="00AF7986">
        <w:rPr>
          <w:rFonts w:ascii="Arial" w:eastAsia="Arial" w:hAnsi="Arial" w:cs="Arial"/>
        </w:rPr>
        <w:t xml:space="preserve">. </w:t>
      </w:r>
    </w:p>
    <w:p w14:paraId="56F146AB" w14:textId="25C21246" w:rsidR="00E1546D" w:rsidRDefault="009202D4" w:rsidP="00E1546D">
      <w:pPr>
        <w:rPr>
          <w:rFonts w:ascii="Arial" w:eastAsia="Arial" w:hAnsi="Arial" w:cs="Arial"/>
        </w:rPr>
      </w:pPr>
      <w:r>
        <w:rPr>
          <w:rFonts w:ascii="Arial" w:eastAsia="Arial" w:hAnsi="Arial" w:cs="Arial"/>
        </w:rPr>
        <w:t xml:space="preserve">The most </w:t>
      </w:r>
      <w:r w:rsidR="00E518F7">
        <w:rPr>
          <w:rFonts w:ascii="Arial" w:eastAsia="Arial" w:hAnsi="Arial" w:cs="Arial"/>
        </w:rPr>
        <w:t xml:space="preserve">immediate </w:t>
      </w:r>
      <w:r>
        <w:rPr>
          <w:rFonts w:ascii="Arial" w:eastAsia="Arial" w:hAnsi="Arial" w:cs="Arial"/>
        </w:rPr>
        <w:t xml:space="preserve">way governments </w:t>
      </w:r>
      <w:r w:rsidR="00537E81">
        <w:rPr>
          <w:rFonts w:ascii="Arial" w:eastAsia="Arial" w:hAnsi="Arial" w:cs="Arial"/>
        </w:rPr>
        <w:t>can contribute to this objective is</w:t>
      </w:r>
      <w:r w:rsidR="00B4426B">
        <w:rPr>
          <w:rFonts w:ascii="Arial" w:eastAsia="Arial" w:hAnsi="Arial" w:cs="Arial"/>
        </w:rPr>
        <w:t xml:space="preserve"> to </w:t>
      </w:r>
      <w:r w:rsidR="00CC4B9C">
        <w:rPr>
          <w:rFonts w:ascii="Arial" w:eastAsia="Arial" w:hAnsi="Arial" w:cs="Arial"/>
        </w:rPr>
        <w:t xml:space="preserve">curate and </w:t>
      </w:r>
      <w:r w:rsidR="009A1211">
        <w:rPr>
          <w:rFonts w:ascii="Arial" w:eastAsia="Arial" w:hAnsi="Arial" w:cs="Arial"/>
        </w:rPr>
        <w:t xml:space="preserve">safely </w:t>
      </w:r>
      <w:r w:rsidR="00B4426B">
        <w:rPr>
          <w:rFonts w:ascii="Arial" w:eastAsia="Arial" w:hAnsi="Arial" w:cs="Arial"/>
        </w:rPr>
        <w:t>share their own data.</w:t>
      </w:r>
      <w:r w:rsidR="006A5FE8">
        <w:rPr>
          <w:rFonts w:ascii="Arial" w:eastAsia="Arial" w:hAnsi="Arial" w:cs="Arial"/>
        </w:rPr>
        <w:t xml:space="preserve"> The Government’s </w:t>
      </w:r>
      <w:r w:rsidR="00287E63">
        <w:rPr>
          <w:rFonts w:ascii="Arial" w:eastAsia="Arial" w:hAnsi="Arial" w:cs="Arial"/>
        </w:rPr>
        <w:t xml:space="preserve">interim data and digital </w:t>
      </w:r>
      <w:r w:rsidR="006A5FE8">
        <w:rPr>
          <w:rFonts w:ascii="Arial" w:eastAsia="Arial" w:hAnsi="Arial" w:cs="Arial"/>
        </w:rPr>
        <w:t xml:space="preserve">strategy notes that the Australian Public Service manages a </w:t>
      </w:r>
      <w:r w:rsidR="006A5FE8">
        <w:rPr>
          <w:rFonts w:ascii="Arial" w:eastAsia="Arial" w:hAnsi="Arial" w:cs="Arial"/>
        </w:rPr>
        <w:lastRenderedPageBreak/>
        <w:t xml:space="preserve">vast amount of data that is not used to its full extent, and access remains restricted despite the clear benefits derived from </w:t>
      </w:r>
      <w:r w:rsidR="009A1211">
        <w:rPr>
          <w:rFonts w:ascii="Arial" w:eastAsia="Arial" w:hAnsi="Arial" w:cs="Arial"/>
        </w:rPr>
        <w:t xml:space="preserve">safely </w:t>
      </w:r>
      <w:r w:rsidR="006A5FE8">
        <w:rPr>
          <w:rFonts w:ascii="Arial" w:eastAsia="Arial" w:hAnsi="Arial" w:cs="Arial"/>
        </w:rPr>
        <w:t>sharing data across public and private sectors</w:t>
      </w:r>
      <w:r w:rsidR="001B637D">
        <w:rPr>
          <w:rFonts w:ascii="Arial" w:eastAsia="Arial" w:hAnsi="Arial" w:cs="Arial"/>
        </w:rPr>
        <w:t xml:space="preserve"> </w:t>
      </w:r>
      <w:r w:rsidR="008128A0" w:rsidRPr="008128A0">
        <w:rPr>
          <w:rFonts w:ascii="Arial" w:hAnsi="Arial" w:cs="Arial"/>
          <w:szCs w:val="24"/>
        </w:rPr>
        <w:t>(Australian Government 2023, p. 9)</w:t>
      </w:r>
      <w:r w:rsidR="006A5FE8">
        <w:rPr>
          <w:rFonts w:ascii="Arial" w:eastAsia="Arial" w:hAnsi="Arial" w:cs="Arial"/>
        </w:rPr>
        <w:t xml:space="preserve">. </w:t>
      </w:r>
      <w:r w:rsidR="00E1546D" w:rsidRPr="000B07C1">
        <w:rPr>
          <w:rFonts w:ascii="Arial" w:eastAsia="Arial" w:hAnsi="Arial" w:cs="Arial"/>
        </w:rPr>
        <w:t>One area where there is opportunity to get more value from data is</w:t>
      </w:r>
      <w:r w:rsidR="00E1546D" w:rsidRPr="000B07C1" w:rsidDel="006D23AC">
        <w:rPr>
          <w:rFonts w:ascii="Arial" w:eastAsia="Arial" w:hAnsi="Arial" w:cs="Arial"/>
        </w:rPr>
        <w:t xml:space="preserve"> </w:t>
      </w:r>
      <w:r w:rsidR="006D23AC">
        <w:rPr>
          <w:rFonts w:ascii="Arial" w:eastAsia="Arial" w:hAnsi="Arial" w:cs="Arial"/>
        </w:rPr>
        <w:t>health, including</w:t>
      </w:r>
      <w:r w:rsidR="006D23AC" w:rsidRPr="000B07C1">
        <w:rPr>
          <w:rFonts w:ascii="Arial" w:eastAsia="Arial" w:hAnsi="Arial" w:cs="Arial"/>
        </w:rPr>
        <w:t xml:space="preserve"> </w:t>
      </w:r>
      <w:r w:rsidR="00E1546D" w:rsidRPr="000B07C1">
        <w:rPr>
          <w:rFonts w:ascii="Arial" w:eastAsia="Arial" w:hAnsi="Arial" w:cs="Arial"/>
        </w:rPr>
        <w:t xml:space="preserve">My Health Record. </w:t>
      </w:r>
      <w:r w:rsidR="004864B6">
        <w:rPr>
          <w:rFonts w:ascii="Arial" w:eastAsia="Arial" w:hAnsi="Arial" w:cs="Arial"/>
        </w:rPr>
        <w:t>Aged care, ed</w:t>
      </w:r>
      <w:r w:rsidR="00D35E72">
        <w:rPr>
          <w:rFonts w:ascii="Arial" w:eastAsia="Arial" w:hAnsi="Arial" w:cs="Arial"/>
        </w:rPr>
        <w:t xml:space="preserve">ucation, and </w:t>
      </w:r>
      <w:r w:rsidR="00584A69">
        <w:rPr>
          <w:rFonts w:ascii="Arial" w:eastAsia="Arial" w:hAnsi="Arial" w:cs="Arial"/>
        </w:rPr>
        <w:t>childcare</w:t>
      </w:r>
      <w:r w:rsidR="00D35E72">
        <w:rPr>
          <w:rFonts w:ascii="Arial" w:eastAsia="Arial" w:hAnsi="Arial" w:cs="Arial"/>
        </w:rPr>
        <w:t xml:space="preserve"> </w:t>
      </w:r>
      <w:r w:rsidR="00B01F82">
        <w:rPr>
          <w:rFonts w:ascii="Arial" w:eastAsia="Arial" w:hAnsi="Arial" w:cs="Arial"/>
        </w:rPr>
        <w:t>sectors</w:t>
      </w:r>
      <w:r w:rsidR="00D35E72">
        <w:rPr>
          <w:rFonts w:ascii="Arial" w:eastAsia="Arial" w:hAnsi="Arial" w:cs="Arial"/>
        </w:rPr>
        <w:t xml:space="preserve"> may </w:t>
      </w:r>
      <w:r w:rsidR="006A7131">
        <w:rPr>
          <w:rFonts w:ascii="Arial" w:eastAsia="Arial" w:hAnsi="Arial" w:cs="Arial"/>
        </w:rPr>
        <w:t xml:space="preserve">also </w:t>
      </w:r>
      <w:r w:rsidR="00D35E72">
        <w:rPr>
          <w:rFonts w:ascii="Arial" w:eastAsia="Arial" w:hAnsi="Arial" w:cs="Arial"/>
        </w:rPr>
        <w:t xml:space="preserve">provide opportunities for </w:t>
      </w:r>
      <w:r w:rsidR="009A1211">
        <w:rPr>
          <w:rFonts w:ascii="Arial" w:eastAsia="Arial" w:hAnsi="Arial" w:cs="Arial"/>
        </w:rPr>
        <w:t xml:space="preserve">safely </w:t>
      </w:r>
      <w:r w:rsidR="00D35E72">
        <w:rPr>
          <w:rFonts w:ascii="Arial" w:eastAsia="Arial" w:hAnsi="Arial" w:cs="Arial"/>
        </w:rPr>
        <w:t>sharing data</w:t>
      </w:r>
      <w:r w:rsidR="006A7131">
        <w:rPr>
          <w:rFonts w:ascii="Arial" w:eastAsia="Arial" w:hAnsi="Arial" w:cs="Arial"/>
        </w:rPr>
        <w:t xml:space="preserve"> collected by providers of government</w:t>
      </w:r>
      <w:r w:rsidR="007A7003">
        <w:rPr>
          <w:rFonts w:ascii="Arial" w:eastAsia="Arial" w:hAnsi="Arial" w:cs="Arial"/>
        </w:rPr>
        <w:noBreakHyphen/>
      </w:r>
      <w:r w:rsidR="006A7131">
        <w:rPr>
          <w:rFonts w:ascii="Arial" w:eastAsia="Arial" w:hAnsi="Arial" w:cs="Arial"/>
        </w:rPr>
        <w:t>funded services.</w:t>
      </w:r>
      <w:r w:rsidR="00B01F82">
        <w:rPr>
          <w:rFonts w:ascii="Arial" w:eastAsia="Arial" w:hAnsi="Arial" w:cs="Arial"/>
        </w:rPr>
        <w:t xml:space="preserve"> </w:t>
      </w:r>
    </w:p>
    <w:p w14:paraId="04D6AF4C" w14:textId="39E7158C" w:rsidR="00F1118A" w:rsidRDefault="007B6523" w:rsidP="00280858">
      <w:pPr>
        <w:rPr>
          <w:rFonts w:ascii="Arial" w:eastAsia="Arial" w:hAnsi="Arial" w:cs="Arial"/>
        </w:rPr>
      </w:pPr>
      <w:r>
        <w:t xml:space="preserve">Issues </w:t>
      </w:r>
      <w:r w:rsidR="009E1BB5">
        <w:t>around d</w:t>
      </w:r>
      <w:r w:rsidR="00C969DD">
        <w:rPr>
          <w:rFonts w:ascii="Arial" w:eastAsia="Arial" w:hAnsi="Arial" w:cs="Arial"/>
        </w:rPr>
        <w:t>ata access</w:t>
      </w:r>
      <w:r w:rsidR="001B65B0">
        <w:rPr>
          <w:rFonts w:ascii="Arial" w:eastAsia="Arial" w:hAnsi="Arial" w:cs="Arial"/>
        </w:rPr>
        <w:t xml:space="preserve"> </w:t>
      </w:r>
      <w:r w:rsidR="00FF21AE">
        <w:rPr>
          <w:rFonts w:ascii="Arial" w:eastAsia="Arial" w:hAnsi="Arial" w:cs="Arial"/>
        </w:rPr>
        <w:t>are discussed further in Paper 3</w:t>
      </w:r>
      <w:r w:rsidR="00897428">
        <w:t xml:space="preserve">, </w:t>
      </w:r>
      <w:r w:rsidR="00897428" w:rsidRPr="00C27FB8">
        <w:rPr>
          <w:i/>
          <w:iCs/>
        </w:rPr>
        <w:t xml:space="preserve">AI </w:t>
      </w:r>
      <w:r w:rsidR="005901A2">
        <w:rPr>
          <w:i/>
          <w:iCs/>
        </w:rPr>
        <w:t>raises the stakes for data policy</w:t>
      </w:r>
      <w:r w:rsidR="00FF21AE">
        <w:rPr>
          <w:rFonts w:ascii="Arial" w:eastAsia="Arial" w:hAnsi="Arial" w:cs="Arial"/>
        </w:rPr>
        <w:t xml:space="preserve">. </w:t>
      </w:r>
    </w:p>
    <w:p w14:paraId="5942B307" w14:textId="710F623F" w:rsidR="006722B4" w:rsidRDefault="006722B4" w:rsidP="00E525CC">
      <w:pPr>
        <w:pStyle w:val="Heading2-nonumber"/>
      </w:pPr>
      <w:r>
        <w:t>References</w:t>
      </w:r>
    </w:p>
    <w:p w14:paraId="1E0E805A" w14:textId="77777777" w:rsidR="001D5313" w:rsidRDefault="001D5313" w:rsidP="001D5313">
      <w:pPr>
        <w:pStyle w:val="Reference"/>
        <w:sectPr w:rsidR="001D5313" w:rsidSect="007E63ED">
          <w:headerReference w:type="default" r:id="rId31"/>
          <w:footerReference w:type="even" r:id="rId32"/>
          <w:footerReference w:type="default" r:id="rId33"/>
          <w:pgSz w:w="11906" w:h="16838" w:code="9"/>
          <w:pgMar w:top="1134" w:right="1134" w:bottom="1134" w:left="1134" w:header="794" w:footer="510" w:gutter="0"/>
          <w:pgNumType w:start="1"/>
          <w:cols w:space="708"/>
          <w:docGrid w:linePitch="360"/>
        </w:sectPr>
      </w:pPr>
    </w:p>
    <w:p w14:paraId="7EDC329B" w14:textId="6FBE250E" w:rsidR="0061246C" w:rsidRPr="0061246C" w:rsidRDefault="0061246C" w:rsidP="001D5313">
      <w:pPr>
        <w:pStyle w:val="Reference"/>
      </w:pPr>
      <w:r w:rsidRPr="0061246C">
        <w:t xml:space="preserve">AAAIH (Australian Alliance for Artificial Intelligence in Healthcare) nd, </w:t>
      </w:r>
      <w:r w:rsidRPr="0061246C">
        <w:rPr>
          <w:i/>
          <w:iCs/>
        </w:rPr>
        <w:t>Consultation on Supporting Responsible AI</w:t>
      </w:r>
      <w:r w:rsidRPr="0061246C">
        <w:t>, Submission to the Department of Industry, Science and Resources.</w:t>
      </w:r>
    </w:p>
    <w:p w14:paraId="608E5706" w14:textId="77777777" w:rsidR="0061246C" w:rsidRPr="0061246C" w:rsidRDefault="0061246C" w:rsidP="001D5313">
      <w:pPr>
        <w:pStyle w:val="Reference"/>
      </w:pPr>
      <w:r w:rsidRPr="0061246C">
        <w:t xml:space="preserve">ABS (Australian Bureau of Statistics) 2022, </w:t>
      </w:r>
      <w:r w:rsidRPr="0061246C">
        <w:rPr>
          <w:i/>
          <w:iCs/>
        </w:rPr>
        <w:t>Characteristics of Australian Business, 2021-22 financial year | Australian Bureau of Statistics</w:t>
      </w:r>
      <w:r w:rsidRPr="0061246C">
        <w:t>, https://www.abs.gov.au/statistics/industry/technology-and-innovation/characteristics-australian-business/latest-release (accessed 9 September 2023).</w:t>
      </w:r>
    </w:p>
    <w:p w14:paraId="4FAD5E9D" w14:textId="4CBA410F" w:rsidR="0061246C" w:rsidRPr="0061246C" w:rsidRDefault="0061246C" w:rsidP="001D5313">
      <w:pPr>
        <w:pStyle w:val="Reference"/>
      </w:pPr>
      <w:r w:rsidRPr="0061246C">
        <w:t>——</w:t>
      </w:r>
      <w:r w:rsidR="002F43DC">
        <w:t> </w:t>
      </w:r>
      <w:r w:rsidRPr="0061246C">
        <w:t xml:space="preserve">2023, </w:t>
      </w:r>
      <w:r w:rsidRPr="0061246C">
        <w:rPr>
          <w:i/>
          <w:iCs/>
        </w:rPr>
        <w:t>Characteristics of Australian Business, 2021-22 financial year</w:t>
      </w:r>
      <w:r w:rsidRPr="0061246C">
        <w:t>, Government, https://www.abs.gov.au/statistics/industry/technology-and-innovation/characteristics-australian-business/latest-release (accessed 29 August 2023).</w:t>
      </w:r>
    </w:p>
    <w:p w14:paraId="49139A48" w14:textId="77777777" w:rsidR="0061246C" w:rsidRPr="0061246C" w:rsidRDefault="0061246C" w:rsidP="001D5313">
      <w:pPr>
        <w:pStyle w:val="Reference"/>
      </w:pPr>
      <w:r w:rsidRPr="0061246C">
        <w:t xml:space="preserve">Accenture 2023, </w:t>
      </w:r>
      <w:r w:rsidRPr="0061246C">
        <w:rPr>
          <w:i/>
          <w:iCs/>
        </w:rPr>
        <w:t>Harnessing the hidden value: How US tech workers boost the growth of Australia’s tech ecosystem</w:t>
      </w:r>
      <w:r w:rsidRPr="0061246C">
        <w:t>, commissioned by Microsoft Australia and LinkedIn, August.</w:t>
      </w:r>
    </w:p>
    <w:p w14:paraId="10128F8E" w14:textId="77777777" w:rsidR="0061246C" w:rsidRPr="0061246C" w:rsidRDefault="0061246C" w:rsidP="001D5313">
      <w:pPr>
        <w:pStyle w:val="Reference"/>
      </w:pPr>
      <w:r w:rsidRPr="0061246C">
        <w:t xml:space="preserve">ACT Government 2020, </w:t>
      </w:r>
      <w:r w:rsidRPr="0061246C">
        <w:rPr>
          <w:i/>
          <w:iCs/>
        </w:rPr>
        <w:t>ACT Digital Strategy Initiatives</w:t>
      </w:r>
      <w:r w:rsidRPr="0061246C">
        <w:t>, https://www.cmtedd.act.gov.au/__data/assets/pdf_file/0004/1502707/ACT-Digital-Strategy-Initiatives.pdf (accessed 6 December 2023).</w:t>
      </w:r>
    </w:p>
    <w:p w14:paraId="3319F46F" w14:textId="77777777" w:rsidR="0061246C" w:rsidRPr="0061246C" w:rsidRDefault="0061246C" w:rsidP="001D5313">
      <w:pPr>
        <w:pStyle w:val="Reference"/>
      </w:pPr>
      <w:r w:rsidRPr="0061246C">
        <w:t xml:space="preserve">AIIA (Australian Information Industry Association) 2023, </w:t>
      </w:r>
      <w:r w:rsidRPr="0061246C">
        <w:rPr>
          <w:i/>
          <w:iCs/>
        </w:rPr>
        <w:t>AIIA Response to the Safe and Responsible AI in Australia discussion paper</w:t>
      </w:r>
      <w:r w:rsidRPr="0061246C">
        <w:t>, 4 August, Submission to the Department of Industry, Science and Resources.</w:t>
      </w:r>
    </w:p>
    <w:p w14:paraId="05C3027F" w14:textId="77777777" w:rsidR="0061246C" w:rsidRPr="0061246C" w:rsidRDefault="0061246C" w:rsidP="001D5313">
      <w:pPr>
        <w:pStyle w:val="Reference"/>
      </w:pPr>
      <w:r w:rsidRPr="0061246C">
        <w:t xml:space="preserve">ANAO (Australian National Audit Office) 2019, </w:t>
      </w:r>
      <w:r w:rsidRPr="0061246C">
        <w:rPr>
          <w:i/>
          <w:iCs/>
        </w:rPr>
        <w:t>Implementation of the My Health Record System</w:t>
      </w:r>
      <w:r w:rsidRPr="0061246C">
        <w:t>, https://www.anao.gov.au/work/performance-audit/implementation-the-my-health-record-system#footnote-003 (accessed 24 August 2023).</w:t>
      </w:r>
    </w:p>
    <w:p w14:paraId="25437025" w14:textId="77777777" w:rsidR="0061246C" w:rsidRPr="0061246C" w:rsidRDefault="0061246C" w:rsidP="001D5313">
      <w:pPr>
        <w:pStyle w:val="Reference"/>
      </w:pPr>
      <w:r w:rsidRPr="0061246C">
        <w:t xml:space="preserve">Andrews, D., Hambur, J., Hansell, D. and Wheeler, A. 2022, </w:t>
      </w:r>
      <w:r w:rsidRPr="0061246C">
        <w:rPr>
          <w:i/>
          <w:iCs/>
        </w:rPr>
        <w:t>Reaching for the stars: Australian firms and the global productivity frontier</w:t>
      </w:r>
      <w:r w:rsidRPr="0061246C">
        <w:t>, Working Paper, 7 February, Treasury, https://treasury.gov.au/publication/p2022-243535 (accessed 11 July 2023).</w:t>
      </w:r>
    </w:p>
    <w:p w14:paraId="27320326" w14:textId="77777777" w:rsidR="0061246C" w:rsidRPr="0061246C" w:rsidRDefault="0061246C" w:rsidP="001D5313">
      <w:pPr>
        <w:pStyle w:val="Reference"/>
      </w:pPr>
      <w:r w:rsidRPr="0061246C">
        <w:t xml:space="preserve">Australian Government 2023, </w:t>
      </w:r>
      <w:r w:rsidRPr="0061246C">
        <w:rPr>
          <w:i/>
          <w:iCs/>
        </w:rPr>
        <w:t>Data and Digital Government Strategy - Draft for consultation</w:t>
      </w:r>
      <w:r w:rsidRPr="0061246C">
        <w:t>, May, https://www.dataanddigital.gov.au/sites/default/files/2023-05/Data%20and%20Digital%20Government%20Strategy.pdf (accessed 9 November 2023).</w:t>
      </w:r>
    </w:p>
    <w:p w14:paraId="44AF9C20" w14:textId="277E7F97" w:rsidR="0061246C" w:rsidRPr="0061246C" w:rsidRDefault="0061246C" w:rsidP="001D5313">
      <w:pPr>
        <w:pStyle w:val="Reference"/>
      </w:pPr>
      <w:r w:rsidRPr="0061246C">
        <w:t>——</w:t>
      </w:r>
      <w:r w:rsidR="002F43DC">
        <w:t> </w:t>
      </w:r>
      <w:r w:rsidRPr="0061246C">
        <w:t xml:space="preserve">2024, </w:t>
      </w:r>
      <w:r w:rsidRPr="0061246C">
        <w:rPr>
          <w:i/>
          <w:iCs/>
        </w:rPr>
        <w:t>Safe and responsible AI in Australia consultation: Australian Government’s interim response</w:t>
      </w:r>
      <w:r w:rsidRPr="0061246C">
        <w:t>, Canberra.</w:t>
      </w:r>
    </w:p>
    <w:p w14:paraId="200550DE" w14:textId="77777777" w:rsidR="0061246C" w:rsidRPr="0061246C" w:rsidRDefault="0061246C" w:rsidP="001D5313">
      <w:pPr>
        <w:pStyle w:val="Reference"/>
      </w:pPr>
      <w:r w:rsidRPr="0061246C">
        <w:t xml:space="preserve">Babina, T., Fedyk, A., He, A. and Hodson, J. 2020, ‘Artificial Intelligence, Firm Growth, and Industry Concentration’, </w:t>
      </w:r>
      <w:r w:rsidRPr="0061246C">
        <w:rPr>
          <w:i/>
          <w:iCs/>
        </w:rPr>
        <w:t>SSRN Electronic Journal</w:t>
      </w:r>
      <w:r w:rsidRPr="0061246C">
        <w:t>.</w:t>
      </w:r>
    </w:p>
    <w:p w14:paraId="06FC14F1" w14:textId="77777777" w:rsidR="0061246C" w:rsidRPr="0061246C" w:rsidRDefault="0061246C" w:rsidP="001D5313">
      <w:pPr>
        <w:pStyle w:val="Reference"/>
      </w:pPr>
      <w:r w:rsidRPr="0061246C">
        <w:t xml:space="preserve">——, ——, Xi He, A. and Hodson, J. 2021, ‘Artificial Intelligence, Firm Growth, and Product Innovation’, </w:t>
      </w:r>
      <w:r w:rsidRPr="0061246C">
        <w:rPr>
          <w:i/>
          <w:iCs/>
        </w:rPr>
        <w:t>SSRN</w:t>
      </w:r>
      <w:r w:rsidRPr="0061246C">
        <w:t>.</w:t>
      </w:r>
    </w:p>
    <w:p w14:paraId="0FBC0F2F" w14:textId="77777777" w:rsidR="0061246C" w:rsidRPr="0061246C" w:rsidRDefault="0061246C" w:rsidP="001D5313">
      <w:pPr>
        <w:pStyle w:val="Reference"/>
      </w:pPr>
      <w:r w:rsidRPr="0061246C">
        <w:t xml:space="preserve">Bäck, A., Hajikhani, A., Jäger, A., Schubert, T. and Suominen, A. 2022, ‘Return of the Solow-paradox in AI? AI-adoption and firm productivity’, </w:t>
      </w:r>
      <w:r w:rsidRPr="0061246C">
        <w:rPr>
          <w:i/>
          <w:iCs/>
        </w:rPr>
        <w:t>Circle Centre for Innovation Research and Lund University</w:t>
      </w:r>
      <w:r w:rsidRPr="0061246C">
        <w:t>.</w:t>
      </w:r>
    </w:p>
    <w:p w14:paraId="3C9F494E" w14:textId="77777777" w:rsidR="0061246C" w:rsidRPr="0061246C" w:rsidRDefault="0061246C" w:rsidP="001D5313">
      <w:pPr>
        <w:pStyle w:val="Reference"/>
      </w:pPr>
      <w:r w:rsidRPr="0061246C">
        <w:t xml:space="preserve">Baily, M., Brynjolfsson, E. and Korinek, A. 2023, </w:t>
      </w:r>
      <w:r w:rsidRPr="0061246C">
        <w:rPr>
          <w:i/>
          <w:iCs/>
        </w:rPr>
        <w:t>Machines of mind: The case for an AI-powered productivity boom</w:t>
      </w:r>
      <w:r w:rsidRPr="0061246C">
        <w:t>, 10 May, Brookings, https://www.brookings.edu/articles/machines-of-mind-the-case-for-an-ai-powered-productivity-boom/ (accessed 12 December 2023).</w:t>
      </w:r>
    </w:p>
    <w:p w14:paraId="45CBF6E6" w14:textId="77777777" w:rsidR="0061246C" w:rsidRPr="0061246C" w:rsidRDefault="0061246C" w:rsidP="001D5313">
      <w:pPr>
        <w:pStyle w:val="Reference"/>
      </w:pPr>
      <w:r w:rsidRPr="0061246C">
        <w:t xml:space="preserve">BCA (Business Council of Australia) 2023, </w:t>
      </w:r>
      <w:r w:rsidRPr="0061246C">
        <w:rPr>
          <w:i/>
          <w:iCs/>
        </w:rPr>
        <w:t>Safe and responsible AI in Australia</w:t>
      </w:r>
      <w:r w:rsidRPr="0061246C">
        <w:t>, August, Submission to the Department of Industry, Science and Resources.</w:t>
      </w:r>
    </w:p>
    <w:p w14:paraId="3CCBACEC" w14:textId="77777777" w:rsidR="0061246C" w:rsidRPr="0061246C" w:rsidRDefault="0061246C" w:rsidP="001D5313">
      <w:pPr>
        <w:pStyle w:val="Reference"/>
      </w:pPr>
      <w:r w:rsidRPr="0061246C">
        <w:t xml:space="preserve">Brown, I. 2023, </w:t>
      </w:r>
      <w:r w:rsidRPr="0061246C">
        <w:rPr>
          <w:i/>
          <w:iCs/>
        </w:rPr>
        <w:t>Expert explainer: Allocating accountability in AI supply chains</w:t>
      </w:r>
      <w:r w:rsidRPr="0061246C">
        <w:t>, Ada Lovelace Institute.</w:t>
      </w:r>
    </w:p>
    <w:p w14:paraId="6CB5ABA1" w14:textId="77777777" w:rsidR="0061246C" w:rsidRPr="0061246C" w:rsidRDefault="0061246C" w:rsidP="001D5313">
      <w:pPr>
        <w:pStyle w:val="Reference"/>
      </w:pPr>
      <w:r w:rsidRPr="0061246C">
        <w:t xml:space="preserve">Brynjolfsson, E. and Hitt, L.M. 2003, </w:t>
      </w:r>
      <w:r w:rsidRPr="0061246C">
        <w:rPr>
          <w:i/>
          <w:iCs/>
        </w:rPr>
        <w:t>Computing Productivity: Firm-Level Evidence</w:t>
      </w:r>
      <w:r w:rsidRPr="0061246C">
        <w:t>, SSRN Scholarly Paper, Rochester, NY, https://papers.ssrn.com/abstract=290325 (accessed 6 December 2023).</w:t>
      </w:r>
    </w:p>
    <w:p w14:paraId="10862DC9" w14:textId="77777777" w:rsidR="0061246C" w:rsidRPr="0061246C" w:rsidRDefault="0061246C" w:rsidP="001D5313">
      <w:pPr>
        <w:pStyle w:val="Reference"/>
      </w:pPr>
      <w:r w:rsidRPr="0061246C">
        <w:t xml:space="preserve">——, Li, D. and Raymond, L.R. 2023, </w:t>
      </w:r>
      <w:r w:rsidRPr="0061246C">
        <w:rPr>
          <w:i/>
          <w:iCs/>
        </w:rPr>
        <w:t>Generative AI at Work</w:t>
      </w:r>
      <w:r w:rsidRPr="0061246C">
        <w:t>, Working Paper, April, 31161, National Bureau of Economic Research, https://www.nber.org/papers/w31161 (accessed 15 August 2023).</w:t>
      </w:r>
    </w:p>
    <w:p w14:paraId="069739E3" w14:textId="77777777" w:rsidR="0061246C" w:rsidRPr="0061246C" w:rsidRDefault="0061246C" w:rsidP="001D5313">
      <w:pPr>
        <w:pStyle w:val="Reference"/>
      </w:pPr>
      <w:r w:rsidRPr="0061246C">
        <w:t>——, Rock, D. and Syverson, C. 2017, ‘Artifical intelligence and the modern productivity paradox: A clash of expectations and statistics’.</w:t>
      </w:r>
    </w:p>
    <w:p w14:paraId="72945FFA" w14:textId="77777777" w:rsidR="0061246C" w:rsidRPr="0061246C" w:rsidRDefault="0061246C" w:rsidP="001D5313">
      <w:pPr>
        <w:pStyle w:val="Reference"/>
      </w:pPr>
      <w:r w:rsidRPr="0061246C">
        <w:t xml:space="preserve">Brzezicki, M.A., Bridger, N.E., Kobetić, M.D., Ostrowski, M., Grabowski, W., Gill, S.S. and Neumann, S. 2020, ‘Artificial intelligence outperforms human students in conducting neurosurgical audits’, </w:t>
      </w:r>
      <w:r w:rsidRPr="0061246C">
        <w:rPr>
          <w:i/>
          <w:iCs/>
        </w:rPr>
        <w:t>Clinical Neurology and Neurosurgery</w:t>
      </w:r>
      <w:r w:rsidRPr="0061246C">
        <w:t>, vol. 192, p. 105732.</w:t>
      </w:r>
    </w:p>
    <w:p w14:paraId="4132E199" w14:textId="77777777" w:rsidR="0061246C" w:rsidRPr="0061246C" w:rsidRDefault="0061246C" w:rsidP="001D5313">
      <w:pPr>
        <w:pStyle w:val="Reference"/>
      </w:pPr>
      <w:r w:rsidRPr="0061246C">
        <w:t xml:space="preserve">Bughin, J. and Seong, J. 2018, ‘How Competition Is Driving AI’s Rapid Adoption’, </w:t>
      </w:r>
      <w:r w:rsidRPr="0061246C">
        <w:rPr>
          <w:i/>
          <w:iCs/>
        </w:rPr>
        <w:t>Harvard Business Review</w:t>
      </w:r>
      <w:r w:rsidRPr="0061246C">
        <w:t>.</w:t>
      </w:r>
    </w:p>
    <w:p w14:paraId="58057416" w14:textId="77777777" w:rsidR="0061246C" w:rsidRPr="0061246C" w:rsidRDefault="0061246C" w:rsidP="001D5313">
      <w:pPr>
        <w:pStyle w:val="Reference"/>
      </w:pPr>
      <w:r w:rsidRPr="0061246C">
        <w:t xml:space="preserve">Calvino, F. and Fontanelli, L. 2023, </w:t>
      </w:r>
      <w:r w:rsidRPr="0061246C">
        <w:rPr>
          <w:i/>
          <w:iCs/>
        </w:rPr>
        <w:t>A portrait of AI adopters across countries: Firm characteristics, assets’ complementarities and productivity</w:t>
      </w:r>
      <w:r w:rsidRPr="0061246C">
        <w:t>, Working Paper, 11 April, OECD Science, Technology and Industry Working Papers, OECD, Paris, https://www.oecd-ilibrary.org/science-and-technology/a-portrait-of-ai-adopters-across-countries_0fb79bb9-en (accessed 7 July 2023).</w:t>
      </w:r>
    </w:p>
    <w:p w14:paraId="64435119" w14:textId="77777777" w:rsidR="0061246C" w:rsidRPr="0061246C" w:rsidRDefault="0061246C" w:rsidP="001D5313">
      <w:pPr>
        <w:pStyle w:val="Reference"/>
      </w:pPr>
      <w:r w:rsidRPr="0061246C">
        <w:t xml:space="preserve">——, Samek, L., Squicciarini, M. and Morris, C. 2022, </w:t>
      </w:r>
      <w:r w:rsidRPr="0061246C">
        <w:rPr>
          <w:i/>
          <w:iCs/>
        </w:rPr>
        <w:t>Identifying and characterising AI adopters: A novel approach based on big data</w:t>
      </w:r>
      <w:r w:rsidRPr="0061246C">
        <w:t>, Working Paper, June, OECD Science, Technology and Industry Working Papers, OECD, https://www.oecd-ilibrary.org/science-and-technology/identifying-and-characterising-ai-adopters_154981d7-en;jsessionid=3fzv7-pMD9-ycgXOsHipF72mKLPZvH06q0IjpmGU.ip-10-240-5-135 (accessed 7 July 2023).</w:t>
      </w:r>
    </w:p>
    <w:p w14:paraId="058B1583" w14:textId="77777777" w:rsidR="0061246C" w:rsidRPr="0061246C" w:rsidRDefault="0061246C" w:rsidP="001D5313">
      <w:pPr>
        <w:pStyle w:val="Reference"/>
      </w:pPr>
      <w:r w:rsidRPr="0061246C">
        <w:lastRenderedPageBreak/>
        <w:t xml:space="preserve">CSIRO 2023, </w:t>
      </w:r>
      <w:r w:rsidRPr="0061246C">
        <w:rPr>
          <w:i/>
          <w:iCs/>
        </w:rPr>
        <w:t>Australia’s AI ecosystem momentum</w:t>
      </w:r>
      <w:r w:rsidRPr="0061246C">
        <w:t>, March, CSIRO, https://www.csiro.au/en/work-with-us/industries/technology/national-ai-centre/ai-ecosystem-report (accessed 22 August 2023).</w:t>
      </w:r>
    </w:p>
    <w:p w14:paraId="43C4E582" w14:textId="77777777" w:rsidR="0061246C" w:rsidRPr="00510F7A" w:rsidRDefault="0061246C" w:rsidP="001D5313">
      <w:pPr>
        <w:pStyle w:val="Reference"/>
        <w:rPr>
          <w:lang w:val="pt-PT"/>
        </w:rPr>
      </w:pPr>
      <w:r w:rsidRPr="00510F7A">
        <w:rPr>
          <w:lang w:val="pt-PT"/>
        </w:rPr>
        <w:t xml:space="preserve">Datacom 2023, </w:t>
      </w:r>
      <w:r w:rsidRPr="00510F7A">
        <w:rPr>
          <w:i/>
          <w:iCs/>
          <w:lang w:val="pt-PT"/>
        </w:rPr>
        <w:t>AI Attitudes in Australia</w:t>
      </w:r>
      <w:r w:rsidRPr="00510F7A">
        <w:rPr>
          <w:lang w:val="pt-PT"/>
        </w:rPr>
        <w:t>.</w:t>
      </w:r>
    </w:p>
    <w:p w14:paraId="73A5786D" w14:textId="77777777" w:rsidR="0061246C" w:rsidRPr="0061246C" w:rsidRDefault="0061246C" w:rsidP="001D5313">
      <w:pPr>
        <w:pStyle w:val="Reference"/>
      </w:pPr>
      <w:r w:rsidRPr="0061246C">
        <w:t xml:space="preserve">David, P. 1990, ‘The Dynamo and the Computer: An Historical Perspective on the Modern Productivity Paradox’, </w:t>
      </w:r>
      <w:r w:rsidRPr="0061246C">
        <w:rPr>
          <w:i/>
          <w:iCs/>
        </w:rPr>
        <w:t>The American Economic Review</w:t>
      </w:r>
      <w:r w:rsidRPr="0061246C">
        <w:t>, vol. 80.</w:t>
      </w:r>
    </w:p>
    <w:p w14:paraId="2E09E363" w14:textId="77777777" w:rsidR="0061246C" w:rsidRPr="0061246C" w:rsidRDefault="0061246C" w:rsidP="001D5313">
      <w:pPr>
        <w:pStyle w:val="Reference"/>
      </w:pPr>
      <w:r w:rsidRPr="0061246C">
        <w:t xml:space="preserve">Department of Health and Aged Care 2023, </w:t>
      </w:r>
      <w:r w:rsidRPr="0061246C">
        <w:rPr>
          <w:i/>
          <w:iCs/>
        </w:rPr>
        <w:t>Safe and Responsible AI in Australia Submission</w:t>
      </w:r>
      <w:r w:rsidRPr="0061246C">
        <w:t>, Submission to the Department of Industry, Science and Resources.</w:t>
      </w:r>
    </w:p>
    <w:p w14:paraId="4C65151F" w14:textId="77777777" w:rsidR="0061246C" w:rsidRPr="0061246C" w:rsidRDefault="0061246C" w:rsidP="001D5313">
      <w:pPr>
        <w:pStyle w:val="Reference"/>
      </w:pPr>
      <w:r w:rsidRPr="0061246C">
        <w:t xml:space="preserve">DISR (Department of Industry, Science and Resources) 2022, </w:t>
      </w:r>
      <w:r w:rsidRPr="0061246C">
        <w:rPr>
          <w:i/>
          <w:iCs/>
        </w:rPr>
        <w:t>An action plan for artificial intelligence in Australia</w:t>
      </w:r>
      <w:r w:rsidRPr="0061246C">
        <w:t>, News, https://www.industry.gov.au/node/71620, https://www.industry.gov.au/news/action-plan-artificial-intelligence-australia (accessed 12 October 2023).</w:t>
      </w:r>
    </w:p>
    <w:p w14:paraId="5CE81D07" w14:textId="3396BA6F" w:rsidR="0061246C" w:rsidRPr="0061246C" w:rsidRDefault="0061246C" w:rsidP="001D5313">
      <w:pPr>
        <w:pStyle w:val="Reference"/>
      </w:pPr>
      <w:r w:rsidRPr="0061246C">
        <w:t>——</w:t>
      </w:r>
      <w:r w:rsidR="002F43DC">
        <w:t> </w:t>
      </w:r>
      <w:r w:rsidRPr="0061246C">
        <w:t xml:space="preserve">2023, </w:t>
      </w:r>
      <w:r w:rsidRPr="0061246C">
        <w:rPr>
          <w:i/>
          <w:iCs/>
        </w:rPr>
        <w:t>Safe and responsible AI in Australia</w:t>
      </w:r>
      <w:r w:rsidRPr="0061246C">
        <w:t>, June.</w:t>
      </w:r>
    </w:p>
    <w:p w14:paraId="4FAE7C6B" w14:textId="77777777" w:rsidR="0061246C" w:rsidRPr="0061246C" w:rsidRDefault="0061246C" w:rsidP="001D5313">
      <w:pPr>
        <w:pStyle w:val="Reference"/>
      </w:pPr>
      <w:r w:rsidRPr="0061246C">
        <w:t xml:space="preserve">DP-REG 2023, </w:t>
      </w:r>
      <w:r w:rsidRPr="0061246C">
        <w:rPr>
          <w:i/>
          <w:iCs/>
        </w:rPr>
        <w:t>DP-REG joint submission to DISR AI discussion paper</w:t>
      </w:r>
      <w:r w:rsidRPr="0061246C">
        <w:t>, Submission to the Department of Industry, Science and Resources.</w:t>
      </w:r>
    </w:p>
    <w:p w14:paraId="73E7FDC5" w14:textId="77777777" w:rsidR="0061246C" w:rsidRPr="0061246C" w:rsidRDefault="0061246C" w:rsidP="001D5313">
      <w:pPr>
        <w:pStyle w:val="Reference"/>
      </w:pPr>
      <w:r w:rsidRPr="0061246C">
        <w:t xml:space="preserve">elevenM 2023, </w:t>
      </w:r>
      <w:r w:rsidRPr="0061246C">
        <w:rPr>
          <w:i/>
          <w:iCs/>
        </w:rPr>
        <w:t>Safe and responsible AI in  Australia Discussion paper: Submission from elevenM</w:t>
      </w:r>
      <w:r w:rsidRPr="0061246C">
        <w:t>, 9 August, Submission to the Department of Industry, Science and Resources.</w:t>
      </w:r>
    </w:p>
    <w:p w14:paraId="25FF53CC" w14:textId="77777777" w:rsidR="0061246C" w:rsidRPr="0061246C" w:rsidRDefault="0061246C" w:rsidP="001D5313">
      <w:pPr>
        <w:pStyle w:val="Reference"/>
      </w:pPr>
      <w:r w:rsidRPr="0061246C">
        <w:t xml:space="preserve">Ernst, E., Merola, R. and Samaan, D. 2018, </w:t>
      </w:r>
      <w:r w:rsidRPr="0061246C">
        <w:rPr>
          <w:i/>
          <w:iCs/>
        </w:rPr>
        <w:t>The economics of artificial intelligence: Implications for the future of work</w:t>
      </w:r>
      <w:r w:rsidRPr="0061246C">
        <w:t>, International Labour Organization.</w:t>
      </w:r>
    </w:p>
    <w:p w14:paraId="4F3E7BDF" w14:textId="77777777" w:rsidR="0061246C" w:rsidRPr="0061246C" w:rsidRDefault="0061246C" w:rsidP="001D5313">
      <w:pPr>
        <w:pStyle w:val="Reference"/>
      </w:pPr>
      <w:r w:rsidRPr="0061246C">
        <w:t>Gans, J.S., Kearney, M., Scott, E.L. and Stern, S. 2020, ‘Choosing Technology: An Entrepreneurial Strategy Approach’.</w:t>
      </w:r>
    </w:p>
    <w:p w14:paraId="2B22EDC8" w14:textId="77777777" w:rsidR="0061246C" w:rsidRPr="0061246C" w:rsidRDefault="0061246C" w:rsidP="001D5313">
      <w:pPr>
        <w:pStyle w:val="Reference"/>
      </w:pPr>
      <w:r w:rsidRPr="0061246C">
        <w:t xml:space="preserve">Gilding, S. 2023, </w:t>
      </w:r>
      <w:r w:rsidRPr="0061246C">
        <w:rPr>
          <w:i/>
          <w:iCs/>
        </w:rPr>
        <w:t>De-risking authoritarian AI</w:t>
      </w:r>
      <w:r w:rsidRPr="0061246C">
        <w:t>, http://www.aspi.org.au/report/de-risking-authoritarian-ai (accessed 12 September 2023).</w:t>
      </w:r>
    </w:p>
    <w:p w14:paraId="7608EE57" w14:textId="77777777" w:rsidR="0061246C" w:rsidRPr="0061246C" w:rsidRDefault="0061246C" w:rsidP="001D5313">
      <w:pPr>
        <w:pStyle w:val="Reference"/>
      </w:pPr>
      <w:r w:rsidRPr="0061246C">
        <w:t xml:space="preserve">Gillespie, N., Lockey, S., Curtis, C., Pool, J. and Akbari, A. 2023, </w:t>
      </w:r>
      <w:r w:rsidRPr="0061246C">
        <w:rPr>
          <w:i/>
          <w:iCs/>
        </w:rPr>
        <w:t>Trust  In Artificial  Intelligence: A Global Study. The University of Queensland and KPMG Australia.</w:t>
      </w:r>
    </w:p>
    <w:p w14:paraId="4FAC73E5" w14:textId="77777777" w:rsidR="0061246C" w:rsidRPr="0061246C" w:rsidRDefault="0061246C" w:rsidP="001D5313">
      <w:pPr>
        <w:pStyle w:val="Reference"/>
      </w:pPr>
      <w:r w:rsidRPr="0061246C">
        <w:t xml:space="preserve">Hollander, J. 2023, </w:t>
      </w:r>
      <w:r w:rsidRPr="0061246C">
        <w:rPr>
          <w:i/>
          <w:iCs/>
        </w:rPr>
        <w:t>AI in Hospitality: The Impact of Artificial Intelligence on the Hotel Industry</w:t>
      </w:r>
      <w:r w:rsidRPr="0061246C">
        <w:t>, Hotel Tech Report, https://hoteltechreport.com/news/ai-in-hospitality (accessed 25 September 2023).</w:t>
      </w:r>
    </w:p>
    <w:p w14:paraId="25E6EE70" w14:textId="77777777" w:rsidR="0061246C" w:rsidRPr="0061246C" w:rsidRDefault="0061246C" w:rsidP="001D5313">
      <w:pPr>
        <w:pStyle w:val="Reference"/>
      </w:pPr>
      <w:r w:rsidRPr="0061246C">
        <w:t xml:space="preserve">Holmes, C. 2023, </w:t>
      </w:r>
      <w:r w:rsidRPr="0061246C">
        <w:rPr>
          <w:i/>
          <w:iCs/>
        </w:rPr>
        <w:t>Royal Commission into the Robodebt Scheme</w:t>
      </w:r>
      <w:r w:rsidRPr="0061246C">
        <w:t>, 7 July, Commonwealth Government of Australia.</w:t>
      </w:r>
    </w:p>
    <w:p w14:paraId="2755F4CA" w14:textId="77777777" w:rsidR="0061246C" w:rsidRPr="0061246C" w:rsidRDefault="0061246C" w:rsidP="001D5313">
      <w:pPr>
        <w:pStyle w:val="Reference"/>
      </w:pPr>
      <w:r w:rsidRPr="0061246C">
        <w:t xml:space="preserve">IBM 2022, </w:t>
      </w:r>
      <w:r w:rsidRPr="0061246C">
        <w:rPr>
          <w:i/>
          <w:iCs/>
        </w:rPr>
        <w:t>IBM Global  AI Adoption  Index 2022</w:t>
      </w:r>
      <w:r w:rsidRPr="0061246C">
        <w:t>, ibm.</w:t>
      </w:r>
    </w:p>
    <w:p w14:paraId="279CA268" w14:textId="77777777" w:rsidR="0061246C" w:rsidRPr="0061246C" w:rsidRDefault="0061246C" w:rsidP="001D5313">
      <w:pPr>
        <w:pStyle w:val="Reference"/>
      </w:pPr>
      <w:r w:rsidRPr="0061246C">
        <w:t xml:space="preserve">Invest Victoria 2023, </w:t>
      </w:r>
      <w:r w:rsidRPr="0061246C">
        <w:rPr>
          <w:i/>
          <w:iCs/>
        </w:rPr>
        <w:t>Artificial Intelligence</w:t>
      </w:r>
      <w:r w:rsidRPr="0061246C">
        <w:t>, http://invest.vic.gov.au (accessed 6 December 2023).</w:t>
      </w:r>
    </w:p>
    <w:p w14:paraId="3F0F2C06" w14:textId="77777777" w:rsidR="0061246C" w:rsidRPr="0061246C" w:rsidRDefault="0061246C" w:rsidP="001D5313">
      <w:pPr>
        <w:pStyle w:val="Reference"/>
      </w:pPr>
      <w:r w:rsidRPr="0061246C">
        <w:t xml:space="preserve">Islam, M.A. 2023, </w:t>
      </w:r>
      <w:r w:rsidRPr="0061246C">
        <w:rPr>
          <w:i/>
          <w:iCs/>
        </w:rPr>
        <w:t>AI &amp; Blockchain as sustainable teaching and learning tools to cope with the 4IR</w:t>
      </w:r>
      <w:r w:rsidRPr="0061246C">
        <w:t>, http://arxiv.org/abs/2305.01088 (accessed 19 July 2023).</w:t>
      </w:r>
    </w:p>
    <w:p w14:paraId="4418BD84" w14:textId="77777777" w:rsidR="0061246C" w:rsidRPr="0061246C" w:rsidRDefault="0061246C" w:rsidP="001D5313">
      <w:pPr>
        <w:pStyle w:val="Reference"/>
      </w:pPr>
      <w:r w:rsidRPr="0061246C">
        <w:t xml:space="preserve">Kalliamvakou, E. 2022, </w:t>
      </w:r>
      <w:r w:rsidRPr="0061246C">
        <w:rPr>
          <w:i/>
          <w:iCs/>
        </w:rPr>
        <w:t>Research: quantifying GitHub Copilot’s impact on developer productivity and happiness</w:t>
      </w:r>
      <w:r w:rsidRPr="0061246C">
        <w:t xml:space="preserve">, </w:t>
      </w:r>
      <w:r w:rsidRPr="0061246C">
        <w:rPr>
          <w:i/>
          <w:iCs/>
        </w:rPr>
        <w:t>The GitHub Blog</w:t>
      </w:r>
      <w:r w:rsidRPr="0061246C">
        <w:t>, 7 September, https://github.blog/2022-09-07-research-quantifying-github-copilots-impact-on-developer-productivity-and-happiness/ (accessed 4 August 2023).</w:t>
      </w:r>
    </w:p>
    <w:p w14:paraId="042B5AE8" w14:textId="77777777" w:rsidR="0061246C" w:rsidRPr="0061246C" w:rsidRDefault="0061246C" w:rsidP="001D5313">
      <w:pPr>
        <w:pStyle w:val="Reference"/>
      </w:pPr>
      <w:r w:rsidRPr="0061246C">
        <w:t xml:space="preserve">Keast, J. 2023, </w:t>
      </w:r>
      <w:r w:rsidRPr="0061246C">
        <w:rPr>
          <w:i/>
          <w:iCs/>
        </w:rPr>
        <w:t>Submission to DISR’s public  consultation on supporting  responsible AI</w:t>
      </w:r>
      <w:r w:rsidRPr="0061246C">
        <w:t>, 4 August, Submission to the Department of Industry, Science and Resources.</w:t>
      </w:r>
    </w:p>
    <w:p w14:paraId="0E4B239E" w14:textId="77777777" w:rsidR="0061246C" w:rsidRPr="0061246C" w:rsidRDefault="0061246C" w:rsidP="001D5313">
      <w:pPr>
        <w:pStyle w:val="Reference"/>
      </w:pPr>
      <w:r w:rsidRPr="0061246C">
        <w:t xml:space="preserve">Leigh, A. 2023, </w:t>
      </w:r>
      <w:r w:rsidRPr="0061246C">
        <w:rPr>
          <w:i/>
          <w:iCs/>
        </w:rPr>
        <w:t>Address to the McKell Institute: Competition and Artificial Intelligence</w:t>
      </w:r>
      <w:r w:rsidRPr="0061246C">
        <w:t>, https://ministers.treasury.gov.au/ministers/andrew-leigh-2022/speeches/address-mckell-institute-sydney (accessed 21 September 2023).</w:t>
      </w:r>
    </w:p>
    <w:p w14:paraId="73A213C0" w14:textId="77777777" w:rsidR="0061246C" w:rsidRPr="002F43DC" w:rsidRDefault="0061246C" w:rsidP="001D5313">
      <w:pPr>
        <w:pStyle w:val="Reference"/>
        <w:rPr>
          <w:spacing w:val="-4"/>
        </w:rPr>
      </w:pPr>
      <w:r w:rsidRPr="002F43DC">
        <w:rPr>
          <w:spacing w:val="-4"/>
        </w:rPr>
        <w:t xml:space="preserve">Liu, Y., Chen, L. and Yao, Z. 2022, ‘The application of artificial intelligence assistant to deep learning in teachers’ teaching and students’ learning processes’, </w:t>
      </w:r>
      <w:r w:rsidRPr="002F43DC">
        <w:rPr>
          <w:i/>
          <w:iCs/>
          <w:spacing w:val="-4"/>
        </w:rPr>
        <w:t>Frontiers in Psychology</w:t>
      </w:r>
      <w:r w:rsidRPr="002F43DC">
        <w:rPr>
          <w:spacing w:val="-4"/>
        </w:rPr>
        <w:t>, vol. 13, https://www.frontiersin.org/articles/10.3389/fpsyg.2022.929175 (accessed 19 July 2023).</w:t>
      </w:r>
    </w:p>
    <w:p w14:paraId="2BDCA529" w14:textId="77777777" w:rsidR="0061246C" w:rsidRPr="0061246C" w:rsidRDefault="0061246C" w:rsidP="001D5313">
      <w:pPr>
        <w:pStyle w:val="Reference"/>
      </w:pPr>
      <w:r w:rsidRPr="0061246C">
        <w:t xml:space="preserve">McElheran, K., Li, J.F., Brynjolfsson, E., Kroff, Z., Dinlersoz, E., Foster, L.S. and Zolas, N. 2023, </w:t>
      </w:r>
      <w:r w:rsidRPr="0061246C">
        <w:rPr>
          <w:i/>
          <w:iCs/>
        </w:rPr>
        <w:t>AI Adoption in America: Who, What, and Where</w:t>
      </w:r>
      <w:r w:rsidRPr="0061246C">
        <w:t>, Working Paper, National Bureau of Economic Research, https://www.nber.org/papers/w31788 (accessed 12 January 2024).</w:t>
      </w:r>
    </w:p>
    <w:p w14:paraId="4AB8EBD6" w14:textId="77777777" w:rsidR="0061246C" w:rsidRPr="0061246C" w:rsidRDefault="0061246C" w:rsidP="001D5313">
      <w:pPr>
        <w:pStyle w:val="Reference"/>
      </w:pPr>
      <w:r w:rsidRPr="0061246C">
        <w:t xml:space="preserve">McKinsey &amp; Company 2023, </w:t>
      </w:r>
      <w:r w:rsidRPr="0061246C">
        <w:rPr>
          <w:i/>
          <w:iCs/>
        </w:rPr>
        <w:t>Exploring opportunities in the generative AI value chain</w:t>
      </w:r>
      <w:r w:rsidRPr="0061246C">
        <w:t>.</w:t>
      </w:r>
    </w:p>
    <w:p w14:paraId="333C57B2" w14:textId="77777777" w:rsidR="0061246C" w:rsidRPr="0061246C" w:rsidRDefault="0061246C" w:rsidP="001D5313">
      <w:pPr>
        <w:pStyle w:val="Reference"/>
      </w:pPr>
      <w:r w:rsidRPr="0061246C">
        <w:t>Noy, S. and Zhang, W. 2023, ‘Experimental Evidence on the Productivity Effects of Generative Artificial Intelligence’, Working Paper.</w:t>
      </w:r>
    </w:p>
    <w:p w14:paraId="2CFD112C" w14:textId="77777777" w:rsidR="0061246C" w:rsidRPr="0061246C" w:rsidRDefault="0061246C" w:rsidP="001D5313">
      <w:pPr>
        <w:pStyle w:val="Reference"/>
      </w:pPr>
      <w:r w:rsidRPr="0061246C">
        <w:t xml:space="preserve">NSW Government nd, </w:t>
      </w:r>
      <w:r w:rsidRPr="0061246C">
        <w:rPr>
          <w:i/>
          <w:iCs/>
        </w:rPr>
        <w:t>NSW Data Analytics Centre</w:t>
      </w:r>
      <w:r w:rsidRPr="0061246C">
        <w:t>, https://data.nsw.gov.au/nsw-data-analytics-centre (accessed 6 December 2023).</w:t>
      </w:r>
    </w:p>
    <w:p w14:paraId="03887FBB" w14:textId="77777777" w:rsidR="0061246C" w:rsidRPr="0061246C" w:rsidRDefault="0061246C" w:rsidP="001D5313">
      <w:pPr>
        <w:pStyle w:val="Reference"/>
      </w:pPr>
      <w:r w:rsidRPr="0061246C">
        <w:t xml:space="preserve">NSW PC and NSW IPC (New South Wales Productivity Commission and New South Wales Innovation and Productivity Council) 2022, </w:t>
      </w:r>
      <w:r w:rsidRPr="0061246C">
        <w:rPr>
          <w:i/>
          <w:iCs/>
        </w:rPr>
        <w:t>Adaptive NSW: how embracing tech could  recharge our prosperity</w:t>
      </w:r>
      <w:r w:rsidRPr="0061246C">
        <w:t>, November.</w:t>
      </w:r>
    </w:p>
    <w:p w14:paraId="2698EBFF" w14:textId="77777777" w:rsidR="0061246C" w:rsidRPr="0061246C" w:rsidRDefault="0061246C" w:rsidP="001D5313">
      <w:pPr>
        <w:pStyle w:val="Reference"/>
      </w:pPr>
      <w:r w:rsidRPr="0061246C">
        <w:t>OECD 2023, ‘AI, digital technologies and economic outcomes: Cross-country evidence and the role of policy’.</w:t>
      </w:r>
    </w:p>
    <w:p w14:paraId="53A25EEA" w14:textId="2CF93B92" w:rsidR="0061246C" w:rsidRPr="0061246C" w:rsidRDefault="0061246C" w:rsidP="001D5313">
      <w:pPr>
        <w:pStyle w:val="Reference"/>
      </w:pPr>
      <w:r w:rsidRPr="0061246C">
        <w:t>——</w:t>
      </w:r>
      <w:r w:rsidR="002F43DC">
        <w:t> </w:t>
      </w:r>
      <w:r w:rsidRPr="0061246C">
        <w:t xml:space="preserve">nd, </w:t>
      </w:r>
      <w:r w:rsidRPr="0061246C">
        <w:rPr>
          <w:i/>
          <w:iCs/>
        </w:rPr>
        <w:t>AI Principles Overview</w:t>
      </w:r>
      <w:r w:rsidRPr="0061246C">
        <w:t>, OECD AI Principles overview, https://oecd.ai/en/principles (accessed 28 November 2023).</w:t>
      </w:r>
    </w:p>
    <w:p w14:paraId="17202993" w14:textId="77777777" w:rsidR="0061246C" w:rsidRPr="0061246C" w:rsidRDefault="0061246C" w:rsidP="001D5313">
      <w:pPr>
        <w:pStyle w:val="Reference"/>
      </w:pPr>
      <w:r w:rsidRPr="0061246C">
        <w:t xml:space="preserve">PC (Productivity Commission) 2022a, </w:t>
      </w:r>
      <w:r w:rsidRPr="0061246C">
        <w:rPr>
          <w:i/>
          <w:iCs/>
        </w:rPr>
        <w:t>5-year Productivity Inquiry: Australia’s data and digital dividend</w:t>
      </w:r>
      <w:r w:rsidRPr="0061246C">
        <w:t>, Interim Report 2, Canberra, August.</w:t>
      </w:r>
    </w:p>
    <w:p w14:paraId="47E7BBD4" w14:textId="5DACA4AB" w:rsidR="0061246C" w:rsidRPr="0061246C" w:rsidRDefault="0061246C" w:rsidP="001D5313">
      <w:pPr>
        <w:pStyle w:val="Reference"/>
      </w:pPr>
      <w:r w:rsidRPr="0061246C">
        <w:t>——</w:t>
      </w:r>
      <w:r w:rsidR="002F43DC">
        <w:t> </w:t>
      </w:r>
      <w:r w:rsidRPr="0061246C">
        <w:t xml:space="preserve">2022b, </w:t>
      </w:r>
      <w:r w:rsidRPr="0061246C">
        <w:rPr>
          <w:i/>
          <w:iCs/>
        </w:rPr>
        <w:t>5-year Productivity Inquiry: The Key to Prosperity</w:t>
      </w:r>
      <w:r w:rsidRPr="0061246C">
        <w:t>, Interim Report 1, Canberra, July.</w:t>
      </w:r>
    </w:p>
    <w:p w14:paraId="201D7C2D" w14:textId="1BFB8F6F" w:rsidR="0061246C" w:rsidRPr="0061246C" w:rsidRDefault="0061246C" w:rsidP="001D5313">
      <w:pPr>
        <w:pStyle w:val="Reference"/>
      </w:pPr>
      <w:r w:rsidRPr="0061246C">
        <w:t>——</w:t>
      </w:r>
      <w:r w:rsidR="002F43DC">
        <w:t> </w:t>
      </w:r>
      <w:r w:rsidRPr="0061246C">
        <w:t xml:space="preserve">2023a, </w:t>
      </w:r>
      <w:r w:rsidRPr="0061246C">
        <w:rPr>
          <w:i/>
          <w:iCs/>
        </w:rPr>
        <w:t>5-year Productivity Inquiry: A more productive labour market</w:t>
      </w:r>
      <w:r w:rsidRPr="0061246C">
        <w:t>, Inquiry Report no. 100, Vol. 7, Canberra.</w:t>
      </w:r>
    </w:p>
    <w:p w14:paraId="26317AC1" w14:textId="61CE6D19" w:rsidR="0061246C" w:rsidRPr="0061246C" w:rsidRDefault="0061246C" w:rsidP="001D5313">
      <w:pPr>
        <w:pStyle w:val="Reference"/>
      </w:pPr>
      <w:r w:rsidRPr="0061246C">
        <w:t>——</w:t>
      </w:r>
      <w:r w:rsidR="002F43DC">
        <w:t> </w:t>
      </w:r>
      <w:r w:rsidRPr="0061246C">
        <w:t xml:space="preserve">2023b, </w:t>
      </w:r>
      <w:r w:rsidRPr="0061246C">
        <w:rPr>
          <w:i/>
          <w:iCs/>
        </w:rPr>
        <w:t>5-year Productivity Inquiry: Advancing Prosperity</w:t>
      </w:r>
      <w:r w:rsidRPr="0061246C">
        <w:t>, Inquiry Report no. 100, Vol. 1, Canberra.</w:t>
      </w:r>
    </w:p>
    <w:p w14:paraId="533EFEA0" w14:textId="0DEAD680" w:rsidR="0061246C" w:rsidRPr="0061246C" w:rsidRDefault="0061246C" w:rsidP="001D5313">
      <w:pPr>
        <w:pStyle w:val="Reference"/>
      </w:pPr>
      <w:r w:rsidRPr="0061246C">
        <w:t>——</w:t>
      </w:r>
      <w:r w:rsidR="002F43DC">
        <w:t> </w:t>
      </w:r>
      <w:r w:rsidRPr="0061246C">
        <w:t xml:space="preserve">2023c, </w:t>
      </w:r>
      <w:r w:rsidRPr="0061246C">
        <w:rPr>
          <w:i/>
          <w:iCs/>
        </w:rPr>
        <w:t>5-year Productivity Inquiry: Australia’s data and digital dividend</w:t>
      </w:r>
      <w:r w:rsidRPr="0061246C">
        <w:t>, Inquiry Report no. 100, Vol. 4, Canberra.</w:t>
      </w:r>
    </w:p>
    <w:p w14:paraId="32BB2907" w14:textId="09DF3B85" w:rsidR="0061246C" w:rsidRPr="0061246C" w:rsidRDefault="0061246C" w:rsidP="001D5313">
      <w:pPr>
        <w:pStyle w:val="Reference"/>
      </w:pPr>
      <w:r w:rsidRPr="0061246C">
        <w:t>——</w:t>
      </w:r>
      <w:r w:rsidR="002F43DC">
        <w:t> </w:t>
      </w:r>
      <w:r w:rsidRPr="0061246C">
        <w:t xml:space="preserve">2023d, </w:t>
      </w:r>
      <w:r w:rsidRPr="0061246C">
        <w:rPr>
          <w:i/>
          <w:iCs/>
        </w:rPr>
        <w:t>5-year Productivity Inquiry: Innovation for the 98%</w:t>
      </w:r>
      <w:r w:rsidRPr="0061246C">
        <w:t>, Inquiry Report no. 100, Vol. 5, Canberra.</w:t>
      </w:r>
    </w:p>
    <w:p w14:paraId="5121B068" w14:textId="77777777" w:rsidR="0061246C" w:rsidRPr="0061246C" w:rsidRDefault="0061246C" w:rsidP="001D5313">
      <w:pPr>
        <w:pStyle w:val="Reference"/>
      </w:pPr>
      <w:r w:rsidRPr="0061246C">
        <w:t xml:space="preserve">PM&amp;C (Department of the Prime Minister and Cabinet) 2023, </w:t>
      </w:r>
      <w:r w:rsidRPr="0061246C">
        <w:rPr>
          <w:i/>
          <w:iCs/>
        </w:rPr>
        <w:t>How might artificial intelligence affect the trustworthiness of public service delivery?</w:t>
      </w:r>
      <w:r w:rsidRPr="0061246C">
        <w:t>, 18 September, Long-term Insights Briefing, https://www.pmc.gov.au/resources/long-term-insights-briefings/how-might-ai-affect-trust-public-service-delivery (accessed 27 October 2023).</w:t>
      </w:r>
    </w:p>
    <w:p w14:paraId="14796ED5" w14:textId="77777777" w:rsidR="0061246C" w:rsidRPr="00FC3D4B" w:rsidRDefault="0061246C" w:rsidP="001D5313">
      <w:pPr>
        <w:pStyle w:val="Reference"/>
        <w:rPr>
          <w:spacing w:val="-4"/>
        </w:rPr>
      </w:pPr>
      <w:r w:rsidRPr="00FC3D4B">
        <w:rPr>
          <w:spacing w:val="-4"/>
        </w:rPr>
        <w:t xml:space="preserve">Queensland Government 2018, </w:t>
      </w:r>
      <w:r w:rsidRPr="00FC3D4B">
        <w:rPr>
          <w:i/>
          <w:iCs/>
          <w:spacing w:val="-4"/>
        </w:rPr>
        <w:t>AI Hub</w:t>
      </w:r>
      <w:r w:rsidRPr="00FC3D4B">
        <w:rPr>
          <w:spacing w:val="-4"/>
        </w:rPr>
        <w:t>, Advance Queensland, https://advance.qld.gov.au/ai-hub (accessed 6 December 2023).</w:t>
      </w:r>
    </w:p>
    <w:p w14:paraId="119DAE2F" w14:textId="2B8AA66F" w:rsidR="0061246C" w:rsidRPr="0061246C" w:rsidRDefault="0061246C" w:rsidP="001D5313">
      <w:pPr>
        <w:pStyle w:val="Reference"/>
      </w:pPr>
      <w:r w:rsidRPr="0061246C">
        <w:t xml:space="preserve">Richter, F. 2023, </w:t>
      </w:r>
      <w:r w:rsidRPr="0061246C">
        <w:rPr>
          <w:i/>
          <w:iCs/>
        </w:rPr>
        <w:t>Amazon Maintains Lead in the Cloud Market</w:t>
      </w:r>
      <w:r w:rsidRPr="0061246C">
        <w:t>, Statista Daily Data, https://www.statista.com/chart/18819/</w:t>
      </w:r>
      <w:r w:rsidR="00FC3D4B">
        <w:br/>
      </w:r>
      <w:r w:rsidRPr="0061246C">
        <w:t>worldwide-market-share-of-leading-cloud-infrastructure-service-providers (accessed 22 September 2023).</w:t>
      </w:r>
    </w:p>
    <w:p w14:paraId="692FFB84" w14:textId="77777777" w:rsidR="0061246C" w:rsidRPr="0061246C" w:rsidRDefault="0061246C" w:rsidP="001D5313">
      <w:pPr>
        <w:pStyle w:val="Reference"/>
      </w:pPr>
      <w:r w:rsidRPr="0061246C">
        <w:t xml:space="preserve">Rizvi, S., Waite, J. and Sentance, S. 2023, ‘Artificial Intelligence teaching and learning in K-12 from 2019 to 2022: A systematic literature review’, </w:t>
      </w:r>
      <w:r w:rsidRPr="0061246C">
        <w:rPr>
          <w:i/>
          <w:iCs/>
        </w:rPr>
        <w:t>Computers and Education: Artificial Intelligence</w:t>
      </w:r>
      <w:r w:rsidRPr="0061246C">
        <w:t>, vol. 4, p. 100145.</w:t>
      </w:r>
    </w:p>
    <w:p w14:paraId="70D0EADD" w14:textId="77777777" w:rsidR="0061246C" w:rsidRPr="0061246C" w:rsidRDefault="0061246C" w:rsidP="001D5313">
      <w:pPr>
        <w:pStyle w:val="Reference"/>
      </w:pPr>
      <w:r w:rsidRPr="0061246C">
        <w:t xml:space="preserve">Scopelliti, R. 2023, </w:t>
      </w:r>
      <w:r w:rsidRPr="0061246C">
        <w:rPr>
          <w:i/>
          <w:iCs/>
        </w:rPr>
        <w:t>Shaping the future: Towards safe and responsible AI regulation in Australia</w:t>
      </w:r>
      <w:r w:rsidRPr="0061246C">
        <w:t>, 12 June, Submission to the Department of Industry, Science and Resources.</w:t>
      </w:r>
    </w:p>
    <w:p w14:paraId="19CF206A" w14:textId="77777777" w:rsidR="0061246C" w:rsidRPr="0061246C" w:rsidRDefault="0061246C" w:rsidP="001D5313">
      <w:pPr>
        <w:pStyle w:val="Reference"/>
      </w:pPr>
      <w:r w:rsidRPr="0061246C">
        <w:t xml:space="preserve">Smith, P. 2023, </w:t>
      </w:r>
      <w:r w:rsidRPr="0061246C">
        <w:rPr>
          <w:i/>
          <w:iCs/>
        </w:rPr>
        <w:t>Microsoft’s new $5b Aussie deal is a massive tech land grab</w:t>
      </w:r>
      <w:r w:rsidRPr="0061246C">
        <w:t>, Australian Financial Review, https://www.afr.com/technology/microsoft-s-new-5b-aussie-</w:t>
      </w:r>
      <w:r w:rsidRPr="0061246C">
        <w:lastRenderedPageBreak/>
        <w:t>deal-is-a-massive-tech-land-grab-20231023-p5eebm (accessed 3 November 2023).</w:t>
      </w:r>
    </w:p>
    <w:p w14:paraId="3A1B4D5D" w14:textId="77777777" w:rsidR="0061246C" w:rsidRPr="0061246C" w:rsidRDefault="0061246C" w:rsidP="001D5313">
      <w:pPr>
        <w:pStyle w:val="Reference"/>
      </w:pPr>
      <w:r w:rsidRPr="0061246C">
        <w:t xml:space="preserve">Tasmanian Government Department of State Growth nd, </w:t>
      </w:r>
      <w:r w:rsidRPr="0061246C">
        <w:rPr>
          <w:i/>
          <w:iCs/>
        </w:rPr>
        <w:t>Digital Ready for Business</w:t>
      </w:r>
      <w:r w:rsidRPr="0061246C">
        <w:t>, Digital Ready, https://digitalready.tas.gov.au/ (accessed 6 December 2023).</w:t>
      </w:r>
    </w:p>
    <w:p w14:paraId="4473ADDE" w14:textId="77777777" w:rsidR="0061246C" w:rsidRPr="0061246C" w:rsidRDefault="0061246C" w:rsidP="001D5313">
      <w:pPr>
        <w:pStyle w:val="Reference"/>
      </w:pPr>
      <w:r w:rsidRPr="0061246C">
        <w:t xml:space="preserve">Tech Council of Australia 2023, </w:t>
      </w:r>
      <w:r w:rsidRPr="0061246C">
        <w:rPr>
          <w:i/>
          <w:iCs/>
        </w:rPr>
        <w:t>Supporting Safe and Responsible AI - Tech Council of Australia Submission</w:t>
      </w:r>
      <w:r w:rsidRPr="0061246C">
        <w:t>, Submission to the Department of Industry, Science and Resources.</w:t>
      </w:r>
    </w:p>
    <w:p w14:paraId="24E2099F" w14:textId="3325C35D" w:rsidR="0061246C" w:rsidRPr="0061246C" w:rsidRDefault="0061246C" w:rsidP="001D5313">
      <w:pPr>
        <w:pStyle w:val="Reference"/>
      </w:pPr>
      <w:r w:rsidRPr="0061246C">
        <w:t xml:space="preserve">Technology Decisions 2023, </w:t>
      </w:r>
      <w:r w:rsidRPr="0061246C">
        <w:rPr>
          <w:i/>
          <w:iCs/>
        </w:rPr>
        <w:t>42% of Australian orgs using AI in e-commerce</w:t>
      </w:r>
      <w:r w:rsidRPr="0061246C">
        <w:t>, https://www.technologydecisions.com.au/</w:t>
      </w:r>
      <w:r w:rsidR="00FC3D4B">
        <w:br/>
      </w:r>
      <w:r w:rsidRPr="0061246C">
        <w:t>content/it-management/news/42-of-australian-orgs-using-ai-in-e-commerce-1086488260 (accessed 6 December 2023).</w:t>
      </w:r>
    </w:p>
    <w:p w14:paraId="0E97E8CA" w14:textId="77777777" w:rsidR="0061246C" w:rsidRPr="00FC3D4B" w:rsidRDefault="0061246C" w:rsidP="001D5313">
      <w:pPr>
        <w:pStyle w:val="Reference"/>
        <w:rPr>
          <w:spacing w:val="-4"/>
        </w:rPr>
      </w:pPr>
      <w:r w:rsidRPr="00FC3D4B">
        <w:rPr>
          <w:spacing w:val="-4"/>
        </w:rPr>
        <w:t xml:space="preserve">UNSW Reg Lab and UNSW Allens Hub (University of New South Wales Business School Regulatory Laboratory and University of </w:t>
      </w:r>
      <w:r w:rsidRPr="00FC3D4B">
        <w:rPr>
          <w:spacing w:val="-4"/>
        </w:rPr>
        <w:t xml:space="preserve">New South Wales Allens Hub) 2023, </w:t>
      </w:r>
      <w:r w:rsidRPr="00FC3D4B">
        <w:rPr>
          <w:i/>
          <w:iCs/>
          <w:spacing w:val="-4"/>
        </w:rPr>
        <w:t>Supporting Responsible AI: Discussion Paper response</w:t>
      </w:r>
      <w:r w:rsidRPr="00FC3D4B">
        <w:rPr>
          <w:spacing w:val="-4"/>
        </w:rPr>
        <w:t>, 26 July, Submission to the Department of Industry, Science and Resources.</w:t>
      </w:r>
    </w:p>
    <w:p w14:paraId="74CA408E" w14:textId="77777777" w:rsidR="0061246C" w:rsidRPr="0061246C" w:rsidRDefault="0061246C" w:rsidP="001D5313">
      <w:pPr>
        <w:pStyle w:val="Reference"/>
      </w:pPr>
      <w:r w:rsidRPr="0061246C">
        <w:t xml:space="preserve">US-EU TTC (EU-US Trade and Technology Council) 2021, </w:t>
      </w:r>
      <w:r w:rsidRPr="0061246C">
        <w:rPr>
          <w:i/>
          <w:iCs/>
        </w:rPr>
        <w:t>The impact of artificial intelligence on the future of workforces in the European Union and the United States of America</w:t>
      </w:r>
      <w:r w:rsidRPr="0061246C">
        <w:t>.</w:t>
      </w:r>
    </w:p>
    <w:p w14:paraId="0E1B8A1D" w14:textId="77777777" w:rsidR="0061246C" w:rsidRPr="0061246C" w:rsidRDefault="0061246C" w:rsidP="001D5313">
      <w:pPr>
        <w:pStyle w:val="Reference"/>
      </w:pPr>
      <w:r w:rsidRPr="0061246C">
        <w:t>Vaswani, A., Shazeer, N., Parmar, N., Uszkoreit, J., Jones, L., Gomez, A.N., Kaiser, L. and Polosukhin, I. 2017, ‘Attention is all you need’, presented at 31st Conference on Neural Information Processing Systems, Long Beach, CA, USA.</w:t>
      </w:r>
    </w:p>
    <w:p w14:paraId="40105E3A" w14:textId="77777777" w:rsidR="001D5313" w:rsidRPr="00FC3D4B" w:rsidRDefault="0061246C" w:rsidP="001D5313">
      <w:pPr>
        <w:pStyle w:val="Reference"/>
        <w:rPr>
          <w:spacing w:val="-4"/>
        </w:rPr>
      </w:pPr>
      <w:r w:rsidRPr="00FC3D4B">
        <w:rPr>
          <w:spacing w:val="-4"/>
        </w:rPr>
        <w:t xml:space="preserve">WADSIH (WA Data Science Innovation Hub) nd, </w:t>
      </w:r>
      <w:r w:rsidRPr="00FC3D4B">
        <w:rPr>
          <w:i/>
          <w:iCs/>
          <w:spacing w:val="-4"/>
        </w:rPr>
        <w:t>WA Data Science Innovation Hub</w:t>
      </w:r>
      <w:r w:rsidRPr="00FC3D4B">
        <w:rPr>
          <w:spacing w:val="-4"/>
        </w:rPr>
        <w:t>, WADSIH, https://wadsih.org.au/about/ (accessed 6 December 2023).</w:t>
      </w:r>
    </w:p>
    <w:p w14:paraId="3FEB2DBF" w14:textId="77777777" w:rsidR="002F43DC" w:rsidRDefault="002F43DC" w:rsidP="001D5313">
      <w:pPr>
        <w:pStyle w:val="Reference"/>
        <w:sectPr w:rsidR="002F43DC" w:rsidSect="007E63ED">
          <w:type w:val="continuous"/>
          <w:pgSz w:w="11906" w:h="16838" w:code="9"/>
          <w:pgMar w:top="1134" w:right="1134" w:bottom="1134" w:left="1134" w:header="794" w:footer="510" w:gutter="0"/>
          <w:cols w:num="2" w:space="708"/>
          <w:docGrid w:linePitch="360"/>
        </w:sectPr>
      </w:pPr>
    </w:p>
    <w:p w14:paraId="5E677468" w14:textId="386AAEBC" w:rsidR="00E82360" w:rsidRPr="00E82360" w:rsidRDefault="00E82360" w:rsidP="001D5313">
      <w:pPr>
        <w:pStyle w:val="Reference"/>
      </w:pPr>
    </w:p>
    <w:sectPr w:rsidR="00E82360" w:rsidRPr="00E82360" w:rsidSect="007E63ED">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80DF2" w14:textId="77777777" w:rsidR="007E63ED" w:rsidRDefault="007E63ED" w:rsidP="008017BC">
      <w:r>
        <w:separator/>
      </w:r>
    </w:p>
    <w:p w14:paraId="2A0BCC6A" w14:textId="77777777" w:rsidR="007E63ED" w:rsidRDefault="007E63ED"/>
  </w:endnote>
  <w:endnote w:type="continuationSeparator" w:id="0">
    <w:p w14:paraId="23B69280" w14:textId="77777777" w:rsidR="007E63ED" w:rsidRDefault="007E63ED" w:rsidP="008017BC">
      <w:r>
        <w:continuationSeparator/>
      </w:r>
    </w:p>
    <w:p w14:paraId="2E1EF964" w14:textId="77777777" w:rsidR="007E63ED" w:rsidRDefault="007E63ED"/>
  </w:endnote>
  <w:endnote w:type="continuationNotice" w:id="1">
    <w:p w14:paraId="6D157097" w14:textId="77777777" w:rsidR="007E63ED" w:rsidRDefault="007E63E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3AA6C" w14:textId="77777777" w:rsidR="00EE45FC" w:rsidRPr="00187F05" w:rsidRDefault="00EE45FC"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C0A47" w14:textId="77777777" w:rsidR="00EE45FC" w:rsidRDefault="00EE45FC">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2417018"/>
      <w:docPartObj>
        <w:docPartGallery w:val="Page Numbers (Top of Page)"/>
        <w:docPartUnique/>
      </w:docPartObj>
    </w:sdtPr>
    <w:sdtEndPr/>
    <w:sdtContent>
      <w:p w14:paraId="31B7F27B" w14:textId="77777777" w:rsidR="00EE45FC" w:rsidRDefault="00EE45FC">
        <w:pPr>
          <w:pStyle w:val="Footer-right"/>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p w14:paraId="78DE2A5A" w14:textId="77777777" w:rsidR="00EE45FC" w:rsidRPr="00081185" w:rsidRDefault="00EE45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465237"/>
      <w:docPartObj>
        <w:docPartGallery w:val="Page Numbers (Top of Page)"/>
        <w:docPartUnique/>
      </w:docPartObj>
    </w:sdtPr>
    <w:sdtEndPr/>
    <w:sdtContent>
      <w:p w14:paraId="2C482E25" w14:textId="77777777" w:rsidR="00EE45FC" w:rsidRPr="00081185" w:rsidRDefault="00EE45FC">
        <w:pPr>
          <w:pStyle w:val="Footer-right"/>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09360F8F" w14:textId="77777777" w:rsidR="00EE45FC" w:rsidRPr="0042508F" w:rsidRDefault="00EE45FC"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15708"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60F782B6"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C730D" w14:textId="77777777" w:rsidR="007E63ED" w:rsidRPr="00C238D1" w:rsidRDefault="007E63ED" w:rsidP="00273E86">
      <w:pPr>
        <w:spacing w:after="0" w:line="240" w:lineRule="auto"/>
        <w:rPr>
          <w:rStyle w:val="ColourDarkBlue"/>
        </w:rPr>
      </w:pPr>
      <w:r w:rsidRPr="00C238D1">
        <w:rPr>
          <w:rStyle w:val="ColourDarkBlue"/>
        </w:rPr>
        <w:continuationSeparator/>
      </w:r>
    </w:p>
  </w:footnote>
  <w:footnote w:type="continuationSeparator" w:id="0">
    <w:p w14:paraId="2EBED65B" w14:textId="77777777" w:rsidR="007E63ED" w:rsidRPr="001D7D9B" w:rsidRDefault="007E63ED" w:rsidP="001D7D9B">
      <w:pPr>
        <w:spacing w:after="0" w:line="240" w:lineRule="auto"/>
        <w:rPr>
          <w:color w:val="265A9A" w:themeColor="background2"/>
        </w:rPr>
      </w:pPr>
      <w:r w:rsidRPr="00C238D1">
        <w:rPr>
          <w:rStyle w:val="ColourDarkBlue"/>
        </w:rPr>
        <w:continuationSeparator/>
      </w:r>
    </w:p>
  </w:footnote>
  <w:footnote w:type="continuationNotice" w:id="1">
    <w:p w14:paraId="1F6170E6" w14:textId="77777777" w:rsidR="007E63ED" w:rsidRDefault="007E63ED"/>
  </w:footnote>
  <w:footnote w:id="2">
    <w:p w14:paraId="1556F75C" w14:textId="4E57E7A3" w:rsidR="009253D3" w:rsidRPr="00716D95" w:rsidRDefault="009253D3" w:rsidP="009253D3">
      <w:pPr>
        <w:pStyle w:val="FootnoteText"/>
        <w:rPr>
          <w:lang w:val="en-US"/>
        </w:rPr>
      </w:pPr>
      <w:r w:rsidRPr="003D5958">
        <w:rPr>
          <w:rStyle w:val="FootnoteReference"/>
        </w:rPr>
        <w:footnoteRef/>
      </w:r>
      <w:r>
        <w:t xml:space="preserve"> AI for the purpose of this paper should be distinguished from artificial </w:t>
      </w:r>
      <w:r w:rsidRPr="00963C37">
        <w:rPr>
          <w:i/>
          <w:iCs/>
        </w:rPr>
        <w:t>general</w:t>
      </w:r>
      <w:r>
        <w:t xml:space="preserve"> intelligence, which has not yet been developed and is outside the scope of this paper that considers </w:t>
      </w:r>
      <w:r w:rsidR="00C77BBE">
        <w:t>uptake</w:t>
      </w:r>
      <w:r>
        <w:t xml:space="preserve"> of existing AI technologies.</w:t>
      </w:r>
      <w:r w:rsidR="00DA3CB5">
        <w:t xml:space="preserve"> </w:t>
      </w:r>
      <w:r w:rsidR="00DA3CB5" w:rsidRPr="00D040F7">
        <w:t>Machine learning is a subfield of AI that describes algorithms which are capable of completing a task with minimal human instruction. Often these algorithms ‘learn’ to accomplish the task by being trained on example data</w:t>
      </w:r>
      <w:r w:rsidR="007314F6">
        <w:t>.</w:t>
      </w:r>
    </w:p>
  </w:footnote>
  <w:footnote w:id="3">
    <w:p w14:paraId="6EF81A4D" w14:textId="397CF9FD" w:rsidR="00B67AC1" w:rsidRPr="005C4556" w:rsidRDefault="00B67AC1" w:rsidP="00B67AC1">
      <w:pPr>
        <w:pStyle w:val="FootnoteText"/>
        <w:rPr>
          <w:spacing w:val="-4"/>
        </w:rPr>
      </w:pPr>
      <w:r w:rsidRPr="005C4556">
        <w:rPr>
          <w:rStyle w:val="FootnoteReference"/>
          <w:spacing w:val="-4"/>
        </w:rPr>
        <w:footnoteRef/>
      </w:r>
      <w:r w:rsidRPr="005C4556">
        <w:rPr>
          <w:spacing w:val="-4"/>
        </w:rPr>
        <w:t xml:space="preserve"> The OECD defines an AI system as </w:t>
      </w:r>
      <w:r w:rsidR="004F1326" w:rsidRPr="005C4556">
        <w:rPr>
          <w:spacing w:val="-4"/>
        </w:rPr>
        <w:t>‘</w:t>
      </w:r>
      <w:r w:rsidRPr="005C4556">
        <w:rPr>
          <w:spacing w:val="-4"/>
        </w:rPr>
        <w:t>a machine</w:t>
      </w:r>
      <w:r w:rsidRPr="005C4556">
        <w:rPr>
          <w:spacing w:val="-4"/>
        </w:rPr>
        <w:noBreakHyphen/>
        <w:t>based system that, for explicit or implicit objectives, infers, from the input it receives, how to generate outputs such as predictions, content, recommendations, or decisions that can influence physical or virtual environments. Different AI systems vary in their levels of autonomy and adaptiveness after deployment</w:t>
      </w:r>
      <w:r w:rsidR="004F1326" w:rsidRPr="005C4556">
        <w:rPr>
          <w:spacing w:val="-4"/>
        </w:rPr>
        <w:t>’</w:t>
      </w:r>
      <w:r w:rsidRPr="005C4556">
        <w:rPr>
          <w:spacing w:val="-4"/>
        </w:rPr>
        <w:t xml:space="preserve"> </w:t>
      </w:r>
      <w:r w:rsidRPr="005C4556">
        <w:rPr>
          <w:rFonts w:cs="Arial"/>
          <w:spacing w:val="-4"/>
          <w:szCs w:val="24"/>
        </w:rPr>
        <w:t>(OECD nd)</w:t>
      </w:r>
      <w:r w:rsidR="004F1326" w:rsidRPr="005C4556">
        <w:rPr>
          <w:spacing w:val="-4"/>
        </w:rPr>
        <w:t>.</w:t>
      </w:r>
    </w:p>
  </w:footnote>
  <w:footnote w:id="4">
    <w:p w14:paraId="2124EB06" w14:textId="0073FCC0" w:rsidR="00CD42C2" w:rsidRPr="008C69E5" w:rsidRDefault="00CD42C2" w:rsidP="00CD42C2">
      <w:pPr>
        <w:pStyle w:val="FootnoteText"/>
      </w:pPr>
      <w:r w:rsidRPr="003D5958">
        <w:rPr>
          <w:rStyle w:val="FootnoteReference"/>
        </w:rPr>
        <w:footnoteRef/>
      </w:r>
      <w:r>
        <w:t xml:space="preserve"> </w:t>
      </w:r>
      <w:r w:rsidRPr="008C69E5">
        <w:t>Some consider that AI will change the historical relationship between technological advancements and labour demand, by replacing non-routine tasks in high</w:t>
      </w:r>
      <w:r w:rsidRPr="008C69E5">
        <w:noBreakHyphen/>
        <w:t xml:space="preserve">skilled occupations </w:t>
      </w:r>
      <w:r w:rsidR="0061246C" w:rsidRPr="0061246C">
        <w:rPr>
          <w:rFonts w:ascii="Arial" w:hAnsi="Arial" w:cs="Arial"/>
        </w:rPr>
        <w:t>(Ernst, Merola and Samaan 2018; US-EU TTC 2021)</w:t>
      </w:r>
      <w:r w:rsidRPr="008C69E5">
        <w:t>.</w:t>
      </w:r>
    </w:p>
  </w:footnote>
  <w:footnote w:id="5">
    <w:p w14:paraId="2C8F040E" w14:textId="0DF86C37" w:rsidR="003F2A76" w:rsidRDefault="003F2A76" w:rsidP="003F2A76">
      <w:pPr>
        <w:pStyle w:val="FootnoteText"/>
      </w:pPr>
      <w:r w:rsidRPr="003D5958">
        <w:rPr>
          <w:rStyle w:val="FootnoteReference"/>
        </w:rPr>
        <w:footnoteRef/>
      </w:r>
      <w:r>
        <w:t xml:space="preserve"> Generative AI expanded the set of </w:t>
      </w:r>
      <w:r w:rsidR="008D1440">
        <w:t>tasks</w:t>
      </w:r>
      <w:r w:rsidR="004C4F42">
        <w:t xml:space="preserve"> </w:t>
      </w:r>
      <w:r>
        <w:t xml:space="preserve">AI could automate </w:t>
      </w:r>
      <w:r w:rsidR="004C4F42">
        <w:t xml:space="preserve">in </w:t>
      </w:r>
      <w:r>
        <w:t xml:space="preserve">service-based occupations such as education, creative occupations and business and legal professions. In the education sector, AI has been used to generate personalised feedback for students, real-time evaluation of educational outcomes and personalised learning plans </w:t>
      </w:r>
      <w:r w:rsidR="0061246C" w:rsidRPr="0061246C">
        <w:rPr>
          <w:rFonts w:ascii="Arial" w:hAnsi="Arial" w:cs="Arial"/>
        </w:rPr>
        <w:t>(Islam 2023; Liu, Chen and Yao 2022; Rizvi, Waite and Sentance 2023)</w:t>
      </w:r>
      <w:r>
        <w:t>. AI could generate significant productivity gains in those parts of the services sector</w:t>
      </w:r>
      <w:r w:rsidDel="000E793E">
        <w:t xml:space="preserve"> </w:t>
      </w:r>
      <w:r>
        <w:t xml:space="preserve">where productivity growth is traditionally sluggish (AI may be used to personalise service offerings and recommendations based on consumer preferences, past behaviour and demographics in industries like hospitality, food and accommodation services </w:t>
      </w:r>
      <w:r w:rsidRPr="00736234">
        <w:rPr>
          <w:rFonts w:ascii="Arial" w:hAnsi="Arial" w:cs="Arial"/>
          <w:szCs w:val="24"/>
        </w:rPr>
        <w:t>(Hollander 2023)</w:t>
      </w:r>
      <w:r>
        <w:t>).</w:t>
      </w:r>
    </w:p>
  </w:footnote>
  <w:footnote w:id="6">
    <w:p w14:paraId="059B5AF1" w14:textId="5101512D" w:rsidR="003F2A76" w:rsidRPr="002C376D" w:rsidRDefault="003F2A76" w:rsidP="003F2A76">
      <w:pPr>
        <w:pStyle w:val="FootnoteText"/>
        <w:rPr>
          <w:lang w:val="en-US"/>
        </w:rPr>
      </w:pPr>
      <w:r w:rsidRPr="003D5958">
        <w:rPr>
          <w:rStyle w:val="FootnoteReference"/>
        </w:rPr>
        <w:footnoteRef/>
      </w:r>
      <w:r>
        <w:t xml:space="preserve"> </w:t>
      </w:r>
      <w:r>
        <w:rPr>
          <w:lang w:val="en-US"/>
        </w:rPr>
        <w:t xml:space="preserve">The Commission’s Productivity Review identified large potential gains from even modest innovations in government-funded and managed services, given total general gross government expenses at the local, state and territory and Australian level are around 42% of GDP, with the biggest potential savings arising from efficiencies in delivery of government services to the community (22% of GDP) </w:t>
      </w:r>
      <w:r w:rsidR="00FD672E" w:rsidRPr="00FD672E">
        <w:rPr>
          <w:rFonts w:ascii="Arial" w:hAnsi="Arial" w:cs="Arial"/>
        </w:rPr>
        <w:t>(PC 2023d, p. 58)</w:t>
      </w:r>
      <w:r>
        <w:rPr>
          <w:lang w:val="en-US"/>
        </w:rPr>
        <w:t>.</w:t>
      </w:r>
    </w:p>
  </w:footnote>
  <w:footnote w:id="7">
    <w:p w14:paraId="2058F848" w14:textId="11F17247" w:rsidR="00CD42C2" w:rsidRPr="00FA2443" w:rsidRDefault="00CD42C2" w:rsidP="00CD42C2">
      <w:pPr>
        <w:pStyle w:val="FootnoteText"/>
        <w:rPr>
          <w:spacing w:val="-4"/>
        </w:rPr>
      </w:pPr>
      <w:r w:rsidRPr="00FA2443">
        <w:rPr>
          <w:rStyle w:val="FootnoteReference"/>
          <w:spacing w:val="-4"/>
        </w:rPr>
        <w:footnoteRef/>
      </w:r>
      <w:r w:rsidRPr="00FA2443">
        <w:rPr>
          <w:spacing w:val="-4"/>
        </w:rPr>
        <w:t xml:space="preserve"> The ability for AI to </w:t>
      </w:r>
      <w:r w:rsidR="00547F95" w:rsidRPr="00FA2443">
        <w:rPr>
          <w:spacing w:val="-4"/>
        </w:rPr>
        <w:t>‘</w:t>
      </w:r>
      <w:r w:rsidRPr="00FA2443">
        <w:rPr>
          <w:spacing w:val="-4"/>
        </w:rPr>
        <w:t>learn</w:t>
      </w:r>
      <w:r w:rsidR="00547F95" w:rsidRPr="00FA2443">
        <w:rPr>
          <w:spacing w:val="-4"/>
        </w:rPr>
        <w:t>’</w:t>
      </w:r>
      <w:r w:rsidRPr="00FA2443">
        <w:rPr>
          <w:spacing w:val="-4"/>
        </w:rPr>
        <w:t xml:space="preserve"> quickly from large datasets can reduce uncertainty in experimentation and increase the efficiency of the </w:t>
      </w:r>
      <w:r w:rsidR="00C10018" w:rsidRPr="00FA2443">
        <w:rPr>
          <w:spacing w:val="-4"/>
        </w:rPr>
        <w:t>‘</w:t>
      </w:r>
      <w:r w:rsidRPr="00FA2443">
        <w:rPr>
          <w:spacing w:val="-4"/>
        </w:rPr>
        <w:t>learning process</w:t>
      </w:r>
      <w:r w:rsidR="00C10018" w:rsidRPr="00FA2443">
        <w:rPr>
          <w:spacing w:val="-4"/>
        </w:rPr>
        <w:t>’</w:t>
      </w:r>
      <w:r w:rsidRPr="00FA2443">
        <w:rPr>
          <w:spacing w:val="-4"/>
        </w:rPr>
        <w:t xml:space="preserve"> </w:t>
      </w:r>
      <w:r w:rsidR="008128A0" w:rsidRPr="00FA2443">
        <w:rPr>
          <w:rFonts w:cs="Arial"/>
          <w:spacing w:val="-4"/>
          <w:szCs w:val="24"/>
        </w:rPr>
        <w:t>(Babina et al. 2021, p. 11)</w:t>
      </w:r>
      <w:r w:rsidRPr="00FA2443">
        <w:rPr>
          <w:spacing w:val="-4"/>
        </w:rPr>
        <w:t xml:space="preserve">. Early empirical evidence has established a positive link between AI and product innovation (indicated by patents, trademarks and updates to product portfolios) </w:t>
      </w:r>
      <w:r w:rsidR="008128A0" w:rsidRPr="00FA2443">
        <w:rPr>
          <w:rFonts w:cs="Arial"/>
          <w:spacing w:val="-4"/>
          <w:szCs w:val="24"/>
        </w:rPr>
        <w:t>(Babina et al. 2021, p. 39)</w:t>
      </w:r>
      <w:r w:rsidRPr="00FA2443">
        <w:rPr>
          <w:spacing w:val="-4"/>
        </w:rPr>
        <w:t>.</w:t>
      </w:r>
    </w:p>
  </w:footnote>
  <w:footnote w:id="8">
    <w:p w14:paraId="12747AE1" w14:textId="0259E7E6" w:rsidR="00867CEB" w:rsidRPr="00FA2443" w:rsidRDefault="00867CEB">
      <w:pPr>
        <w:pStyle w:val="FootnoteText"/>
        <w:rPr>
          <w:spacing w:val="-4"/>
          <w:lang w:val="en-US"/>
        </w:rPr>
      </w:pPr>
      <w:r w:rsidRPr="00FA2443">
        <w:rPr>
          <w:rStyle w:val="FootnoteReference"/>
          <w:spacing w:val="-4"/>
        </w:rPr>
        <w:footnoteRef/>
      </w:r>
      <w:r w:rsidRPr="00FA2443">
        <w:rPr>
          <w:spacing w:val="-4"/>
        </w:rPr>
        <w:t xml:space="preserve"> </w:t>
      </w:r>
      <w:r w:rsidR="00F055A8" w:rsidRPr="00FA2443">
        <w:rPr>
          <w:spacing w:val="-4"/>
        </w:rPr>
        <w:t xml:space="preserve">A study by </w:t>
      </w:r>
      <w:r w:rsidR="005732AF" w:rsidRPr="00FA2443">
        <w:rPr>
          <w:spacing w:val="-4"/>
        </w:rPr>
        <w:t xml:space="preserve">Brynjolfsson and Hitt </w:t>
      </w:r>
      <w:r w:rsidR="00077D39" w:rsidRPr="00FA2443">
        <w:rPr>
          <w:spacing w:val="-4"/>
        </w:rPr>
        <w:t>(2003)</w:t>
      </w:r>
      <w:r w:rsidR="005732AF" w:rsidRPr="00FA2443">
        <w:rPr>
          <w:spacing w:val="-4"/>
        </w:rPr>
        <w:t xml:space="preserve"> found </w:t>
      </w:r>
      <w:r w:rsidR="00DD4A3C" w:rsidRPr="00FA2443">
        <w:rPr>
          <w:spacing w:val="-4"/>
        </w:rPr>
        <w:t>a</w:t>
      </w:r>
      <w:r w:rsidR="006C6F11" w:rsidRPr="00FA2443">
        <w:rPr>
          <w:spacing w:val="-4"/>
        </w:rPr>
        <w:t xml:space="preserve">n </w:t>
      </w:r>
      <w:r w:rsidR="004109AC" w:rsidRPr="00FA2443">
        <w:rPr>
          <w:spacing w:val="-4"/>
        </w:rPr>
        <w:t xml:space="preserve">increase in </w:t>
      </w:r>
      <w:r w:rsidR="004B27D0" w:rsidRPr="00FA2443">
        <w:rPr>
          <w:spacing w:val="-4"/>
        </w:rPr>
        <w:t xml:space="preserve">output </w:t>
      </w:r>
      <w:r w:rsidR="00DD4A3C" w:rsidRPr="00FA2443">
        <w:rPr>
          <w:spacing w:val="-4"/>
        </w:rPr>
        <w:t>contributions</w:t>
      </w:r>
      <w:r w:rsidR="004B27D0" w:rsidRPr="00FA2443">
        <w:rPr>
          <w:spacing w:val="-4"/>
        </w:rPr>
        <w:t xml:space="preserve"> associated with computerisation</w:t>
      </w:r>
      <w:r w:rsidR="00546136" w:rsidRPr="00FA2443">
        <w:rPr>
          <w:spacing w:val="-4"/>
        </w:rPr>
        <w:t xml:space="preserve"> </w:t>
      </w:r>
      <w:r w:rsidR="008E00E2" w:rsidRPr="00FA2443">
        <w:rPr>
          <w:spacing w:val="-4"/>
        </w:rPr>
        <w:t xml:space="preserve">over longer time horizons </w:t>
      </w:r>
      <w:r w:rsidR="00860B87" w:rsidRPr="00FA2443">
        <w:rPr>
          <w:spacing w:val="-4"/>
        </w:rPr>
        <w:t xml:space="preserve">(between </w:t>
      </w:r>
      <w:r w:rsidR="00756526" w:rsidRPr="00FA2443">
        <w:rPr>
          <w:spacing w:val="-4"/>
        </w:rPr>
        <w:t>three</w:t>
      </w:r>
      <w:r w:rsidR="00BD5B61" w:rsidRPr="00FA2443">
        <w:rPr>
          <w:spacing w:val="-4"/>
        </w:rPr>
        <w:t xml:space="preserve"> and </w:t>
      </w:r>
      <w:r w:rsidR="00756526" w:rsidRPr="00FA2443">
        <w:rPr>
          <w:spacing w:val="-4"/>
        </w:rPr>
        <w:t>seven</w:t>
      </w:r>
      <w:r w:rsidR="00BD5B61" w:rsidRPr="00FA2443">
        <w:rPr>
          <w:spacing w:val="-4"/>
        </w:rPr>
        <w:t xml:space="preserve"> years)</w:t>
      </w:r>
      <w:r w:rsidR="00414B88" w:rsidRPr="00FA2443">
        <w:rPr>
          <w:spacing w:val="-4"/>
        </w:rPr>
        <w:t xml:space="preserve"> </w:t>
      </w:r>
      <w:r w:rsidR="006C6F11" w:rsidRPr="00FA2443">
        <w:rPr>
          <w:spacing w:val="-4"/>
        </w:rPr>
        <w:t xml:space="preserve">to be </w:t>
      </w:r>
      <w:r w:rsidR="00E7271A" w:rsidRPr="00FA2443">
        <w:rPr>
          <w:spacing w:val="-4"/>
        </w:rPr>
        <w:t xml:space="preserve">substantially </w:t>
      </w:r>
      <w:r w:rsidR="00621AA5" w:rsidRPr="00FA2443">
        <w:rPr>
          <w:spacing w:val="-4"/>
        </w:rPr>
        <w:t>(</w:t>
      </w:r>
      <w:r w:rsidR="00756526" w:rsidRPr="00FA2443">
        <w:rPr>
          <w:spacing w:val="-4"/>
        </w:rPr>
        <w:t>two</w:t>
      </w:r>
      <w:r w:rsidR="00931B16" w:rsidRPr="00FA2443">
        <w:rPr>
          <w:spacing w:val="-4"/>
        </w:rPr>
        <w:t xml:space="preserve"> to </w:t>
      </w:r>
      <w:r w:rsidR="00756526" w:rsidRPr="00FA2443">
        <w:rPr>
          <w:spacing w:val="-4"/>
        </w:rPr>
        <w:t>five</w:t>
      </w:r>
      <w:r w:rsidR="00931B16" w:rsidRPr="00FA2443">
        <w:rPr>
          <w:spacing w:val="-4"/>
        </w:rPr>
        <w:t xml:space="preserve"> times) </w:t>
      </w:r>
      <w:r w:rsidR="00E7271A" w:rsidRPr="00FA2443">
        <w:rPr>
          <w:spacing w:val="-4"/>
        </w:rPr>
        <w:t xml:space="preserve">greater </w:t>
      </w:r>
      <w:r w:rsidR="008563DB" w:rsidRPr="00FA2443">
        <w:rPr>
          <w:spacing w:val="-4"/>
        </w:rPr>
        <w:t>than the short-run impact.</w:t>
      </w:r>
      <w:r w:rsidR="00392922" w:rsidRPr="00FA2443">
        <w:rPr>
          <w:spacing w:val="-4"/>
        </w:rPr>
        <w:t xml:space="preserve"> </w:t>
      </w:r>
    </w:p>
  </w:footnote>
  <w:footnote w:id="9">
    <w:p w14:paraId="33D01099" w14:textId="4F0E61FA" w:rsidR="00E85AE8" w:rsidRDefault="00E85AE8">
      <w:pPr>
        <w:pStyle w:val="FootnoteText"/>
      </w:pPr>
      <w:r w:rsidRPr="003D5958">
        <w:rPr>
          <w:rStyle w:val="FootnoteReference"/>
        </w:rPr>
        <w:footnoteRef/>
      </w:r>
      <w:r>
        <w:t xml:space="preserve"> The J-curve of productivity growth refers to the dip in measured productivity as firms invest and restructure to take-up new technologies followed by an uptick in productivity </w:t>
      </w:r>
      <w:r w:rsidR="004F1352">
        <w:t>as</w:t>
      </w:r>
      <w:r>
        <w:t xml:space="preserve"> the </w:t>
      </w:r>
      <w:r w:rsidR="005E759D">
        <w:t xml:space="preserve">benefits of the new technology </w:t>
      </w:r>
      <w:r w:rsidR="004F1352">
        <w:t xml:space="preserve">materialise </w:t>
      </w:r>
      <w:r w:rsidR="0061246C" w:rsidRPr="0061246C">
        <w:rPr>
          <w:rFonts w:ascii="Arial" w:hAnsi="Arial" w:cs="Arial"/>
        </w:rPr>
        <w:t>(Brynjolfsson, Rock and Syverson 2017)</w:t>
      </w:r>
      <w:r w:rsidR="005C6F98">
        <w:t>.</w:t>
      </w:r>
    </w:p>
  </w:footnote>
  <w:footnote w:id="10">
    <w:p w14:paraId="785942CC" w14:textId="65C2CB50" w:rsidR="00403CF7" w:rsidRDefault="00403CF7">
      <w:pPr>
        <w:pStyle w:val="FootnoteText"/>
      </w:pPr>
      <w:r w:rsidRPr="003D5958">
        <w:rPr>
          <w:rStyle w:val="FootnoteReference"/>
        </w:rPr>
        <w:footnoteRef/>
      </w:r>
      <w:r w:rsidR="00FC61D1">
        <w:t xml:space="preserve"> Such as models using the Transformer architecture</w:t>
      </w:r>
      <w:r w:rsidR="005D143C">
        <w:t xml:space="preserve">, first presented in </w:t>
      </w:r>
      <w:r w:rsidR="00A657E7">
        <w:t xml:space="preserve">Vaswani et al </w:t>
      </w:r>
      <w:r w:rsidR="00A657E7" w:rsidRPr="00A657E7">
        <w:rPr>
          <w:rFonts w:ascii="Arial" w:hAnsi="Arial" w:cs="Arial"/>
        </w:rPr>
        <w:t>(2017)</w:t>
      </w:r>
      <w:r w:rsidR="00624175">
        <w:t>.</w:t>
      </w:r>
    </w:p>
  </w:footnote>
  <w:footnote w:id="11">
    <w:p w14:paraId="4E463152" w14:textId="7598E9C7" w:rsidR="00233ED6" w:rsidRDefault="00233ED6">
      <w:pPr>
        <w:pStyle w:val="FootnoteText"/>
      </w:pPr>
      <w:r w:rsidRPr="003D5958">
        <w:rPr>
          <w:rStyle w:val="FootnoteReference"/>
        </w:rPr>
        <w:footnoteRef/>
      </w:r>
      <w:r>
        <w:t xml:space="preserve"> </w:t>
      </w:r>
      <w:r w:rsidR="00A0294A" w:rsidRPr="00D040F7">
        <w:t>Data</w:t>
      </w:r>
      <w:r w:rsidR="00A0294A" w:rsidRPr="00A360DE">
        <w:t xml:space="preserve"> is integral to developing </w:t>
      </w:r>
      <w:r>
        <w:t>a</w:t>
      </w:r>
      <w:r w:rsidR="006E4A71">
        <w:t>n</w:t>
      </w:r>
      <w:r w:rsidR="00A0294A" w:rsidRPr="00A360DE">
        <w:t xml:space="preserve"> AI model – </w:t>
      </w:r>
      <w:r w:rsidR="003D67FD">
        <w:t xml:space="preserve">and often </w:t>
      </w:r>
      <w:r w:rsidR="00A0294A" w:rsidRPr="00A360DE">
        <w:t>a high volume of quality training data</w:t>
      </w:r>
      <w:r w:rsidR="003D67FD">
        <w:t xml:space="preserve"> is required</w:t>
      </w:r>
      <w:r w:rsidR="00A0294A" w:rsidRPr="00A360DE">
        <w:t xml:space="preserve">. </w:t>
      </w:r>
      <w:r w:rsidR="008B16C6">
        <w:t xml:space="preserve">To date, </w:t>
      </w:r>
      <w:r w:rsidR="00A0294A" w:rsidRPr="00A360DE">
        <w:t>a small number of companies</w:t>
      </w:r>
      <w:r w:rsidR="008B16C6">
        <w:t xml:space="preserve"> have compiled sufficient datasets and expertise to develop ‘foundation models’</w:t>
      </w:r>
      <w:r w:rsidR="00A0294A" w:rsidRPr="00A360DE">
        <w:t xml:space="preserve">. And as generative AI systems learn from their users by observing which responses meet user demands, data network effects are likely to result in </w:t>
      </w:r>
      <w:r w:rsidR="00A0294A" w:rsidRPr="00D040F7">
        <w:t>greater</w:t>
      </w:r>
      <w:r w:rsidR="00A0294A" w:rsidRPr="00A360DE">
        <w:t xml:space="preserve"> market power for incumbent data holders through learning-driven barriers to entry </w:t>
      </w:r>
      <w:r w:rsidRPr="003E765B">
        <w:t>(Leigh 2023)</w:t>
      </w:r>
      <w:r w:rsidR="00A0294A" w:rsidRPr="00A360DE">
        <w:t xml:space="preserve">. Australian regulators have noted that firms with control over valuable data may have an incentive to entrench their ‘data advantage’ by actively restricting access to that data </w:t>
      </w:r>
      <w:r w:rsidRPr="00D040F7">
        <w:t>(DP-REG 2023, p. 5)</w:t>
      </w:r>
      <w:r>
        <w:t>.</w:t>
      </w:r>
    </w:p>
  </w:footnote>
  <w:footnote w:id="12">
    <w:p w14:paraId="37672BA3" w14:textId="33758197" w:rsidR="00A0294A" w:rsidRPr="002140A0" w:rsidRDefault="00A0294A" w:rsidP="00A360DE">
      <w:pPr>
        <w:pStyle w:val="FootnoteText"/>
        <w:rPr>
          <w:spacing w:val="-4"/>
        </w:rPr>
      </w:pPr>
      <w:r w:rsidRPr="002140A0">
        <w:rPr>
          <w:rStyle w:val="FootnoteReference"/>
          <w:spacing w:val="-4"/>
        </w:rPr>
        <w:footnoteRef/>
      </w:r>
      <w:r w:rsidRPr="002140A0">
        <w:rPr>
          <w:spacing w:val="-4"/>
        </w:rPr>
        <w:t xml:space="preserve"> </w:t>
      </w:r>
      <w:r w:rsidR="00A360DE" w:rsidRPr="002140A0">
        <w:rPr>
          <w:spacing w:val="-4"/>
        </w:rPr>
        <w:t xml:space="preserve">Cloud and computing power needed to run AI are another potential source of market power. The global market for cloud services is dominated by a small number of large scale cloud providers – just </w:t>
      </w:r>
      <w:r w:rsidR="00B31D99" w:rsidRPr="002140A0">
        <w:rPr>
          <w:spacing w:val="-4"/>
        </w:rPr>
        <w:t>three</w:t>
      </w:r>
      <w:r w:rsidR="00A360DE" w:rsidRPr="002140A0">
        <w:rPr>
          <w:spacing w:val="-4"/>
        </w:rPr>
        <w:t xml:space="preserve"> companies account for almost two-thirds of cloud infrastructure revenue, with the largest </w:t>
      </w:r>
      <w:r w:rsidR="00B31D99" w:rsidRPr="002140A0">
        <w:rPr>
          <w:spacing w:val="-4"/>
        </w:rPr>
        <w:t>eight</w:t>
      </w:r>
      <w:r w:rsidR="00A360DE" w:rsidRPr="002140A0">
        <w:rPr>
          <w:spacing w:val="-4"/>
        </w:rPr>
        <w:t xml:space="preserve"> providers controlling almost 80 per cent of the market (Richter 2023). Likewise, the market for semiconductor chips – another key input in computing power – is also concentrated (Leigh 2023). </w:t>
      </w:r>
    </w:p>
  </w:footnote>
  <w:footnote w:id="13">
    <w:p w14:paraId="0010A979" w14:textId="2B11D381" w:rsidR="00860FA8" w:rsidRPr="002140A0" w:rsidRDefault="00860FA8" w:rsidP="00860FA8">
      <w:pPr>
        <w:pStyle w:val="FootnoteText"/>
        <w:rPr>
          <w:spacing w:val="-2"/>
        </w:rPr>
      </w:pPr>
      <w:r w:rsidRPr="002140A0">
        <w:rPr>
          <w:rStyle w:val="FootnoteReference"/>
          <w:spacing w:val="-2"/>
        </w:rPr>
        <w:footnoteRef/>
      </w:r>
      <w:r w:rsidRPr="002140A0">
        <w:rPr>
          <w:spacing w:val="-2"/>
        </w:rPr>
        <w:t xml:space="preserve"> AI’s fundamental nature is a ‘dual-use’ technology, in that it can be used for both civil and military purposes. For example, chatbots based on large language models have both civil uses (writing and editing) as well as potential military uses (state-based hacking or information operations) </w:t>
      </w:r>
      <w:r w:rsidRPr="002140A0">
        <w:rPr>
          <w:rFonts w:cs="Arial"/>
          <w:spacing w:val="-2"/>
          <w:szCs w:val="24"/>
        </w:rPr>
        <w:t>(Keast 2023, p. 4)</w:t>
      </w:r>
      <w:r w:rsidRPr="002140A0">
        <w:rPr>
          <w:spacing w:val="-2"/>
        </w:rPr>
        <w:t xml:space="preserve">. National security risks include risks to cyber security, critical infrastructure and social cohesion, and weapons proliferation and terrorism </w:t>
      </w:r>
      <w:r w:rsidRPr="002140A0">
        <w:rPr>
          <w:rFonts w:cs="Arial"/>
          <w:spacing w:val="-2"/>
          <w:szCs w:val="24"/>
        </w:rPr>
        <w:t>(Keast 2023, p. 4)</w:t>
      </w:r>
      <w:r w:rsidRPr="002140A0">
        <w:rPr>
          <w:spacing w:val="-2"/>
        </w:rPr>
        <w:t xml:space="preserve">. Firms with state-based links may pose security risks to Australia, and necessitate identifying, triaging and managing risk </w:t>
      </w:r>
      <w:r w:rsidRPr="002140A0">
        <w:rPr>
          <w:rFonts w:cs="Arial"/>
          <w:spacing w:val="-2"/>
          <w:szCs w:val="24"/>
        </w:rPr>
        <w:t>(Gilding 2023, p. 4)</w:t>
      </w:r>
      <w:r w:rsidRPr="002140A0">
        <w:rPr>
          <w:spacing w:val="-2"/>
        </w:rPr>
        <w:t>.</w:t>
      </w:r>
    </w:p>
  </w:footnote>
  <w:footnote w:id="14">
    <w:p w14:paraId="3D90533C" w14:textId="59124555" w:rsidR="00735167" w:rsidRPr="00BC152A" w:rsidRDefault="00735167" w:rsidP="00735167">
      <w:pPr>
        <w:pStyle w:val="FootnoteText"/>
        <w:rPr>
          <w:lang w:val="en-US"/>
        </w:rPr>
      </w:pPr>
      <w:r w:rsidRPr="003D5958">
        <w:rPr>
          <w:rStyle w:val="FootnoteReference"/>
        </w:rPr>
        <w:footnoteRef/>
      </w:r>
      <w:r>
        <w:t xml:space="preserve"> </w:t>
      </w:r>
      <w:r>
        <w:rPr>
          <w:lang w:val="en-US"/>
        </w:rPr>
        <w:t xml:space="preserve">The technology S-curve is the foundation of key theories of organisational and competitive dynamics and has been tested empirically </w:t>
      </w:r>
      <w:r w:rsidRPr="00EC0BA0">
        <w:rPr>
          <w:rFonts w:ascii="Arial" w:hAnsi="Arial" w:cs="Arial"/>
          <w:szCs w:val="24"/>
        </w:rPr>
        <w:t>(Gans et al. 2020, p. 8)</w:t>
      </w:r>
      <w:r>
        <w:rPr>
          <w:lang w:val="en-US"/>
        </w:rPr>
        <w:t xml:space="preserve">. Recent work by Gans et al. </w:t>
      </w:r>
      <w:r w:rsidRPr="00043C21">
        <w:rPr>
          <w:rFonts w:ascii="Arial" w:hAnsi="Arial" w:cs="Arial"/>
        </w:rPr>
        <w:t>(2020)</w:t>
      </w:r>
      <w:r>
        <w:rPr>
          <w:lang w:val="en-US"/>
        </w:rPr>
        <w:t xml:space="preserve"> has </w:t>
      </w:r>
      <w:r>
        <w:t xml:space="preserve">understood the technology S-curve not as a technological given but as an envelope of potential outcomes reflecting differing strategic choices by the entrepreneur in exploration versus exploitation. </w:t>
      </w:r>
    </w:p>
  </w:footnote>
  <w:footnote w:id="15">
    <w:p w14:paraId="0F320889" w14:textId="46B78C95" w:rsidR="00ED7228" w:rsidRDefault="00ED7228" w:rsidP="00D20F92">
      <w:pPr>
        <w:pStyle w:val="FootnoteText"/>
      </w:pPr>
      <w:r w:rsidRPr="003D5958">
        <w:rPr>
          <w:rStyle w:val="FootnoteReference"/>
        </w:rPr>
        <w:footnoteRef/>
      </w:r>
      <w:r>
        <w:t xml:space="preserve"> </w:t>
      </w:r>
      <w:r w:rsidR="00D20F92">
        <w:t xml:space="preserve">The variation in estimates might result from sample size – the sample size of the </w:t>
      </w:r>
      <w:r w:rsidR="004C2AFE">
        <w:t>three</w:t>
      </w:r>
      <w:r w:rsidR="00D20F92">
        <w:t xml:space="preserve"> estimates varies from 200–7000 businesses. Too small a sample may prevent the findings from being extrapolated, whereas too large a sample may amplify the detection of differences, emphasizing statistical differences that are not relevant.</w:t>
      </w:r>
      <w:r w:rsidR="00C6725E">
        <w:t xml:space="preserve"> Variation may also reflect </w:t>
      </w:r>
      <w:r w:rsidR="00D20F92">
        <w:t>uncertainty of definition – there may be a variety of assumptions made about what businesses understand by use of AI. Studies have found that business owners are often unaware that AI is already integrated in the software/technology they regularly interact with. However, according to recent survey data, businesses are now more aware of indirect use of AI in their workflow than they were in 2017 (HubSpot 2023).</w:t>
      </w:r>
    </w:p>
  </w:footnote>
  <w:footnote w:id="16">
    <w:p w14:paraId="6673DDA7" w14:textId="77777777" w:rsidR="00013FF1" w:rsidRPr="00113CB9" w:rsidRDefault="00013FF1" w:rsidP="00013FF1">
      <w:pPr>
        <w:pStyle w:val="FootnoteText"/>
        <w:rPr>
          <w:lang w:val="en-US"/>
        </w:rPr>
      </w:pPr>
      <w:r w:rsidRPr="003D5958">
        <w:rPr>
          <w:rStyle w:val="FootnoteReference"/>
        </w:rPr>
        <w:footnoteRef/>
      </w:r>
      <w:r>
        <w:t xml:space="preserve"> </w:t>
      </w:r>
      <w:r>
        <w:rPr>
          <w:lang w:val="en-US"/>
        </w:rPr>
        <w:t xml:space="preserve">For example, the consequence of a poorly targeted email promotion to existing customers is low, while the consequence of an inaccurate diagnosis in healthcare is high. </w:t>
      </w:r>
    </w:p>
  </w:footnote>
  <w:footnote w:id="17">
    <w:p w14:paraId="0C74C7F2" w14:textId="712AEB2A" w:rsidR="002D533C" w:rsidRPr="00CA208B" w:rsidRDefault="002D533C" w:rsidP="002D533C">
      <w:pPr>
        <w:pStyle w:val="FootnoteText"/>
        <w:rPr>
          <w:lang w:val="en-US"/>
        </w:rPr>
      </w:pPr>
      <w:r w:rsidRPr="003D5958">
        <w:rPr>
          <w:rStyle w:val="FootnoteReference"/>
        </w:rPr>
        <w:footnoteRef/>
      </w:r>
      <w:r>
        <w:t xml:space="preserve"> </w:t>
      </w:r>
      <w:r w:rsidR="00966044">
        <w:t xml:space="preserve">Use of algorithmic decision making in </w:t>
      </w:r>
      <w:r w:rsidR="00FE5845">
        <w:t xml:space="preserve">the </w:t>
      </w:r>
      <w:r w:rsidR="00966044">
        <w:t xml:space="preserve">Robodebt </w:t>
      </w:r>
      <w:r w:rsidR="00FE5845">
        <w:t xml:space="preserve">scheme is </w:t>
      </w:r>
      <w:r w:rsidR="00881221">
        <w:t>a well</w:t>
      </w:r>
      <w:r w:rsidR="00883749">
        <w:t>-</w:t>
      </w:r>
      <w:r w:rsidR="00881221">
        <w:t xml:space="preserve">known failure by the Australian Government. </w:t>
      </w:r>
      <w:r>
        <w:t xml:space="preserve">The Robodebt scheme was designed to recover supposed overpayments from welfare recipients. The scheme did not produce accurate results, nor did it comply with the relevant legislation </w:t>
      </w:r>
      <w:r w:rsidRPr="00A4076E">
        <w:rPr>
          <w:rFonts w:ascii="Arial" w:hAnsi="Arial" w:cs="Arial"/>
          <w:szCs w:val="24"/>
        </w:rPr>
        <w:t>(Holmes 2023)</w:t>
      </w:r>
      <w:r>
        <w:t xml:space="preserve">. </w:t>
      </w:r>
      <w:r w:rsidR="00E051A0">
        <w:t>R</w:t>
      </w:r>
      <w:r>
        <w:t xml:space="preserve">ecent survey research found the Robodebt scheme undermined trust in public service agencies and continues to shape the community’s views on public agencies as trustworthy adopters of AI </w:t>
      </w:r>
      <w:r w:rsidRPr="00605B46">
        <w:rPr>
          <w:rFonts w:ascii="Arial" w:hAnsi="Arial" w:cs="Arial"/>
          <w:szCs w:val="24"/>
        </w:rPr>
        <w:t>(PM&amp;C 2023, p. 16)</w:t>
      </w:r>
      <w:r>
        <w:t>.</w:t>
      </w:r>
    </w:p>
  </w:footnote>
  <w:footnote w:id="18">
    <w:p w14:paraId="2B7608B2" w14:textId="43D07951" w:rsidR="001E01B7" w:rsidRPr="001E01B7" w:rsidRDefault="001E01B7" w:rsidP="001E01B7">
      <w:pPr>
        <w:pStyle w:val="BodyText"/>
      </w:pPr>
      <w:r w:rsidRPr="003D5958">
        <w:rPr>
          <w:rStyle w:val="FootnoteReference"/>
        </w:rPr>
        <w:footnoteRef/>
      </w:r>
      <w:r>
        <w:t xml:space="preserve"> </w:t>
      </w:r>
      <w:r>
        <w:rPr>
          <w:lang w:val="en-US"/>
        </w:rPr>
        <w:t xml:space="preserve">For example, </w:t>
      </w:r>
      <w:r w:rsidRPr="00B918EF">
        <w:rPr>
          <w:lang w:val="en-US"/>
        </w:rPr>
        <w:t>a retail and wholesale organisation adopted AI vision technology, but the provider was unable to integrate the AI-enabled components into the existing point-of-sale system (CSIRO 2023, p. 8).</w:t>
      </w:r>
      <w:r>
        <w:t xml:space="preserve"> </w:t>
      </w:r>
    </w:p>
  </w:footnote>
  <w:footnote w:id="19">
    <w:p w14:paraId="16B2CCE5" w14:textId="39D9F9C0" w:rsidR="007E541A" w:rsidRPr="00BC152A" w:rsidRDefault="007E541A">
      <w:pPr>
        <w:pStyle w:val="FootnoteText"/>
        <w:rPr>
          <w:lang w:val="en-US"/>
        </w:rPr>
      </w:pPr>
      <w:r w:rsidRPr="003D5958">
        <w:rPr>
          <w:rStyle w:val="FootnoteReference"/>
        </w:rPr>
        <w:footnoteRef/>
      </w:r>
      <w:r>
        <w:t xml:space="preserve"> Microsoft’s recently announced investment in public cloud services in Australia </w:t>
      </w:r>
      <w:r w:rsidR="00383903">
        <w:t>provides</w:t>
      </w:r>
      <w:r>
        <w:t xml:space="preserve"> evidence of the strong commercial incentives to provide </w:t>
      </w:r>
      <w:r w:rsidR="00095685">
        <w:t xml:space="preserve">public </w:t>
      </w:r>
      <w:r>
        <w:t>cloud</w:t>
      </w:r>
      <w:r w:rsidDel="00A12F09">
        <w:t xml:space="preserve"> </w:t>
      </w:r>
      <w:r w:rsidRPr="002A1E44">
        <w:rPr>
          <w:rFonts w:ascii="Arial" w:hAnsi="Arial" w:cs="Arial"/>
        </w:rPr>
        <w:t>(Smith 2023)</w:t>
      </w:r>
      <w:r w:rsidRPr="002A1E44">
        <w:t>.</w:t>
      </w:r>
    </w:p>
  </w:footnote>
  <w:footnote w:id="20">
    <w:p w14:paraId="3B8AFD78" w14:textId="76300649" w:rsidR="00B8394E" w:rsidRPr="004A2598" w:rsidRDefault="00B8394E" w:rsidP="00B8394E">
      <w:pPr>
        <w:pStyle w:val="FootnoteText"/>
        <w:rPr>
          <w:lang w:val="en-US"/>
        </w:rPr>
      </w:pPr>
      <w:r w:rsidRPr="003D5958">
        <w:rPr>
          <w:rStyle w:val="FootnoteReference"/>
        </w:rPr>
        <w:footnoteRef/>
      </w:r>
      <w:r>
        <w:t xml:space="preserve"> </w:t>
      </w:r>
      <w:r>
        <w:rPr>
          <w:lang w:val="en-US"/>
        </w:rPr>
        <w:t xml:space="preserve">The Commission </w:t>
      </w:r>
      <w:r w:rsidRPr="003B2DAC">
        <w:rPr>
          <w:lang w:val="en-US"/>
        </w:rPr>
        <w:t xml:space="preserve">has previously argued </w:t>
      </w:r>
      <w:r>
        <w:rPr>
          <w:lang w:val="en-US"/>
        </w:rPr>
        <w:t>for</w:t>
      </w:r>
      <w:r w:rsidRPr="003B2DAC">
        <w:rPr>
          <w:lang w:val="en-US"/>
        </w:rPr>
        <w:t xml:space="preserve"> more transparency around digital infrastructure funding decisions and evaluation of previous investments</w:t>
      </w:r>
      <w:r>
        <w:rPr>
          <w:lang w:val="en-US"/>
        </w:rPr>
        <w:t xml:space="preserve"> </w:t>
      </w:r>
      <w:r w:rsidR="00FD672E" w:rsidRPr="00FD672E">
        <w:rPr>
          <w:rFonts w:ascii="Arial" w:hAnsi="Arial" w:cs="Arial"/>
        </w:rPr>
        <w:t>(PC 2023b)</w:t>
      </w:r>
      <w:r>
        <w:rPr>
          <w:lang w:val="en-US"/>
        </w:rPr>
        <w:t>.</w:t>
      </w:r>
    </w:p>
  </w:footnote>
  <w:footnote w:id="21">
    <w:p w14:paraId="133A295B" w14:textId="23C32E49" w:rsidR="00380F36" w:rsidRPr="00380F36" w:rsidRDefault="00380F36">
      <w:pPr>
        <w:pStyle w:val="FootnoteText"/>
        <w:rPr>
          <w:lang w:val="en-US"/>
        </w:rPr>
      </w:pPr>
      <w:r w:rsidRPr="003D5958">
        <w:rPr>
          <w:rStyle w:val="FootnoteReference"/>
        </w:rPr>
        <w:footnoteRef/>
      </w:r>
      <w:r>
        <w:t xml:space="preserve"> </w:t>
      </w:r>
      <w:r>
        <w:rPr>
          <w:lang w:val="en-US"/>
        </w:rPr>
        <w:t xml:space="preserve">The </w:t>
      </w:r>
      <w:r w:rsidR="00D40902">
        <w:rPr>
          <w:lang w:val="en-US"/>
        </w:rPr>
        <w:t xml:space="preserve">interim </w:t>
      </w:r>
      <w:r w:rsidRPr="00D40902">
        <w:rPr>
          <w:i/>
          <w:iCs/>
          <w:lang w:val="en-US"/>
        </w:rPr>
        <w:t xml:space="preserve">Data and Digital </w:t>
      </w:r>
      <w:r w:rsidR="00D40902" w:rsidRPr="00D40902">
        <w:rPr>
          <w:i/>
          <w:iCs/>
          <w:lang w:val="en-US"/>
        </w:rPr>
        <w:t xml:space="preserve">Government </w:t>
      </w:r>
      <w:r w:rsidRPr="00D40902">
        <w:rPr>
          <w:i/>
          <w:iCs/>
          <w:lang w:val="en-US"/>
        </w:rPr>
        <w:t>Strategy</w:t>
      </w:r>
      <w:r>
        <w:rPr>
          <w:lang w:val="en-US"/>
        </w:rPr>
        <w:t xml:space="preserve"> </w:t>
      </w:r>
      <w:r w:rsidR="002272A1">
        <w:t>noted that the Australian Government’s data and digital ecosystem is constrained by bespoke and outdated system</w:t>
      </w:r>
      <w:r w:rsidR="003644F2">
        <w:t>s</w:t>
      </w:r>
      <w:r w:rsidR="002272A1">
        <w:t xml:space="preserve"> that introduce risk and impact data quality, process and integration</w:t>
      </w:r>
      <w:r w:rsidR="00B72544">
        <w:t xml:space="preserve"> </w:t>
      </w:r>
      <w:r w:rsidR="008128A0" w:rsidRPr="008128A0">
        <w:rPr>
          <w:rFonts w:ascii="Arial" w:hAnsi="Arial" w:cs="Arial"/>
          <w:szCs w:val="24"/>
        </w:rPr>
        <w:t>(Australian Government 2023, p. 9)</w:t>
      </w:r>
      <w:r w:rsidR="00BF3CAE">
        <w:t>.</w:t>
      </w:r>
      <w:r w:rsidR="002272A1">
        <w:t xml:space="preserve"> </w:t>
      </w:r>
      <w:r w:rsidR="008C3E1B">
        <w:rPr>
          <w:rFonts w:ascii="Arial" w:eastAsia="Arial" w:hAnsi="Arial" w:cs="Aria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A3DE6" w14:textId="77777777" w:rsidR="00A51965" w:rsidRDefault="00A519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04977" w14:textId="77777777" w:rsidR="00A51965" w:rsidRDefault="00A519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5DC0B" w14:textId="77777777" w:rsidR="00EE45FC" w:rsidRPr="007215EF" w:rsidRDefault="00EE45FC" w:rsidP="007215EF">
    <w:r w:rsidRPr="007215EF">
      <w:rPr>
        <w:noProof/>
      </w:rPr>
      <w:drawing>
        <wp:anchor distT="0" distB="0" distL="114300" distR="114300" simplePos="0" relativeHeight="251658241" behindDoc="0" locked="1" layoutInCell="1" allowOverlap="1" wp14:anchorId="6484CC26" wp14:editId="5598BE1F">
          <wp:simplePos x="0" y="0"/>
          <wp:positionH relativeFrom="margin">
            <wp:align>left</wp:align>
          </wp:positionH>
          <wp:positionV relativeFrom="page">
            <wp:align>top</wp:align>
          </wp:positionV>
          <wp:extent cx="2235600" cy="1058400"/>
          <wp:effectExtent l="0" t="0" r="0" b="8890"/>
          <wp:wrapNone/>
          <wp:docPr id="997904709" name="Picture 997904709"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C75582" w14:textId="77777777" w:rsidR="00EE45FC" w:rsidRPr="005965BC" w:rsidRDefault="00EE45FC" w:rsidP="005965BC">
    <w:pPr>
      <w:pStyle w:val="Header"/>
    </w:pPr>
    <w:r>
      <w:rPr>
        <w:noProof/>
      </w:rPr>
      <mc:AlternateContent>
        <mc:Choice Requires="wps">
          <w:drawing>
            <wp:anchor distT="0" distB="0" distL="114300" distR="114300" simplePos="0" relativeHeight="251658240" behindDoc="0" locked="1" layoutInCell="1" allowOverlap="1" wp14:anchorId="5FC28FD0" wp14:editId="461415A0">
              <wp:simplePos x="0" y="0"/>
              <wp:positionH relativeFrom="page">
                <wp:posOffset>0</wp:posOffset>
              </wp:positionH>
              <wp:positionV relativeFrom="page">
                <wp:posOffset>1522730</wp:posOffset>
              </wp:positionV>
              <wp:extent cx="7560000" cy="9295200"/>
              <wp:effectExtent l="0" t="0" r="3175" b="1270"/>
              <wp:wrapNone/>
              <wp:docPr id="169" name="Rectangl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9295200"/>
                      </a:xfrm>
                      <a:prstGeom prst="rect">
                        <a:avLst/>
                      </a:prstGeom>
                      <a:blipFill>
                        <a:blip r:embed="rId3">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33B3B005" id="Rectangle 169" o:spid="_x0000_s1026" alt="&quot;&quot;" style="position:absolute;margin-left:0;margin-top:119.9pt;width:595.3pt;height:73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" stroked="f" strokeweight="1pt">
              <v:fill r:id="rId4" o:title="" recolor="t" rotate="t" type="frame"/>
              <o:lock v:ext="edit" aspectratio="t"/>
              <w10:wrap anchorx="page"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61014" w14:textId="0B1B57DF" w:rsidR="00EE45FC" w:rsidRDefault="00457422" w:rsidP="001D7D9B">
    <w:pPr>
      <w:pStyle w:val="Header-Keyline"/>
    </w:pPr>
    <w:sdt>
      <w:sdtPr>
        <w:rPr>
          <w:rStyle w:val="Strong"/>
        </w:rPr>
        <w:alias w:val="Title"/>
        <w:tag w:val=""/>
        <w:id w:val="-1701777645"/>
        <w:placeholder>
          <w:docPart w:val="381AA7798DF74A839007D3D854BB14A8"/>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C617AF">
          <w:rPr>
            <w:rStyle w:val="Strong"/>
          </w:rPr>
          <w:t>Making the most of the AI opportunity</w:t>
        </w:r>
      </w:sdtContent>
    </w:sdt>
    <w:r w:rsidR="00EE45FC">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D0EA2" w14:textId="5BCE080C" w:rsidR="00EE45FC" w:rsidRPr="00201320" w:rsidRDefault="00EE45FC"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B868F8">
      <w:rPr>
        <w:rStyle w:val="Strong"/>
        <w:b w:val="0"/>
        <w:bCs w:val="0"/>
        <w:noProof/>
      </w:rPr>
      <w:t>Contents</w:t>
    </w:r>
    <w:r>
      <w:rPr>
        <w:rStyle w:val="Strong"/>
        <w:b w:val="0"/>
        <w:bCs w:val="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76205" w14:textId="37C84832" w:rsidR="00F173EF" w:rsidRDefault="0035541E" w:rsidP="00F173EF">
    <w:pPr>
      <w:pStyle w:val="Header-KeylineRight"/>
    </w:pPr>
    <w:r>
      <w:t xml:space="preserve">Research paper 1: </w:t>
    </w:r>
    <w:r w:rsidR="00457422">
      <w:fldChar w:fldCharType="begin"/>
    </w:r>
    <w:r w:rsidR="00457422">
      <w:instrText xml:space="preserve"> STYLEREF  "Heading 1-no number"  \* MERGEFORMAT </w:instrText>
    </w:r>
    <w:r w:rsidR="00457422">
      <w:fldChar w:fldCharType="separate"/>
    </w:r>
    <w:r w:rsidR="00457422">
      <w:rPr>
        <w:noProof/>
      </w:rPr>
      <w:t>AI uptake, productivity, and the role of government</w:t>
    </w:r>
    <w:r w:rsidR="00457422">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33803F40"/>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C1B01C12"/>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CD001BE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B4624C4"/>
    <w:multiLevelType w:val="hybridMultilevel"/>
    <w:tmpl w:val="5F7CA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7C5476"/>
    <w:multiLevelType w:val="multilevel"/>
    <w:tmpl w:val="185C076A"/>
    <w:lvl w:ilvl="0">
      <w:start w:val="1"/>
      <w:numFmt w:val="decimal"/>
      <w:lvlText w:val="%1"/>
      <w:lvlJc w:val="left"/>
      <w:pPr>
        <w:ind w:left="504" w:hanging="50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 w15:restartNumberingAfterBreak="0">
    <w:nsid w:val="0C9E3535"/>
    <w:multiLevelType w:val="hybridMultilevel"/>
    <w:tmpl w:val="D4F8C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3E6C9D"/>
    <w:multiLevelType w:val="multilevel"/>
    <w:tmpl w:val="FF8069A4"/>
    <w:numStyleLink w:val="Bullets"/>
  </w:abstractNum>
  <w:abstractNum w:abstractNumId="11"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2" w15:restartNumberingAfterBreak="0">
    <w:nsid w:val="11D96A75"/>
    <w:multiLevelType w:val="hybridMultilevel"/>
    <w:tmpl w:val="DA0EE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4"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5" w15:restartNumberingAfterBreak="0">
    <w:nsid w:val="1A1A0E47"/>
    <w:multiLevelType w:val="multilevel"/>
    <w:tmpl w:val="B17EDCCA"/>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AE20818"/>
    <w:multiLevelType w:val="hybridMultilevel"/>
    <w:tmpl w:val="3A44BC0C"/>
    <w:lvl w:ilvl="0" w:tplc="95926CFA">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D240012"/>
    <w:multiLevelType w:val="multilevel"/>
    <w:tmpl w:val="61960F06"/>
    <w:styleLink w:val="Style1"/>
    <w:lvl w:ilvl="0">
      <w:start w:val="1"/>
      <w:numFmt w:val="bullet"/>
      <w:lvlText w:val=""/>
      <w:lvlJc w:val="left"/>
      <w:pPr>
        <w:tabs>
          <w:tab w:val="num" w:pos="643"/>
        </w:tabs>
        <w:ind w:left="643"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665246"/>
    <w:multiLevelType w:val="multilevel"/>
    <w:tmpl w:val="55366B42"/>
    <w:numStyleLink w:val="LetteredList"/>
  </w:abstractNum>
  <w:abstractNum w:abstractNumId="20" w15:restartNumberingAfterBreak="0">
    <w:nsid w:val="2DFE29AF"/>
    <w:multiLevelType w:val="multilevel"/>
    <w:tmpl w:val="72768BCE"/>
    <w:numStyleLink w:val="AppendixHeadingList"/>
  </w:abstractNum>
  <w:abstractNum w:abstractNumId="21" w15:restartNumberingAfterBreak="0">
    <w:nsid w:val="2F272030"/>
    <w:multiLevelType w:val="hybridMultilevel"/>
    <w:tmpl w:val="F5486336"/>
    <w:lvl w:ilvl="0" w:tplc="5B10F594">
      <w:start w:val="1"/>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E93EE8"/>
    <w:multiLevelType w:val="hybridMultilevel"/>
    <w:tmpl w:val="F1E2F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C110606"/>
    <w:multiLevelType w:val="hybridMultilevel"/>
    <w:tmpl w:val="66FC42D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F5548BD"/>
    <w:multiLevelType w:val="multilevel"/>
    <w:tmpl w:val="8A707174"/>
    <w:lvl w:ilvl="0">
      <w:start w:val="1"/>
      <w:numFmt w:val="decimal"/>
      <w:lvlText w:val="%1"/>
      <w:lvlJc w:val="left"/>
      <w:pPr>
        <w:ind w:left="504" w:hanging="504"/>
      </w:pPr>
      <w:rPr>
        <w:rFonts w:hint="default"/>
      </w:rPr>
    </w:lvl>
    <w:lvl w:ilvl="1">
      <w:start w:val="4"/>
      <w:numFmt w:val="decimal"/>
      <w:lvlText w:val="%1.%2"/>
      <w:lvlJc w:val="left"/>
      <w:pPr>
        <w:ind w:left="1145" w:hanging="720"/>
      </w:pPr>
      <w:rPr>
        <w:rFonts w:hint="default"/>
      </w:rPr>
    </w:lvl>
    <w:lvl w:ilvl="2">
      <w:start w:val="1"/>
      <w:numFmt w:val="decimal"/>
      <w:lvlText w:val="%1.%2.%3"/>
      <w:lvlJc w:val="left"/>
      <w:pPr>
        <w:ind w:left="1930" w:hanging="1080"/>
      </w:pPr>
      <w:rPr>
        <w:rFonts w:hint="default"/>
      </w:rPr>
    </w:lvl>
    <w:lvl w:ilvl="3">
      <w:start w:val="1"/>
      <w:numFmt w:val="decimal"/>
      <w:lvlText w:val="%1.%2.%3.%4"/>
      <w:lvlJc w:val="left"/>
      <w:pPr>
        <w:ind w:left="2715" w:hanging="144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925" w:hanging="1800"/>
      </w:pPr>
      <w:rPr>
        <w:rFonts w:hint="default"/>
      </w:rPr>
    </w:lvl>
    <w:lvl w:ilvl="6">
      <w:start w:val="1"/>
      <w:numFmt w:val="decimal"/>
      <w:lvlText w:val="%1.%2.%3.%4.%5.%6.%7"/>
      <w:lvlJc w:val="left"/>
      <w:pPr>
        <w:ind w:left="4710" w:hanging="2160"/>
      </w:pPr>
      <w:rPr>
        <w:rFonts w:hint="default"/>
      </w:rPr>
    </w:lvl>
    <w:lvl w:ilvl="7">
      <w:start w:val="1"/>
      <w:numFmt w:val="decimal"/>
      <w:lvlText w:val="%1.%2.%3.%4.%5.%6.%7.%8"/>
      <w:lvlJc w:val="left"/>
      <w:pPr>
        <w:ind w:left="5495" w:hanging="2520"/>
      </w:pPr>
      <w:rPr>
        <w:rFonts w:hint="default"/>
      </w:rPr>
    </w:lvl>
    <w:lvl w:ilvl="8">
      <w:start w:val="1"/>
      <w:numFmt w:val="decimal"/>
      <w:lvlText w:val="%1.%2.%3.%4.%5.%6.%7.%8.%9"/>
      <w:lvlJc w:val="left"/>
      <w:pPr>
        <w:ind w:left="6280" w:hanging="2880"/>
      </w:pPr>
      <w:rPr>
        <w:rFonts w:hint="default"/>
      </w:rPr>
    </w:lvl>
  </w:abstractNum>
  <w:abstractNum w:abstractNumId="2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FF87A04"/>
    <w:multiLevelType w:val="hybridMultilevel"/>
    <w:tmpl w:val="56C65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0" w15:restartNumberingAfterBreak="0">
    <w:nsid w:val="615D6899"/>
    <w:multiLevelType w:val="multilevel"/>
    <w:tmpl w:val="61960F06"/>
    <w:numStyleLink w:val="Style1"/>
  </w:abstractNum>
  <w:abstractNum w:abstractNumId="31" w15:restartNumberingAfterBreak="0">
    <w:nsid w:val="70762E18"/>
    <w:multiLevelType w:val="hybridMultilevel"/>
    <w:tmpl w:val="01DCB7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1B4A1B"/>
    <w:multiLevelType w:val="multilevel"/>
    <w:tmpl w:val="4F48000A"/>
    <w:numStyleLink w:val="Alphalist"/>
  </w:abstractNum>
  <w:abstractNum w:abstractNumId="33" w15:restartNumberingAfterBreak="0">
    <w:nsid w:val="7ABC3F7D"/>
    <w:multiLevelType w:val="hybridMultilevel"/>
    <w:tmpl w:val="9AE26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35417846">
    <w:abstractNumId w:val="13"/>
  </w:num>
  <w:num w:numId="2" w16cid:durableId="1519077027">
    <w:abstractNumId w:val="5"/>
  </w:num>
  <w:num w:numId="3" w16cid:durableId="1468549479">
    <w:abstractNumId w:val="17"/>
  </w:num>
  <w:num w:numId="4" w16cid:durableId="915166386">
    <w:abstractNumId w:val="27"/>
  </w:num>
  <w:num w:numId="5" w16cid:durableId="1510681289">
    <w:abstractNumId w:val="29"/>
  </w:num>
  <w:num w:numId="6" w16cid:durableId="912081833">
    <w:abstractNumId w:val="25"/>
  </w:num>
  <w:num w:numId="7" w16cid:durableId="2023432934">
    <w:abstractNumId w:val="20"/>
  </w:num>
  <w:num w:numId="8" w16cid:durableId="192770611">
    <w:abstractNumId w:val="14"/>
  </w:num>
  <w:num w:numId="9" w16cid:durableId="485167421">
    <w:abstractNumId w:val="19"/>
  </w:num>
  <w:num w:numId="10" w16cid:durableId="775756382">
    <w:abstractNumId w:val="32"/>
  </w:num>
  <w:num w:numId="11" w16cid:durableId="1975406722">
    <w:abstractNumId w:val="0"/>
  </w:num>
  <w:num w:numId="12" w16cid:durableId="2055227720">
    <w:abstractNumId w:val="6"/>
  </w:num>
  <w:num w:numId="13" w16cid:durableId="432627348">
    <w:abstractNumId w:val="15"/>
  </w:num>
  <w:num w:numId="14" w16cid:durableId="1889947188">
    <w:abstractNumId w:val="11"/>
  </w:num>
  <w:num w:numId="15" w16cid:durableId="818545292">
    <w:abstractNumId w:val="4"/>
  </w:num>
  <w:num w:numId="16" w16cid:durableId="561333589">
    <w:abstractNumId w:val="23"/>
  </w:num>
  <w:num w:numId="17" w16cid:durableId="267082509">
    <w:abstractNumId w:val="10"/>
  </w:num>
  <w:num w:numId="18" w16cid:durableId="681709607">
    <w:abstractNumId w:val="10"/>
  </w:num>
  <w:num w:numId="19" w16cid:durableId="1807625792">
    <w:abstractNumId w:val="8"/>
  </w:num>
  <w:num w:numId="20" w16cid:durableId="1944872120">
    <w:abstractNumId w:val="26"/>
  </w:num>
  <w:num w:numId="21" w16cid:durableId="754667461">
    <w:abstractNumId w:val="10"/>
  </w:num>
  <w:num w:numId="22" w16cid:durableId="1646737170">
    <w:abstractNumId w:val="10"/>
  </w:num>
  <w:num w:numId="23" w16cid:durableId="912617544">
    <w:abstractNumId w:val="3"/>
  </w:num>
  <w:num w:numId="24" w16cid:durableId="1223060146">
    <w:abstractNumId w:val="2"/>
  </w:num>
  <w:num w:numId="25" w16cid:durableId="2027056907">
    <w:abstractNumId w:val="1"/>
  </w:num>
  <w:num w:numId="26" w16cid:durableId="1817337701">
    <w:abstractNumId w:val="18"/>
  </w:num>
  <w:num w:numId="27" w16cid:durableId="2068455383">
    <w:abstractNumId w:val="30"/>
  </w:num>
  <w:num w:numId="28" w16cid:durableId="1355614468">
    <w:abstractNumId w:val="15"/>
  </w:num>
  <w:num w:numId="29" w16cid:durableId="956915575">
    <w:abstractNumId w:val="22"/>
  </w:num>
  <w:num w:numId="30" w16cid:durableId="487672163">
    <w:abstractNumId w:val="33"/>
  </w:num>
  <w:num w:numId="31" w16cid:durableId="1053307018">
    <w:abstractNumId w:val="28"/>
  </w:num>
  <w:num w:numId="32" w16cid:durableId="727384838">
    <w:abstractNumId w:val="24"/>
  </w:num>
  <w:num w:numId="33" w16cid:durableId="511605855">
    <w:abstractNumId w:val="12"/>
  </w:num>
  <w:num w:numId="34" w16cid:durableId="1450203286">
    <w:abstractNumId w:val="21"/>
  </w:num>
  <w:num w:numId="35" w16cid:durableId="467936972">
    <w:abstractNumId w:val="9"/>
  </w:num>
  <w:num w:numId="36" w16cid:durableId="262227891">
    <w:abstractNumId w:val="31"/>
  </w:num>
  <w:num w:numId="37" w16cid:durableId="924190776">
    <w:abstractNumId w:val="7"/>
  </w:num>
  <w:num w:numId="38" w16cid:durableId="1571767506">
    <w:abstractNumId w:val="10"/>
  </w:num>
  <w:num w:numId="39" w16cid:durableId="850950891">
    <w:abstractNumId w:val="10"/>
  </w:num>
  <w:num w:numId="40" w16cid:durableId="1613979724">
    <w:abstractNumId w:val="10"/>
  </w:num>
  <w:num w:numId="41" w16cid:durableId="986855829">
    <w:abstractNumId w:val="10"/>
  </w:num>
  <w:num w:numId="42" w16cid:durableId="1788698538">
    <w:abstractNumId w:val="16"/>
  </w:num>
  <w:num w:numId="43" w16cid:durableId="477459885">
    <w:abstractNumId w:val="10"/>
  </w:num>
  <w:num w:numId="44" w16cid:durableId="1559626536">
    <w:abstractNumId w:val="10"/>
  </w:num>
  <w:num w:numId="45" w16cid:durableId="971983335">
    <w:abstractNumId w:val="10"/>
  </w:num>
  <w:num w:numId="46" w16cid:durableId="527834332">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4B5"/>
    <w:rsid w:val="00000074"/>
    <w:rsid w:val="00000075"/>
    <w:rsid w:val="000003CA"/>
    <w:rsid w:val="0000047F"/>
    <w:rsid w:val="000004DC"/>
    <w:rsid w:val="0000052B"/>
    <w:rsid w:val="000005CC"/>
    <w:rsid w:val="000009C3"/>
    <w:rsid w:val="00000D77"/>
    <w:rsid w:val="00000F3C"/>
    <w:rsid w:val="00000F4D"/>
    <w:rsid w:val="00001047"/>
    <w:rsid w:val="00001215"/>
    <w:rsid w:val="00001389"/>
    <w:rsid w:val="0000182F"/>
    <w:rsid w:val="00001984"/>
    <w:rsid w:val="00001C8A"/>
    <w:rsid w:val="00001CA2"/>
    <w:rsid w:val="00001D4A"/>
    <w:rsid w:val="00002159"/>
    <w:rsid w:val="00002373"/>
    <w:rsid w:val="000029DC"/>
    <w:rsid w:val="00003E92"/>
    <w:rsid w:val="00004489"/>
    <w:rsid w:val="00004990"/>
    <w:rsid w:val="00004E62"/>
    <w:rsid w:val="00005068"/>
    <w:rsid w:val="000051D9"/>
    <w:rsid w:val="000051FD"/>
    <w:rsid w:val="00005C79"/>
    <w:rsid w:val="0000611F"/>
    <w:rsid w:val="000062F9"/>
    <w:rsid w:val="000067EB"/>
    <w:rsid w:val="0000699F"/>
    <w:rsid w:val="00006AF8"/>
    <w:rsid w:val="00006C98"/>
    <w:rsid w:val="00006E6E"/>
    <w:rsid w:val="000078B5"/>
    <w:rsid w:val="00007C09"/>
    <w:rsid w:val="00007D42"/>
    <w:rsid w:val="0001033D"/>
    <w:rsid w:val="000104F0"/>
    <w:rsid w:val="00010717"/>
    <w:rsid w:val="0001174C"/>
    <w:rsid w:val="00011755"/>
    <w:rsid w:val="00011838"/>
    <w:rsid w:val="0001196D"/>
    <w:rsid w:val="00011B42"/>
    <w:rsid w:val="00011B7B"/>
    <w:rsid w:val="00011C28"/>
    <w:rsid w:val="00011FDD"/>
    <w:rsid w:val="00012328"/>
    <w:rsid w:val="0001280E"/>
    <w:rsid w:val="0001298D"/>
    <w:rsid w:val="000129CB"/>
    <w:rsid w:val="00012F1E"/>
    <w:rsid w:val="00013140"/>
    <w:rsid w:val="000136B3"/>
    <w:rsid w:val="00013897"/>
    <w:rsid w:val="000138F4"/>
    <w:rsid w:val="000139F5"/>
    <w:rsid w:val="00013B8D"/>
    <w:rsid w:val="00013D9F"/>
    <w:rsid w:val="00013DC0"/>
    <w:rsid w:val="00013E28"/>
    <w:rsid w:val="00013FF1"/>
    <w:rsid w:val="00014024"/>
    <w:rsid w:val="00014114"/>
    <w:rsid w:val="00014216"/>
    <w:rsid w:val="00014628"/>
    <w:rsid w:val="00014765"/>
    <w:rsid w:val="00014842"/>
    <w:rsid w:val="00014B5B"/>
    <w:rsid w:val="00014C04"/>
    <w:rsid w:val="0001507D"/>
    <w:rsid w:val="0001592B"/>
    <w:rsid w:val="00015A32"/>
    <w:rsid w:val="00015D83"/>
    <w:rsid w:val="00016245"/>
    <w:rsid w:val="00016341"/>
    <w:rsid w:val="00016F9E"/>
    <w:rsid w:val="00017036"/>
    <w:rsid w:val="000171D8"/>
    <w:rsid w:val="000172E5"/>
    <w:rsid w:val="00017493"/>
    <w:rsid w:val="000176D0"/>
    <w:rsid w:val="00017860"/>
    <w:rsid w:val="000179A3"/>
    <w:rsid w:val="00020560"/>
    <w:rsid w:val="00020D76"/>
    <w:rsid w:val="00020F73"/>
    <w:rsid w:val="000210C1"/>
    <w:rsid w:val="00021BCE"/>
    <w:rsid w:val="00021C69"/>
    <w:rsid w:val="00022386"/>
    <w:rsid w:val="0002244F"/>
    <w:rsid w:val="000224D2"/>
    <w:rsid w:val="0002263F"/>
    <w:rsid w:val="0002280D"/>
    <w:rsid w:val="0002290D"/>
    <w:rsid w:val="00022F4F"/>
    <w:rsid w:val="00022F5A"/>
    <w:rsid w:val="000231F0"/>
    <w:rsid w:val="000235F9"/>
    <w:rsid w:val="00023790"/>
    <w:rsid w:val="00023800"/>
    <w:rsid w:val="000238E3"/>
    <w:rsid w:val="00023C31"/>
    <w:rsid w:val="0002409A"/>
    <w:rsid w:val="000244CC"/>
    <w:rsid w:val="0002463C"/>
    <w:rsid w:val="00024829"/>
    <w:rsid w:val="0002483A"/>
    <w:rsid w:val="00024F5F"/>
    <w:rsid w:val="000250E1"/>
    <w:rsid w:val="00026109"/>
    <w:rsid w:val="0002635B"/>
    <w:rsid w:val="00026968"/>
    <w:rsid w:val="00026C04"/>
    <w:rsid w:val="00026D5B"/>
    <w:rsid w:val="00026FCD"/>
    <w:rsid w:val="000270BA"/>
    <w:rsid w:val="000272ED"/>
    <w:rsid w:val="00027764"/>
    <w:rsid w:val="000278C5"/>
    <w:rsid w:val="00027D22"/>
    <w:rsid w:val="000300AF"/>
    <w:rsid w:val="000306BA"/>
    <w:rsid w:val="00030A86"/>
    <w:rsid w:val="00030C89"/>
    <w:rsid w:val="00031587"/>
    <w:rsid w:val="000315C6"/>
    <w:rsid w:val="0003165E"/>
    <w:rsid w:val="00031F8C"/>
    <w:rsid w:val="000322D0"/>
    <w:rsid w:val="00032328"/>
    <w:rsid w:val="00032824"/>
    <w:rsid w:val="00032CC4"/>
    <w:rsid w:val="00033031"/>
    <w:rsid w:val="000331E4"/>
    <w:rsid w:val="0003338D"/>
    <w:rsid w:val="00033524"/>
    <w:rsid w:val="00033619"/>
    <w:rsid w:val="00033822"/>
    <w:rsid w:val="00033C8A"/>
    <w:rsid w:val="00033DFE"/>
    <w:rsid w:val="00033F77"/>
    <w:rsid w:val="0003442D"/>
    <w:rsid w:val="00034700"/>
    <w:rsid w:val="00034746"/>
    <w:rsid w:val="000352BB"/>
    <w:rsid w:val="000352C0"/>
    <w:rsid w:val="0003575A"/>
    <w:rsid w:val="00035E37"/>
    <w:rsid w:val="00036338"/>
    <w:rsid w:val="0003653F"/>
    <w:rsid w:val="00036A2E"/>
    <w:rsid w:val="00036A6F"/>
    <w:rsid w:val="00036C68"/>
    <w:rsid w:val="00036CA2"/>
    <w:rsid w:val="00036D6B"/>
    <w:rsid w:val="000372AC"/>
    <w:rsid w:val="0003764D"/>
    <w:rsid w:val="0003796F"/>
    <w:rsid w:val="00037C47"/>
    <w:rsid w:val="00040BF9"/>
    <w:rsid w:val="00040F09"/>
    <w:rsid w:val="000410C6"/>
    <w:rsid w:val="00041318"/>
    <w:rsid w:val="000414B5"/>
    <w:rsid w:val="00041778"/>
    <w:rsid w:val="000424B6"/>
    <w:rsid w:val="0004256D"/>
    <w:rsid w:val="00042B4A"/>
    <w:rsid w:val="000431E9"/>
    <w:rsid w:val="0004393E"/>
    <w:rsid w:val="00043C21"/>
    <w:rsid w:val="00043C4E"/>
    <w:rsid w:val="00043DDE"/>
    <w:rsid w:val="00044001"/>
    <w:rsid w:val="00044104"/>
    <w:rsid w:val="00044222"/>
    <w:rsid w:val="000445F4"/>
    <w:rsid w:val="000446A7"/>
    <w:rsid w:val="00044948"/>
    <w:rsid w:val="00044AC1"/>
    <w:rsid w:val="00044FA7"/>
    <w:rsid w:val="0004520A"/>
    <w:rsid w:val="0004567E"/>
    <w:rsid w:val="0004576F"/>
    <w:rsid w:val="00045887"/>
    <w:rsid w:val="000458A0"/>
    <w:rsid w:val="00045C23"/>
    <w:rsid w:val="00045D50"/>
    <w:rsid w:val="00045DAD"/>
    <w:rsid w:val="00045E3D"/>
    <w:rsid w:val="000460BD"/>
    <w:rsid w:val="00046A80"/>
    <w:rsid w:val="00047894"/>
    <w:rsid w:val="00047BBD"/>
    <w:rsid w:val="00047CD4"/>
    <w:rsid w:val="00047E5F"/>
    <w:rsid w:val="00050122"/>
    <w:rsid w:val="00050281"/>
    <w:rsid w:val="00050AA0"/>
    <w:rsid w:val="000513D9"/>
    <w:rsid w:val="0005151B"/>
    <w:rsid w:val="00051A74"/>
    <w:rsid w:val="00051CE5"/>
    <w:rsid w:val="00051CF4"/>
    <w:rsid w:val="00052105"/>
    <w:rsid w:val="00052C24"/>
    <w:rsid w:val="00052CB8"/>
    <w:rsid w:val="00052FA5"/>
    <w:rsid w:val="00053380"/>
    <w:rsid w:val="0005372B"/>
    <w:rsid w:val="00053817"/>
    <w:rsid w:val="00054045"/>
    <w:rsid w:val="00054238"/>
    <w:rsid w:val="000545BB"/>
    <w:rsid w:val="00054C95"/>
    <w:rsid w:val="000556F7"/>
    <w:rsid w:val="00055851"/>
    <w:rsid w:val="0005585B"/>
    <w:rsid w:val="00055A63"/>
    <w:rsid w:val="00055B73"/>
    <w:rsid w:val="00055ECC"/>
    <w:rsid w:val="000560C6"/>
    <w:rsid w:val="000560E1"/>
    <w:rsid w:val="000561CF"/>
    <w:rsid w:val="000562D7"/>
    <w:rsid w:val="0005637B"/>
    <w:rsid w:val="000568F0"/>
    <w:rsid w:val="00056C08"/>
    <w:rsid w:val="00056CFA"/>
    <w:rsid w:val="000574A2"/>
    <w:rsid w:val="00057733"/>
    <w:rsid w:val="0005774F"/>
    <w:rsid w:val="0006017C"/>
    <w:rsid w:val="000603D9"/>
    <w:rsid w:val="000607EE"/>
    <w:rsid w:val="000608FD"/>
    <w:rsid w:val="000609F9"/>
    <w:rsid w:val="0006100E"/>
    <w:rsid w:val="0006119B"/>
    <w:rsid w:val="00061487"/>
    <w:rsid w:val="000614B6"/>
    <w:rsid w:val="00061595"/>
    <w:rsid w:val="0006186E"/>
    <w:rsid w:val="000619F1"/>
    <w:rsid w:val="00061C84"/>
    <w:rsid w:val="000623F6"/>
    <w:rsid w:val="00062A44"/>
    <w:rsid w:val="00062FED"/>
    <w:rsid w:val="00063533"/>
    <w:rsid w:val="00063A33"/>
    <w:rsid w:val="00063AB1"/>
    <w:rsid w:val="00063CDA"/>
    <w:rsid w:val="00064006"/>
    <w:rsid w:val="00064076"/>
    <w:rsid w:val="00064336"/>
    <w:rsid w:val="00064405"/>
    <w:rsid w:val="00064CA8"/>
    <w:rsid w:val="00065127"/>
    <w:rsid w:val="000658D3"/>
    <w:rsid w:val="00065960"/>
    <w:rsid w:val="00066297"/>
    <w:rsid w:val="000662F9"/>
    <w:rsid w:val="00066421"/>
    <w:rsid w:val="00066B89"/>
    <w:rsid w:val="00066BCE"/>
    <w:rsid w:val="000673AA"/>
    <w:rsid w:val="00067B5D"/>
    <w:rsid w:val="00067FC2"/>
    <w:rsid w:val="00070582"/>
    <w:rsid w:val="00070902"/>
    <w:rsid w:val="00070B1E"/>
    <w:rsid w:val="00070CDC"/>
    <w:rsid w:val="0007145C"/>
    <w:rsid w:val="000717C7"/>
    <w:rsid w:val="000724AE"/>
    <w:rsid w:val="00072640"/>
    <w:rsid w:val="0007273A"/>
    <w:rsid w:val="00072784"/>
    <w:rsid w:val="00072932"/>
    <w:rsid w:val="00072A95"/>
    <w:rsid w:val="00072B5C"/>
    <w:rsid w:val="0007316D"/>
    <w:rsid w:val="000733E8"/>
    <w:rsid w:val="00073504"/>
    <w:rsid w:val="000750BF"/>
    <w:rsid w:val="000750FF"/>
    <w:rsid w:val="000752D4"/>
    <w:rsid w:val="00075414"/>
    <w:rsid w:val="000756DE"/>
    <w:rsid w:val="000759D1"/>
    <w:rsid w:val="00075D17"/>
    <w:rsid w:val="00076327"/>
    <w:rsid w:val="000768B2"/>
    <w:rsid w:val="00076A98"/>
    <w:rsid w:val="00076DAD"/>
    <w:rsid w:val="00077453"/>
    <w:rsid w:val="0007776A"/>
    <w:rsid w:val="000779EA"/>
    <w:rsid w:val="00077A76"/>
    <w:rsid w:val="00077CCE"/>
    <w:rsid w:val="00077D22"/>
    <w:rsid w:val="00077D39"/>
    <w:rsid w:val="00080135"/>
    <w:rsid w:val="0008037D"/>
    <w:rsid w:val="00080536"/>
    <w:rsid w:val="00080877"/>
    <w:rsid w:val="0008123A"/>
    <w:rsid w:val="00081473"/>
    <w:rsid w:val="00081527"/>
    <w:rsid w:val="000819B9"/>
    <w:rsid w:val="00081AE7"/>
    <w:rsid w:val="00082300"/>
    <w:rsid w:val="000823C1"/>
    <w:rsid w:val="00082573"/>
    <w:rsid w:val="000826D1"/>
    <w:rsid w:val="000829AC"/>
    <w:rsid w:val="00083A30"/>
    <w:rsid w:val="00083FF5"/>
    <w:rsid w:val="00084187"/>
    <w:rsid w:val="000843EC"/>
    <w:rsid w:val="000845FF"/>
    <w:rsid w:val="00084660"/>
    <w:rsid w:val="0008505F"/>
    <w:rsid w:val="00085290"/>
    <w:rsid w:val="00085C10"/>
    <w:rsid w:val="00085CD3"/>
    <w:rsid w:val="00085D1E"/>
    <w:rsid w:val="00085D39"/>
    <w:rsid w:val="00085FB9"/>
    <w:rsid w:val="000863F5"/>
    <w:rsid w:val="00086476"/>
    <w:rsid w:val="000864C9"/>
    <w:rsid w:val="00086716"/>
    <w:rsid w:val="000867A2"/>
    <w:rsid w:val="00086920"/>
    <w:rsid w:val="00086C0B"/>
    <w:rsid w:val="00086C7A"/>
    <w:rsid w:val="00087278"/>
    <w:rsid w:val="00087322"/>
    <w:rsid w:val="00087938"/>
    <w:rsid w:val="00087BD7"/>
    <w:rsid w:val="00090131"/>
    <w:rsid w:val="000901D0"/>
    <w:rsid w:val="00090AD1"/>
    <w:rsid w:val="00090F4F"/>
    <w:rsid w:val="0009127D"/>
    <w:rsid w:val="00091286"/>
    <w:rsid w:val="00091434"/>
    <w:rsid w:val="00091478"/>
    <w:rsid w:val="0009170D"/>
    <w:rsid w:val="00091969"/>
    <w:rsid w:val="00092CC5"/>
    <w:rsid w:val="0009339A"/>
    <w:rsid w:val="00093C4D"/>
    <w:rsid w:val="000943DB"/>
    <w:rsid w:val="0009512A"/>
    <w:rsid w:val="00095685"/>
    <w:rsid w:val="00095692"/>
    <w:rsid w:val="00095BD3"/>
    <w:rsid w:val="00096206"/>
    <w:rsid w:val="00096343"/>
    <w:rsid w:val="000965F5"/>
    <w:rsid w:val="00096B62"/>
    <w:rsid w:val="000972BE"/>
    <w:rsid w:val="00097411"/>
    <w:rsid w:val="000A01A4"/>
    <w:rsid w:val="000A0663"/>
    <w:rsid w:val="000A0DEB"/>
    <w:rsid w:val="000A0E05"/>
    <w:rsid w:val="000A0F08"/>
    <w:rsid w:val="000A0FB7"/>
    <w:rsid w:val="000A1370"/>
    <w:rsid w:val="000A13AA"/>
    <w:rsid w:val="000A140F"/>
    <w:rsid w:val="000A267E"/>
    <w:rsid w:val="000A272A"/>
    <w:rsid w:val="000A2E9D"/>
    <w:rsid w:val="000A3411"/>
    <w:rsid w:val="000A3622"/>
    <w:rsid w:val="000A38AA"/>
    <w:rsid w:val="000A3CF4"/>
    <w:rsid w:val="000A3F13"/>
    <w:rsid w:val="000A3F41"/>
    <w:rsid w:val="000A4084"/>
    <w:rsid w:val="000A47F3"/>
    <w:rsid w:val="000A4BE2"/>
    <w:rsid w:val="000A4CD7"/>
    <w:rsid w:val="000A51B7"/>
    <w:rsid w:val="000A5219"/>
    <w:rsid w:val="000A57ED"/>
    <w:rsid w:val="000A58B1"/>
    <w:rsid w:val="000A5EAB"/>
    <w:rsid w:val="000A617A"/>
    <w:rsid w:val="000A64FE"/>
    <w:rsid w:val="000A652A"/>
    <w:rsid w:val="000A6568"/>
    <w:rsid w:val="000A6609"/>
    <w:rsid w:val="000A6756"/>
    <w:rsid w:val="000A6921"/>
    <w:rsid w:val="000A6A5B"/>
    <w:rsid w:val="000A6B75"/>
    <w:rsid w:val="000A6E02"/>
    <w:rsid w:val="000A7120"/>
    <w:rsid w:val="000A72F1"/>
    <w:rsid w:val="000A7A60"/>
    <w:rsid w:val="000B05BB"/>
    <w:rsid w:val="000B07C1"/>
    <w:rsid w:val="000B0877"/>
    <w:rsid w:val="000B0FF5"/>
    <w:rsid w:val="000B108F"/>
    <w:rsid w:val="000B1250"/>
    <w:rsid w:val="000B1374"/>
    <w:rsid w:val="000B144F"/>
    <w:rsid w:val="000B1486"/>
    <w:rsid w:val="000B148A"/>
    <w:rsid w:val="000B1495"/>
    <w:rsid w:val="000B14FA"/>
    <w:rsid w:val="000B1C65"/>
    <w:rsid w:val="000B21CE"/>
    <w:rsid w:val="000B2214"/>
    <w:rsid w:val="000B23D5"/>
    <w:rsid w:val="000B26B5"/>
    <w:rsid w:val="000B2810"/>
    <w:rsid w:val="000B2996"/>
    <w:rsid w:val="000B3199"/>
    <w:rsid w:val="000B319F"/>
    <w:rsid w:val="000B3220"/>
    <w:rsid w:val="000B32A4"/>
    <w:rsid w:val="000B35B6"/>
    <w:rsid w:val="000B4342"/>
    <w:rsid w:val="000B47BE"/>
    <w:rsid w:val="000B497F"/>
    <w:rsid w:val="000B4A72"/>
    <w:rsid w:val="000B4B47"/>
    <w:rsid w:val="000B4C24"/>
    <w:rsid w:val="000B4DF4"/>
    <w:rsid w:val="000B50BE"/>
    <w:rsid w:val="000B5105"/>
    <w:rsid w:val="000B5156"/>
    <w:rsid w:val="000B53F9"/>
    <w:rsid w:val="000B55AE"/>
    <w:rsid w:val="000B56F3"/>
    <w:rsid w:val="000B5EDC"/>
    <w:rsid w:val="000B61DD"/>
    <w:rsid w:val="000B6FCC"/>
    <w:rsid w:val="000B7120"/>
    <w:rsid w:val="000B78F3"/>
    <w:rsid w:val="000B79E4"/>
    <w:rsid w:val="000B7B4E"/>
    <w:rsid w:val="000C0060"/>
    <w:rsid w:val="000C0B3A"/>
    <w:rsid w:val="000C0CA0"/>
    <w:rsid w:val="000C0D96"/>
    <w:rsid w:val="000C0F7A"/>
    <w:rsid w:val="000C16E2"/>
    <w:rsid w:val="000C2452"/>
    <w:rsid w:val="000C2641"/>
    <w:rsid w:val="000C26BA"/>
    <w:rsid w:val="000C2DD8"/>
    <w:rsid w:val="000C2E85"/>
    <w:rsid w:val="000C3044"/>
    <w:rsid w:val="000C32F7"/>
    <w:rsid w:val="000C335B"/>
    <w:rsid w:val="000C347C"/>
    <w:rsid w:val="000C391C"/>
    <w:rsid w:val="000C40E9"/>
    <w:rsid w:val="000C469E"/>
    <w:rsid w:val="000C4EAF"/>
    <w:rsid w:val="000C52C4"/>
    <w:rsid w:val="000C568F"/>
    <w:rsid w:val="000C6792"/>
    <w:rsid w:val="000C6ACA"/>
    <w:rsid w:val="000C6B77"/>
    <w:rsid w:val="000C6F74"/>
    <w:rsid w:val="000C703C"/>
    <w:rsid w:val="000C7192"/>
    <w:rsid w:val="000C7300"/>
    <w:rsid w:val="000C7C80"/>
    <w:rsid w:val="000C7F09"/>
    <w:rsid w:val="000D0B58"/>
    <w:rsid w:val="000D0C75"/>
    <w:rsid w:val="000D0D2F"/>
    <w:rsid w:val="000D123C"/>
    <w:rsid w:val="000D13A5"/>
    <w:rsid w:val="000D1CFB"/>
    <w:rsid w:val="000D2871"/>
    <w:rsid w:val="000D2A75"/>
    <w:rsid w:val="000D2C7A"/>
    <w:rsid w:val="000D2C80"/>
    <w:rsid w:val="000D308F"/>
    <w:rsid w:val="000D3193"/>
    <w:rsid w:val="000D3965"/>
    <w:rsid w:val="000D39E6"/>
    <w:rsid w:val="000D3EE7"/>
    <w:rsid w:val="000D4528"/>
    <w:rsid w:val="000D4990"/>
    <w:rsid w:val="000D49CE"/>
    <w:rsid w:val="000D5113"/>
    <w:rsid w:val="000D5576"/>
    <w:rsid w:val="000D58C5"/>
    <w:rsid w:val="000D59FA"/>
    <w:rsid w:val="000D63ED"/>
    <w:rsid w:val="000D65C7"/>
    <w:rsid w:val="000D6829"/>
    <w:rsid w:val="000D6873"/>
    <w:rsid w:val="000D749C"/>
    <w:rsid w:val="000D75BC"/>
    <w:rsid w:val="000D7A4B"/>
    <w:rsid w:val="000E0366"/>
    <w:rsid w:val="000E0550"/>
    <w:rsid w:val="000E09A0"/>
    <w:rsid w:val="000E09DD"/>
    <w:rsid w:val="000E0A2C"/>
    <w:rsid w:val="000E0AF9"/>
    <w:rsid w:val="000E0C11"/>
    <w:rsid w:val="000E0EF1"/>
    <w:rsid w:val="000E118E"/>
    <w:rsid w:val="000E1609"/>
    <w:rsid w:val="000E1A75"/>
    <w:rsid w:val="000E1A83"/>
    <w:rsid w:val="000E1B5B"/>
    <w:rsid w:val="000E2A3A"/>
    <w:rsid w:val="000E2A6A"/>
    <w:rsid w:val="000E351E"/>
    <w:rsid w:val="000E395F"/>
    <w:rsid w:val="000E3FB5"/>
    <w:rsid w:val="000E40DA"/>
    <w:rsid w:val="000E42E9"/>
    <w:rsid w:val="000E43B0"/>
    <w:rsid w:val="000E5011"/>
    <w:rsid w:val="000E51DC"/>
    <w:rsid w:val="000E541B"/>
    <w:rsid w:val="000E55F8"/>
    <w:rsid w:val="000E5972"/>
    <w:rsid w:val="000E684B"/>
    <w:rsid w:val="000E6FAF"/>
    <w:rsid w:val="000E7074"/>
    <w:rsid w:val="000E714D"/>
    <w:rsid w:val="000E730F"/>
    <w:rsid w:val="000E78C5"/>
    <w:rsid w:val="000E7B0A"/>
    <w:rsid w:val="000E7C73"/>
    <w:rsid w:val="000F0483"/>
    <w:rsid w:val="000F04EB"/>
    <w:rsid w:val="000F0689"/>
    <w:rsid w:val="000F0713"/>
    <w:rsid w:val="000F0B9D"/>
    <w:rsid w:val="000F0BDD"/>
    <w:rsid w:val="000F122E"/>
    <w:rsid w:val="000F1242"/>
    <w:rsid w:val="000F29E4"/>
    <w:rsid w:val="000F2B9C"/>
    <w:rsid w:val="000F2BF9"/>
    <w:rsid w:val="000F2DD2"/>
    <w:rsid w:val="000F2E25"/>
    <w:rsid w:val="000F2FD6"/>
    <w:rsid w:val="000F30B2"/>
    <w:rsid w:val="000F31EB"/>
    <w:rsid w:val="000F3249"/>
    <w:rsid w:val="000F344B"/>
    <w:rsid w:val="000F3E50"/>
    <w:rsid w:val="000F3F47"/>
    <w:rsid w:val="000F3F55"/>
    <w:rsid w:val="000F3F90"/>
    <w:rsid w:val="000F41F0"/>
    <w:rsid w:val="000F4488"/>
    <w:rsid w:val="000F44B0"/>
    <w:rsid w:val="000F4681"/>
    <w:rsid w:val="000F48B7"/>
    <w:rsid w:val="000F49E9"/>
    <w:rsid w:val="000F4AD6"/>
    <w:rsid w:val="000F521A"/>
    <w:rsid w:val="000F5776"/>
    <w:rsid w:val="000F641D"/>
    <w:rsid w:val="000F6A48"/>
    <w:rsid w:val="000F6B77"/>
    <w:rsid w:val="000F7174"/>
    <w:rsid w:val="000F7626"/>
    <w:rsid w:val="000F76DD"/>
    <w:rsid w:val="000F78CF"/>
    <w:rsid w:val="00100756"/>
    <w:rsid w:val="00100D84"/>
    <w:rsid w:val="00100F05"/>
    <w:rsid w:val="00100FAB"/>
    <w:rsid w:val="0010148F"/>
    <w:rsid w:val="00101505"/>
    <w:rsid w:val="00101CED"/>
    <w:rsid w:val="00101D33"/>
    <w:rsid w:val="00101EF1"/>
    <w:rsid w:val="00101FF4"/>
    <w:rsid w:val="001023EF"/>
    <w:rsid w:val="00102842"/>
    <w:rsid w:val="00102C00"/>
    <w:rsid w:val="00103192"/>
    <w:rsid w:val="00103616"/>
    <w:rsid w:val="00103970"/>
    <w:rsid w:val="00104230"/>
    <w:rsid w:val="001044B2"/>
    <w:rsid w:val="00104523"/>
    <w:rsid w:val="00105006"/>
    <w:rsid w:val="001052B1"/>
    <w:rsid w:val="001053B1"/>
    <w:rsid w:val="001054B4"/>
    <w:rsid w:val="0010578E"/>
    <w:rsid w:val="0010589B"/>
    <w:rsid w:val="001058A3"/>
    <w:rsid w:val="001058D5"/>
    <w:rsid w:val="00105926"/>
    <w:rsid w:val="0010595D"/>
    <w:rsid w:val="00105989"/>
    <w:rsid w:val="00105A45"/>
    <w:rsid w:val="001067C5"/>
    <w:rsid w:val="00106B2B"/>
    <w:rsid w:val="00106F65"/>
    <w:rsid w:val="00107358"/>
    <w:rsid w:val="00107E17"/>
    <w:rsid w:val="00107EF5"/>
    <w:rsid w:val="00110503"/>
    <w:rsid w:val="00110722"/>
    <w:rsid w:val="00110CC5"/>
    <w:rsid w:val="00110CF2"/>
    <w:rsid w:val="00111568"/>
    <w:rsid w:val="001115E4"/>
    <w:rsid w:val="00111BB1"/>
    <w:rsid w:val="00111C03"/>
    <w:rsid w:val="0011217E"/>
    <w:rsid w:val="001123A0"/>
    <w:rsid w:val="001125C6"/>
    <w:rsid w:val="001125FC"/>
    <w:rsid w:val="00112A0D"/>
    <w:rsid w:val="00112E8F"/>
    <w:rsid w:val="00112EC6"/>
    <w:rsid w:val="00113075"/>
    <w:rsid w:val="00113149"/>
    <w:rsid w:val="001135C5"/>
    <w:rsid w:val="00113CB9"/>
    <w:rsid w:val="00114048"/>
    <w:rsid w:val="00114220"/>
    <w:rsid w:val="00114619"/>
    <w:rsid w:val="0011484D"/>
    <w:rsid w:val="00114959"/>
    <w:rsid w:val="00114B0A"/>
    <w:rsid w:val="00114CDE"/>
    <w:rsid w:val="00114FD9"/>
    <w:rsid w:val="0011517F"/>
    <w:rsid w:val="001155C1"/>
    <w:rsid w:val="00115868"/>
    <w:rsid w:val="001158C6"/>
    <w:rsid w:val="00116612"/>
    <w:rsid w:val="001167D1"/>
    <w:rsid w:val="001169F2"/>
    <w:rsid w:val="00116ABA"/>
    <w:rsid w:val="00116E44"/>
    <w:rsid w:val="001171FC"/>
    <w:rsid w:val="00117CA2"/>
    <w:rsid w:val="0012024C"/>
    <w:rsid w:val="00120792"/>
    <w:rsid w:val="001207C2"/>
    <w:rsid w:val="00120A4C"/>
    <w:rsid w:val="001210C8"/>
    <w:rsid w:val="0012127F"/>
    <w:rsid w:val="00121336"/>
    <w:rsid w:val="00121590"/>
    <w:rsid w:val="001216E7"/>
    <w:rsid w:val="00121BF2"/>
    <w:rsid w:val="00121EC8"/>
    <w:rsid w:val="001221CE"/>
    <w:rsid w:val="001224E9"/>
    <w:rsid w:val="00123DAB"/>
    <w:rsid w:val="00123E77"/>
    <w:rsid w:val="00124AC4"/>
    <w:rsid w:val="00124FE2"/>
    <w:rsid w:val="00124FF5"/>
    <w:rsid w:val="00125262"/>
    <w:rsid w:val="001257DD"/>
    <w:rsid w:val="00125BA0"/>
    <w:rsid w:val="00125F67"/>
    <w:rsid w:val="00126224"/>
    <w:rsid w:val="0012680A"/>
    <w:rsid w:val="001268BC"/>
    <w:rsid w:val="001268D2"/>
    <w:rsid w:val="00126B45"/>
    <w:rsid w:val="00127582"/>
    <w:rsid w:val="00127BED"/>
    <w:rsid w:val="00127CD6"/>
    <w:rsid w:val="00130330"/>
    <w:rsid w:val="0013069F"/>
    <w:rsid w:val="0013083C"/>
    <w:rsid w:val="001308C0"/>
    <w:rsid w:val="00130D4E"/>
    <w:rsid w:val="00130FAB"/>
    <w:rsid w:val="00131005"/>
    <w:rsid w:val="00131404"/>
    <w:rsid w:val="0013144D"/>
    <w:rsid w:val="001319F6"/>
    <w:rsid w:val="00131B10"/>
    <w:rsid w:val="00131E0F"/>
    <w:rsid w:val="00131E8E"/>
    <w:rsid w:val="00131FA6"/>
    <w:rsid w:val="00132024"/>
    <w:rsid w:val="0013291C"/>
    <w:rsid w:val="00132A80"/>
    <w:rsid w:val="00132BB0"/>
    <w:rsid w:val="00132EB4"/>
    <w:rsid w:val="00133077"/>
    <w:rsid w:val="0013312A"/>
    <w:rsid w:val="00133130"/>
    <w:rsid w:val="00133367"/>
    <w:rsid w:val="001337A6"/>
    <w:rsid w:val="00133ADD"/>
    <w:rsid w:val="00133E5C"/>
    <w:rsid w:val="00133F27"/>
    <w:rsid w:val="001342C7"/>
    <w:rsid w:val="00134401"/>
    <w:rsid w:val="00134602"/>
    <w:rsid w:val="00134955"/>
    <w:rsid w:val="00135021"/>
    <w:rsid w:val="00135487"/>
    <w:rsid w:val="00136110"/>
    <w:rsid w:val="001361C5"/>
    <w:rsid w:val="001361CD"/>
    <w:rsid w:val="001367B4"/>
    <w:rsid w:val="00136BFB"/>
    <w:rsid w:val="00136D4D"/>
    <w:rsid w:val="0013722E"/>
    <w:rsid w:val="00137777"/>
    <w:rsid w:val="00137812"/>
    <w:rsid w:val="00137910"/>
    <w:rsid w:val="00137B57"/>
    <w:rsid w:val="00137B5B"/>
    <w:rsid w:val="00137FAB"/>
    <w:rsid w:val="00140693"/>
    <w:rsid w:val="001406A1"/>
    <w:rsid w:val="00140A5D"/>
    <w:rsid w:val="001412D2"/>
    <w:rsid w:val="00141C60"/>
    <w:rsid w:val="0014234C"/>
    <w:rsid w:val="0014254E"/>
    <w:rsid w:val="00142DAC"/>
    <w:rsid w:val="00142E5C"/>
    <w:rsid w:val="0014361F"/>
    <w:rsid w:val="00143BAB"/>
    <w:rsid w:val="00143F57"/>
    <w:rsid w:val="00144805"/>
    <w:rsid w:val="00144C47"/>
    <w:rsid w:val="00145293"/>
    <w:rsid w:val="00145F31"/>
    <w:rsid w:val="00145FCA"/>
    <w:rsid w:val="0014614B"/>
    <w:rsid w:val="00146795"/>
    <w:rsid w:val="001469A1"/>
    <w:rsid w:val="00146DEC"/>
    <w:rsid w:val="00146F59"/>
    <w:rsid w:val="00147152"/>
    <w:rsid w:val="00147627"/>
    <w:rsid w:val="00147809"/>
    <w:rsid w:val="00147A50"/>
    <w:rsid w:val="00147AF5"/>
    <w:rsid w:val="0015018A"/>
    <w:rsid w:val="00150527"/>
    <w:rsid w:val="001507C3"/>
    <w:rsid w:val="001509E0"/>
    <w:rsid w:val="00150FD2"/>
    <w:rsid w:val="0015128C"/>
    <w:rsid w:val="001512BE"/>
    <w:rsid w:val="001515D2"/>
    <w:rsid w:val="001517BA"/>
    <w:rsid w:val="001517E7"/>
    <w:rsid w:val="00151A49"/>
    <w:rsid w:val="00151ED3"/>
    <w:rsid w:val="00151FE5"/>
    <w:rsid w:val="00152191"/>
    <w:rsid w:val="00152358"/>
    <w:rsid w:val="00152488"/>
    <w:rsid w:val="00152498"/>
    <w:rsid w:val="00152916"/>
    <w:rsid w:val="001529D9"/>
    <w:rsid w:val="00152DF4"/>
    <w:rsid w:val="00153084"/>
    <w:rsid w:val="001534A1"/>
    <w:rsid w:val="0015360A"/>
    <w:rsid w:val="0015388E"/>
    <w:rsid w:val="00153912"/>
    <w:rsid w:val="00154453"/>
    <w:rsid w:val="0015495B"/>
    <w:rsid w:val="00154BCB"/>
    <w:rsid w:val="00154E0D"/>
    <w:rsid w:val="00155446"/>
    <w:rsid w:val="00155A6A"/>
    <w:rsid w:val="00155C9E"/>
    <w:rsid w:val="00156033"/>
    <w:rsid w:val="00156068"/>
    <w:rsid w:val="00156395"/>
    <w:rsid w:val="00156708"/>
    <w:rsid w:val="0015683B"/>
    <w:rsid w:val="00156AB3"/>
    <w:rsid w:val="00156CF9"/>
    <w:rsid w:val="00156D89"/>
    <w:rsid w:val="00156DF7"/>
    <w:rsid w:val="00156E78"/>
    <w:rsid w:val="00157068"/>
    <w:rsid w:val="00157397"/>
    <w:rsid w:val="00157966"/>
    <w:rsid w:val="001579F5"/>
    <w:rsid w:val="00157BB3"/>
    <w:rsid w:val="0016000A"/>
    <w:rsid w:val="001600E9"/>
    <w:rsid w:val="001605D3"/>
    <w:rsid w:val="00160AB3"/>
    <w:rsid w:val="00160D32"/>
    <w:rsid w:val="00160DD3"/>
    <w:rsid w:val="00160FEC"/>
    <w:rsid w:val="001610E5"/>
    <w:rsid w:val="0016124A"/>
    <w:rsid w:val="0016145E"/>
    <w:rsid w:val="0016158A"/>
    <w:rsid w:val="00161BC8"/>
    <w:rsid w:val="00161BE8"/>
    <w:rsid w:val="00161E84"/>
    <w:rsid w:val="00161F1A"/>
    <w:rsid w:val="00161F65"/>
    <w:rsid w:val="0016251D"/>
    <w:rsid w:val="001627DD"/>
    <w:rsid w:val="0016310F"/>
    <w:rsid w:val="00163295"/>
    <w:rsid w:val="001632D8"/>
    <w:rsid w:val="00163899"/>
    <w:rsid w:val="00163A1F"/>
    <w:rsid w:val="00163BD9"/>
    <w:rsid w:val="00164100"/>
    <w:rsid w:val="001645DE"/>
    <w:rsid w:val="001647EA"/>
    <w:rsid w:val="0016491E"/>
    <w:rsid w:val="001649CD"/>
    <w:rsid w:val="00164C64"/>
    <w:rsid w:val="00164C91"/>
    <w:rsid w:val="00164DF7"/>
    <w:rsid w:val="00164F8F"/>
    <w:rsid w:val="001652EB"/>
    <w:rsid w:val="00165548"/>
    <w:rsid w:val="00165676"/>
    <w:rsid w:val="0016577B"/>
    <w:rsid w:val="00165931"/>
    <w:rsid w:val="00165B48"/>
    <w:rsid w:val="00166226"/>
    <w:rsid w:val="001664FC"/>
    <w:rsid w:val="0016675C"/>
    <w:rsid w:val="00166A3C"/>
    <w:rsid w:val="00166A7F"/>
    <w:rsid w:val="00166FE3"/>
    <w:rsid w:val="001670BE"/>
    <w:rsid w:val="00167256"/>
    <w:rsid w:val="00167849"/>
    <w:rsid w:val="00170D18"/>
    <w:rsid w:val="001714F3"/>
    <w:rsid w:val="00171538"/>
    <w:rsid w:val="00171A2A"/>
    <w:rsid w:val="00171C1C"/>
    <w:rsid w:val="00171E5F"/>
    <w:rsid w:val="0017216C"/>
    <w:rsid w:val="001722B1"/>
    <w:rsid w:val="00172367"/>
    <w:rsid w:val="00172A5F"/>
    <w:rsid w:val="001734AD"/>
    <w:rsid w:val="0017355A"/>
    <w:rsid w:val="001735F8"/>
    <w:rsid w:val="001737E5"/>
    <w:rsid w:val="00173912"/>
    <w:rsid w:val="00173BE6"/>
    <w:rsid w:val="00173D4D"/>
    <w:rsid w:val="00174610"/>
    <w:rsid w:val="0017470E"/>
    <w:rsid w:val="00174A20"/>
    <w:rsid w:val="00174AF3"/>
    <w:rsid w:val="00174C5A"/>
    <w:rsid w:val="00174E60"/>
    <w:rsid w:val="001751FC"/>
    <w:rsid w:val="001755D3"/>
    <w:rsid w:val="00175627"/>
    <w:rsid w:val="001757A2"/>
    <w:rsid w:val="00175B1D"/>
    <w:rsid w:val="0017600B"/>
    <w:rsid w:val="00176187"/>
    <w:rsid w:val="001762C5"/>
    <w:rsid w:val="0017696A"/>
    <w:rsid w:val="00177138"/>
    <w:rsid w:val="00177455"/>
    <w:rsid w:val="0017764D"/>
    <w:rsid w:val="00177818"/>
    <w:rsid w:val="0017796A"/>
    <w:rsid w:val="00180333"/>
    <w:rsid w:val="00180721"/>
    <w:rsid w:val="00181532"/>
    <w:rsid w:val="0018170E"/>
    <w:rsid w:val="00181AA1"/>
    <w:rsid w:val="00181DF6"/>
    <w:rsid w:val="001821CB"/>
    <w:rsid w:val="00182667"/>
    <w:rsid w:val="00182A32"/>
    <w:rsid w:val="00182E4F"/>
    <w:rsid w:val="001830E9"/>
    <w:rsid w:val="001833B9"/>
    <w:rsid w:val="001837BA"/>
    <w:rsid w:val="001837CF"/>
    <w:rsid w:val="00183E10"/>
    <w:rsid w:val="00183FF1"/>
    <w:rsid w:val="0018403A"/>
    <w:rsid w:val="00184826"/>
    <w:rsid w:val="00184AFE"/>
    <w:rsid w:val="00185482"/>
    <w:rsid w:val="00186C18"/>
    <w:rsid w:val="0018746B"/>
    <w:rsid w:val="00187700"/>
    <w:rsid w:val="001877F0"/>
    <w:rsid w:val="00187896"/>
    <w:rsid w:val="0018795E"/>
    <w:rsid w:val="00187A23"/>
    <w:rsid w:val="00187C2C"/>
    <w:rsid w:val="00187F05"/>
    <w:rsid w:val="00190086"/>
    <w:rsid w:val="001902AF"/>
    <w:rsid w:val="00190A5C"/>
    <w:rsid w:val="00190B1A"/>
    <w:rsid w:val="00190CB5"/>
    <w:rsid w:val="00190DA1"/>
    <w:rsid w:val="00190FF3"/>
    <w:rsid w:val="00191634"/>
    <w:rsid w:val="00191D7F"/>
    <w:rsid w:val="00191E10"/>
    <w:rsid w:val="001923E9"/>
    <w:rsid w:val="00192D17"/>
    <w:rsid w:val="00192E1F"/>
    <w:rsid w:val="00192FA4"/>
    <w:rsid w:val="00193210"/>
    <w:rsid w:val="001934F2"/>
    <w:rsid w:val="001935CB"/>
    <w:rsid w:val="0019373F"/>
    <w:rsid w:val="0019378E"/>
    <w:rsid w:val="001937BA"/>
    <w:rsid w:val="00193949"/>
    <w:rsid w:val="00193BA0"/>
    <w:rsid w:val="0019453E"/>
    <w:rsid w:val="001945F0"/>
    <w:rsid w:val="00194B19"/>
    <w:rsid w:val="00195101"/>
    <w:rsid w:val="0019510F"/>
    <w:rsid w:val="00195283"/>
    <w:rsid w:val="0019540A"/>
    <w:rsid w:val="001957B1"/>
    <w:rsid w:val="001957BF"/>
    <w:rsid w:val="00195C7A"/>
    <w:rsid w:val="00195D11"/>
    <w:rsid w:val="00195D18"/>
    <w:rsid w:val="001961A9"/>
    <w:rsid w:val="0019729D"/>
    <w:rsid w:val="001975AD"/>
    <w:rsid w:val="00197766"/>
    <w:rsid w:val="00197885"/>
    <w:rsid w:val="00197CD2"/>
    <w:rsid w:val="00197E17"/>
    <w:rsid w:val="001A0572"/>
    <w:rsid w:val="001A07E2"/>
    <w:rsid w:val="001A0C63"/>
    <w:rsid w:val="001A0C71"/>
    <w:rsid w:val="001A0CCE"/>
    <w:rsid w:val="001A0D77"/>
    <w:rsid w:val="001A104D"/>
    <w:rsid w:val="001A12A8"/>
    <w:rsid w:val="001A196A"/>
    <w:rsid w:val="001A1AB1"/>
    <w:rsid w:val="001A1B95"/>
    <w:rsid w:val="001A1D95"/>
    <w:rsid w:val="001A2054"/>
    <w:rsid w:val="001A2124"/>
    <w:rsid w:val="001A2457"/>
    <w:rsid w:val="001A2565"/>
    <w:rsid w:val="001A29BC"/>
    <w:rsid w:val="001A2E39"/>
    <w:rsid w:val="001A302A"/>
    <w:rsid w:val="001A37A2"/>
    <w:rsid w:val="001A37BF"/>
    <w:rsid w:val="001A39A3"/>
    <w:rsid w:val="001A3E9E"/>
    <w:rsid w:val="001A42B8"/>
    <w:rsid w:val="001A441F"/>
    <w:rsid w:val="001A5097"/>
    <w:rsid w:val="001A53A0"/>
    <w:rsid w:val="001A54EE"/>
    <w:rsid w:val="001A5E67"/>
    <w:rsid w:val="001A632E"/>
    <w:rsid w:val="001A6598"/>
    <w:rsid w:val="001A6ACB"/>
    <w:rsid w:val="001A7028"/>
    <w:rsid w:val="001A742B"/>
    <w:rsid w:val="001A75A1"/>
    <w:rsid w:val="001A75C8"/>
    <w:rsid w:val="001A76B5"/>
    <w:rsid w:val="001A7A3A"/>
    <w:rsid w:val="001A7C43"/>
    <w:rsid w:val="001A7CE7"/>
    <w:rsid w:val="001B02E7"/>
    <w:rsid w:val="001B0DD2"/>
    <w:rsid w:val="001B12FD"/>
    <w:rsid w:val="001B1316"/>
    <w:rsid w:val="001B1762"/>
    <w:rsid w:val="001B17AC"/>
    <w:rsid w:val="001B2C33"/>
    <w:rsid w:val="001B2E6F"/>
    <w:rsid w:val="001B32D6"/>
    <w:rsid w:val="001B3C97"/>
    <w:rsid w:val="001B3D49"/>
    <w:rsid w:val="001B4144"/>
    <w:rsid w:val="001B416C"/>
    <w:rsid w:val="001B43EE"/>
    <w:rsid w:val="001B4E67"/>
    <w:rsid w:val="001B4ED5"/>
    <w:rsid w:val="001B4F33"/>
    <w:rsid w:val="001B54C4"/>
    <w:rsid w:val="001B561F"/>
    <w:rsid w:val="001B588D"/>
    <w:rsid w:val="001B5E53"/>
    <w:rsid w:val="001B62FD"/>
    <w:rsid w:val="001B637D"/>
    <w:rsid w:val="001B64B1"/>
    <w:rsid w:val="001B65B0"/>
    <w:rsid w:val="001B67BC"/>
    <w:rsid w:val="001B6934"/>
    <w:rsid w:val="001B7468"/>
    <w:rsid w:val="001B74F4"/>
    <w:rsid w:val="001B7874"/>
    <w:rsid w:val="001B7CF5"/>
    <w:rsid w:val="001B7D80"/>
    <w:rsid w:val="001C0AF3"/>
    <w:rsid w:val="001C0F3F"/>
    <w:rsid w:val="001C1298"/>
    <w:rsid w:val="001C15EB"/>
    <w:rsid w:val="001C1AF7"/>
    <w:rsid w:val="001C1C04"/>
    <w:rsid w:val="001C1C39"/>
    <w:rsid w:val="001C20B2"/>
    <w:rsid w:val="001C29E4"/>
    <w:rsid w:val="001C2D43"/>
    <w:rsid w:val="001C31D6"/>
    <w:rsid w:val="001C383C"/>
    <w:rsid w:val="001C3C3D"/>
    <w:rsid w:val="001C3F0A"/>
    <w:rsid w:val="001C421C"/>
    <w:rsid w:val="001C4766"/>
    <w:rsid w:val="001C4B77"/>
    <w:rsid w:val="001C5286"/>
    <w:rsid w:val="001C55C1"/>
    <w:rsid w:val="001C5DD8"/>
    <w:rsid w:val="001C60D9"/>
    <w:rsid w:val="001C627D"/>
    <w:rsid w:val="001C62A4"/>
    <w:rsid w:val="001C6304"/>
    <w:rsid w:val="001C6F20"/>
    <w:rsid w:val="001C7160"/>
    <w:rsid w:val="001C77EC"/>
    <w:rsid w:val="001C7835"/>
    <w:rsid w:val="001D0012"/>
    <w:rsid w:val="001D015D"/>
    <w:rsid w:val="001D0353"/>
    <w:rsid w:val="001D0657"/>
    <w:rsid w:val="001D070A"/>
    <w:rsid w:val="001D0B3F"/>
    <w:rsid w:val="001D0BA7"/>
    <w:rsid w:val="001D0C36"/>
    <w:rsid w:val="001D11CE"/>
    <w:rsid w:val="001D1D42"/>
    <w:rsid w:val="001D227C"/>
    <w:rsid w:val="001D2332"/>
    <w:rsid w:val="001D2424"/>
    <w:rsid w:val="001D253C"/>
    <w:rsid w:val="001D2670"/>
    <w:rsid w:val="001D2776"/>
    <w:rsid w:val="001D2CBC"/>
    <w:rsid w:val="001D2CE3"/>
    <w:rsid w:val="001D302E"/>
    <w:rsid w:val="001D306E"/>
    <w:rsid w:val="001D3746"/>
    <w:rsid w:val="001D39C0"/>
    <w:rsid w:val="001D3BD6"/>
    <w:rsid w:val="001D3D0A"/>
    <w:rsid w:val="001D4050"/>
    <w:rsid w:val="001D48BA"/>
    <w:rsid w:val="001D51A3"/>
    <w:rsid w:val="001D5297"/>
    <w:rsid w:val="001D5313"/>
    <w:rsid w:val="001D5980"/>
    <w:rsid w:val="001D5C47"/>
    <w:rsid w:val="001D5CF8"/>
    <w:rsid w:val="001D5FF5"/>
    <w:rsid w:val="001D6201"/>
    <w:rsid w:val="001D649E"/>
    <w:rsid w:val="001D67F8"/>
    <w:rsid w:val="001D68F5"/>
    <w:rsid w:val="001D69C6"/>
    <w:rsid w:val="001D6E17"/>
    <w:rsid w:val="001D736A"/>
    <w:rsid w:val="001D7561"/>
    <w:rsid w:val="001D787A"/>
    <w:rsid w:val="001D7AAC"/>
    <w:rsid w:val="001D7D9B"/>
    <w:rsid w:val="001E0041"/>
    <w:rsid w:val="001E01B7"/>
    <w:rsid w:val="001E0467"/>
    <w:rsid w:val="001E0DA4"/>
    <w:rsid w:val="001E1568"/>
    <w:rsid w:val="001E1E6A"/>
    <w:rsid w:val="001E2043"/>
    <w:rsid w:val="001E232E"/>
    <w:rsid w:val="001E23B6"/>
    <w:rsid w:val="001E24A9"/>
    <w:rsid w:val="001E2521"/>
    <w:rsid w:val="001E2794"/>
    <w:rsid w:val="001E3065"/>
    <w:rsid w:val="001E35F3"/>
    <w:rsid w:val="001E39D9"/>
    <w:rsid w:val="001E3D3C"/>
    <w:rsid w:val="001E4853"/>
    <w:rsid w:val="001E48F4"/>
    <w:rsid w:val="001E4B72"/>
    <w:rsid w:val="001E546B"/>
    <w:rsid w:val="001E5B91"/>
    <w:rsid w:val="001E5CF1"/>
    <w:rsid w:val="001E5DD8"/>
    <w:rsid w:val="001E62B9"/>
    <w:rsid w:val="001E67E1"/>
    <w:rsid w:val="001E6C01"/>
    <w:rsid w:val="001E6D14"/>
    <w:rsid w:val="001E6FC6"/>
    <w:rsid w:val="001E7298"/>
    <w:rsid w:val="001E7403"/>
    <w:rsid w:val="001E759A"/>
    <w:rsid w:val="001E7B23"/>
    <w:rsid w:val="001F0637"/>
    <w:rsid w:val="001F0AD2"/>
    <w:rsid w:val="001F0D47"/>
    <w:rsid w:val="001F0ED9"/>
    <w:rsid w:val="001F0F85"/>
    <w:rsid w:val="001F119E"/>
    <w:rsid w:val="001F11FE"/>
    <w:rsid w:val="001F13C1"/>
    <w:rsid w:val="001F15C1"/>
    <w:rsid w:val="001F15E0"/>
    <w:rsid w:val="001F1931"/>
    <w:rsid w:val="001F1993"/>
    <w:rsid w:val="001F1B6C"/>
    <w:rsid w:val="001F1E9A"/>
    <w:rsid w:val="001F1EB9"/>
    <w:rsid w:val="001F2206"/>
    <w:rsid w:val="001F221C"/>
    <w:rsid w:val="001F229C"/>
    <w:rsid w:val="001F22B2"/>
    <w:rsid w:val="001F2415"/>
    <w:rsid w:val="001F2426"/>
    <w:rsid w:val="001F2427"/>
    <w:rsid w:val="001F2607"/>
    <w:rsid w:val="001F293C"/>
    <w:rsid w:val="001F309F"/>
    <w:rsid w:val="001F446D"/>
    <w:rsid w:val="001F53F2"/>
    <w:rsid w:val="001F54AA"/>
    <w:rsid w:val="001F579B"/>
    <w:rsid w:val="001F5803"/>
    <w:rsid w:val="001F58F8"/>
    <w:rsid w:val="001F5B88"/>
    <w:rsid w:val="001F5C1D"/>
    <w:rsid w:val="001F614D"/>
    <w:rsid w:val="001F68FE"/>
    <w:rsid w:val="001F6AFC"/>
    <w:rsid w:val="001F6B0A"/>
    <w:rsid w:val="001F6D97"/>
    <w:rsid w:val="001F7452"/>
    <w:rsid w:val="001F79ED"/>
    <w:rsid w:val="001F7D1F"/>
    <w:rsid w:val="001F7DAE"/>
    <w:rsid w:val="0020004B"/>
    <w:rsid w:val="00200783"/>
    <w:rsid w:val="00200AD5"/>
    <w:rsid w:val="00200E77"/>
    <w:rsid w:val="00201320"/>
    <w:rsid w:val="00201802"/>
    <w:rsid w:val="0020204A"/>
    <w:rsid w:val="00202318"/>
    <w:rsid w:val="002030B2"/>
    <w:rsid w:val="002033E7"/>
    <w:rsid w:val="00203737"/>
    <w:rsid w:val="00203965"/>
    <w:rsid w:val="0020398B"/>
    <w:rsid w:val="00203AC6"/>
    <w:rsid w:val="002046AF"/>
    <w:rsid w:val="00204979"/>
    <w:rsid w:val="00204A06"/>
    <w:rsid w:val="00204A41"/>
    <w:rsid w:val="00204B4E"/>
    <w:rsid w:val="00204B87"/>
    <w:rsid w:val="002050A6"/>
    <w:rsid w:val="002051AC"/>
    <w:rsid w:val="00205646"/>
    <w:rsid w:val="0020565C"/>
    <w:rsid w:val="002056F5"/>
    <w:rsid w:val="00205DDD"/>
    <w:rsid w:val="00205EA5"/>
    <w:rsid w:val="00206340"/>
    <w:rsid w:val="002063A5"/>
    <w:rsid w:val="00206483"/>
    <w:rsid w:val="002065DA"/>
    <w:rsid w:val="00206746"/>
    <w:rsid w:val="00206E93"/>
    <w:rsid w:val="0021048B"/>
    <w:rsid w:val="0021069B"/>
    <w:rsid w:val="00210D15"/>
    <w:rsid w:val="00210D1A"/>
    <w:rsid w:val="00211165"/>
    <w:rsid w:val="0021119A"/>
    <w:rsid w:val="002112BD"/>
    <w:rsid w:val="002112EC"/>
    <w:rsid w:val="002114EE"/>
    <w:rsid w:val="00211B97"/>
    <w:rsid w:val="00212065"/>
    <w:rsid w:val="002120A0"/>
    <w:rsid w:val="00212C4A"/>
    <w:rsid w:val="00212D7E"/>
    <w:rsid w:val="00213011"/>
    <w:rsid w:val="002132DE"/>
    <w:rsid w:val="0021370F"/>
    <w:rsid w:val="00213888"/>
    <w:rsid w:val="00213A03"/>
    <w:rsid w:val="00213B39"/>
    <w:rsid w:val="00213C28"/>
    <w:rsid w:val="00213DE9"/>
    <w:rsid w:val="00213E7B"/>
    <w:rsid w:val="002140A0"/>
    <w:rsid w:val="00214130"/>
    <w:rsid w:val="002141D8"/>
    <w:rsid w:val="002144D0"/>
    <w:rsid w:val="00215039"/>
    <w:rsid w:val="002150A7"/>
    <w:rsid w:val="0021512D"/>
    <w:rsid w:val="002155B0"/>
    <w:rsid w:val="002158ED"/>
    <w:rsid w:val="002161F1"/>
    <w:rsid w:val="002165A1"/>
    <w:rsid w:val="002165A5"/>
    <w:rsid w:val="0021675F"/>
    <w:rsid w:val="00217418"/>
    <w:rsid w:val="002175DE"/>
    <w:rsid w:val="002177AE"/>
    <w:rsid w:val="0021798E"/>
    <w:rsid w:val="00217B68"/>
    <w:rsid w:val="00217D36"/>
    <w:rsid w:val="0022017E"/>
    <w:rsid w:val="00220E9A"/>
    <w:rsid w:val="002214F2"/>
    <w:rsid w:val="00221800"/>
    <w:rsid w:val="00221907"/>
    <w:rsid w:val="00221AB7"/>
    <w:rsid w:val="00221B79"/>
    <w:rsid w:val="00221D13"/>
    <w:rsid w:val="00221EA2"/>
    <w:rsid w:val="0022211F"/>
    <w:rsid w:val="00222209"/>
    <w:rsid w:val="0022244D"/>
    <w:rsid w:val="002225C9"/>
    <w:rsid w:val="00223288"/>
    <w:rsid w:val="00223500"/>
    <w:rsid w:val="002237EB"/>
    <w:rsid w:val="002239D0"/>
    <w:rsid w:val="0022427F"/>
    <w:rsid w:val="00224987"/>
    <w:rsid w:val="00224DC6"/>
    <w:rsid w:val="00224DE3"/>
    <w:rsid w:val="00224E8C"/>
    <w:rsid w:val="00225187"/>
    <w:rsid w:val="002251E7"/>
    <w:rsid w:val="00225D61"/>
    <w:rsid w:val="00226B38"/>
    <w:rsid w:val="00226BDF"/>
    <w:rsid w:val="00226CC0"/>
    <w:rsid w:val="00226CFA"/>
    <w:rsid w:val="002272A1"/>
    <w:rsid w:val="0022732B"/>
    <w:rsid w:val="00227712"/>
    <w:rsid w:val="002277FF"/>
    <w:rsid w:val="00227802"/>
    <w:rsid w:val="00227EBC"/>
    <w:rsid w:val="00230555"/>
    <w:rsid w:val="0023079D"/>
    <w:rsid w:val="0023089D"/>
    <w:rsid w:val="00230DC5"/>
    <w:rsid w:val="00230E6C"/>
    <w:rsid w:val="00230F4E"/>
    <w:rsid w:val="0023126A"/>
    <w:rsid w:val="00231544"/>
    <w:rsid w:val="00231797"/>
    <w:rsid w:val="002318B0"/>
    <w:rsid w:val="0023191D"/>
    <w:rsid w:val="00231BC9"/>
    <w:rsid w:val="00231C3E"/>
    <w:rsid w:val="00231D47"/>
    <w:rsid w:val="00232A1E"/>
    <w:rsid w:val="00232B7A"/>
    <w:rsid w:val="00233291"/>
    <w:rsid w:val="002332CD"/>
    <w:rsid w:val="00233A05"/>
    <w:rsid w:val="00233A1D"/>
    <w:rsid w:val="00233CCC"/>
    <w:rsid w:val="00233ED6"/>
    <w:rsid w:val="002342C2"/>
    <w:rsid w:val="002343F6"/>
    <w:rsid w:val="00234624"/>
    <w:rsid w:val="00234884"/>
    <w:rsid w:val="00234B17"/>
    <w:rsid w:val="00234E56"/>
    <w:rsid w:val="0023520A"/>
    <w:rsid w:val="002356C0"/>
    <w:rsid w:val="00235A38"/>
    <w:rsid w:val="002360FF"/>
    <w:rsid w:val="002362F3"/>
    <w:rsid w:val="00236355"/>
    <w:rsid w:val="00236CE2"/>
    <w:rsid w:val="00236F2F"/>
    <w:rsid w:val="00237066"/>
    <w:rsid w:val="0023751F"/>
    <w:rsid w:val="00237727"/>
    <w:rsid w:val="002377ED"/>
    <w:rsid w:val="00237B86"/>
    <w:rsid w:val="00237BDD"/>
    <w:rsid w:val="00237E6B"/>
    <w:rsid w:val="00237FE7"/>
    <w:rsid w:val="00240761"/>
    <w:rsid w:val="00240AB9"/>
    <w:rsid w:val="00240C1E"/>
    <w:rsid w:val="00240C42"/>
    <w:rsid w:val="00240CA4"/>
    <w:rsid w:val="00240F50"/>
    <w:rsid w:val="002410BF"/>
    <w:rsid w:val="00241100"/>
    <w:rsid w:val="00241B21"/>
    <w:rsid w:val="00241E84"/>
    <w:rsid w:val="0024217A"/>
    <w:rsid w:val="0024232F"/>
    <w:rsid w:val="00242AC1"/>
    <w:rsid w:val="00242BF2"/>
    <w:rsid w:val="00242D97"/>
    <w:rsid w:val="0024300A"/>
    <w:rsid w:val="002436E4"/>
    <w:rsid w:val="00243C08"/>
    <w:rsid w:val="00243EC5"/>
    <w:rsid w:val="00244046"/>
    <w:rsid w:val="002444B7"/>
    <w:rsid w:val="00244751"/>
    <w:rsid w:val="00244768"/>
    <w:rsid w:val="00245286"/>
    <w:rsid w:val="002457DE"/>
    <w:rsid w:val="0024595F"/>
    <w:rsid w:val="00245A90"/>
    <w:rsid w:val="00245F73"/>
    <w:rsid w:val="00246030"/>
    <w:rsid w:val="0024613C"/>
    <w:rsid w:val="00246435"/>
    <w:rsid w:val="0024649F"/>
    <w:rsid w:val="002465DB"/>
    <w:rsid w:val="00246677"/>
    <w:rsid w:val="00246A90"/>
    <w:rsid w:val="00246BCF"/>
    <w:rsid w:val="00247019"/>
    <w:rsid w:val="002477FD"/>
    <w:rsid w:val="0024782F"/>
    <w:rsid w:val="002500FF"/>
    <w:rsid w:val="00251245"/>
    <w:rsid w:val="002513B4"/>
    <w:rsid w:val="002515B3"/>
    <w:rsid w:val="00251673"/>
    <w:rsid w:val="0025178D"/>
    <w:rsid w:val="00251CA2"/>
    <w:rsid w:val="002520BF"/>
    <w:rsid w:val="002520F0"/>
    <w:rsid w:val="002521F0"/>
    <w:rsid w:val="00252308"/>
    <w:rsid w:val="00252502"/>
    <w:rsid w:val="00252607"/>
    <w:rsid w:val="002526AF"/>
    <w:rsid w:val="00252D1D"/>
    <w:rsid w:val="00253029"/>
    <w:rsid w:val="00253581"/>
    <w:rsid w:val="0025409C"/>
    <w:rsid w:val="002542E2"/>
    <w:rsid w:val="00254419"/>
    <w:rsid w:val="00254633"/>
    <w:rsid w:val="00254930"/>
    <w:rsid w:val="00254D7F"/>
    <w:rsid w:val="00254F54"/>
    <w:rsid w:val="002550A6"/>
    <w:rsid w:val="00255241"/>
    <w:rsid w:val="00255CBE"/>
    <w:rsid w:val="00255E07"/>
    <w:rsid w:val="00256089"/>
    <w:rsid w:val="002563C8"/>
    <w:rsid w:val="00256705"/>
    <w:rsid w:val="00256BF4"/>
    <w:rsid w:val="00256C71"/>
    <w:rsid w:val="00256F1E"/>
    <w:rsid w:val="0025779D"/>
    <w:rsid w:val="00257D3E"/>
    <w:rsid w:val="00257E31"/>
    <w:rsid w:val="002601BB"/>
    <w:rsid w:val="002607BA"/>
    <w:rsid w:val="00260D2D"/>
    <w:rsid w:val="00260D58"/>
    <w:rsid w:val="0026165B"/>
    <w:rsid w:val="002618B3"/>
    <w:rsid w:val="00261BA9"/>
    <w:rsid w:val="00261CF9"/>
    <w:rsid w:val="00261F2D"/>
    <w:rsid w:val="00262372"/>
    <w:rsid w:val="00262A55"/>
    <w:rsid w:val="00262ABE"/>
    <w:rsid w:val="00262DCD"/>
    <w:rsid w:val="00262F87"/>
    <w:rsid w:val="00263748"/>
    <w:rsid w:val="00263912"/>
    <w:rsid w:val="00263973"/>
    <w:rsid w:val="00263B8B"/>
    <w:rsid w:val="00263DD8"/>
    <w:rsid w:val="00263E66"/>
    <w:rsid w:val="00264075"/>
    <w:rsid w:val="00264F08"/>
    <w:rsid w:val="0026500C"/>
    <w:rsid w:val="0026519B"/>
    <w:rsid w:val="00265918"/>
    <w:rsid w:val="00265AD1"/>
    <w:rsid w:val="0026616B"/>
    <w:rsid w:val="002665D9"/>
    <w:rsid w:val="0026724E"/>
    <w:rsid w:val="002673F7"/>
    <w:rsid w:val="0026770F"/>
    <w:rsid w:val="0027054E"/>
    <w:rsid w:val="00270834"/>
    <w:rsid w:val="00270B68"/>
    <w:rsid w:val="00270C54"/>
    <w:rsid w:val="0027130E"/>
    <w:rsid w:val="0027180E"/>
    <w:rsid w:val="00271D17"/>
    <w:rsid w:val="0027263C"/>
    <w:rsid w:val="0027287B"/>
    <w:rsid w:val="002732E5"/>
    <w:rsid w:val="0027387C"/>
    <w:rsid w:val="00273D9D"/>
    <w:rsid w:val="00273E86"/>
    <w:rsid w:val="002745F2"/>
    <w:rsid w:val="002753F2"/>
    <w:rsid w:val="0027544B"/>
    <w:rsid w:val="00275879"/>
    <w:rsid w:val="002763BB"/>
    <w:rsid w:val="0027648F"/>
    <w:rsid w:val="0027658B"/>
    <w:rsid w:val="00276F07"/>
    <w:rsid w:val="00277097"/>
    <w:rsid w:val="002770EA"/>
    <w:rsid w:val="002777FA"/>
    <w:rsid w:val="002779EC"/>
    <w:rsid w:val="00277EFA"/>
    <w:rsid w:val="0028064C"/>
    <w:rsid w:val="00280858"/>
    <w:rsid w:val="002808F9"/>
    <w:rsid w:val="00280C16"/>
    <w:rsid w:val="00280DB7"/>
    <w:rsid w:val="002811C8"/>
    <w:rsid w:val="00281227"/>
    <w:rsid w:val="00281278"/>
    <w:rsid w:val="002812BE"/>
    <w:rsid w:val="002814E6"/>
    <w:rsid w:val="002816AC"/>
    <w:rsid w:val="0028184B"/>
    <w:rsid w:val="00281A54"/>
    <w:rsid w:val="00281E55"/>
    <w:rsid w:val="00281E6A"/>
    <w:rsid w:val="002821BD"/>
    <w:rsid w:val="0028231D"/>
    <w:rsid w:val="0028239C"/>
    <w:rsid w:val="00282482"/>
    <w:rsid w:val="002828B1"/>
    <w:rsid w:val="00282AE5"/>
    <w:rsid w:val="00282B98"/>
    <w:rsid w:val="00282D04"/>
    <w:rsid w:val="00282E35"/>
    <w:rsid w:val="00282E77"/>
    <w:rsid w:val="002833AB"/>
    <w:rsid w:val="0028398B"/>
    <w:rsid w:val="00283ACA"/>
    <w:rsid w:val="00283CF8"/>
    <w:rsid w:val="00283DC3"/>
    <w:rsid w:val="002841F4"/>
    <w:rsid w:val="002845D4"/>
    <w:rsid w:val="00284CA8"/>
    <w:rsid w:val="00285A8B"/>
    <w:rsid w:val="00285BAF"/>
    <w:rsid w:val="00285DF3"/>
    <w:rsid w:val="00285E0D"/>
    <w:rsid w:val="00286137"/>
    <w:rsid w:val="002861E2"/>
    <w:rsid w:val="0028626F"/>
    <w:rsid w:val="0028653D"/>
    <w:rsid w:val="00287114"/>
    <w:rsid w:val="00287640"/>
    <w:rsid w:val="00287975"/>
    <w:rsid w:val="00287A2A"/>
    <w:rsid w:val="00287BC9"/>
    <w:rsid w:val="00287E63"/>
    <w:rsid w:val="00290215"/>
    <w:rsid w:val="002908EB"/>
    <w:rsid w:val="00290AE8"/>
    <w:rsid w:val="002915E4"/>
    <w:rsid w:val="00291635"/>
    <w:rsid w:val="002917DB"/>
    <w:rsid w:val="002919C2"/>
    <w:rsid w:val="00291A00"/>
    <w:rsid w:val="00291CAE"/>
    <w:rsid w:val="002921C5"/>
    <w:rsid w:val="00292EB2"/>
    <w:rsid w:val="002934DB"/>
    <w:rsid w:val="002936B4"/>
    <w:rsid w:val="00294071"/>
    <w:rsid w:val="002941C0"/>
    <w:rsid w:val="0029465F"/>
    <w:rsid w:val="002946FD"/>
    <w:rsid w:val="00294CC0"/>
    <w:rsid w:val="00295189"/>
    <w:rsid w:val="002951E6"/>
    <w:rsid w:val="00295330"/>
    <w:rsid w:val="00295333"/>
    <w:rsid w:val="002953EE"/>
    <w:rsid w:val="002957FF"/>
    <w:rsid w:val="00295BBC"/>
    <w:rsid w:val="00295C93"/>
    <w:rsid w:val="0029601E"/>
    <w:rsid w:val="0029651F"/>
    <w:rsid w:val="0029684E"/>
    <w:rsid w:val="00296B8F"/>
    <w:rsid w:val="00296EB3"/>
    <w:rsid w:val="00297322"/>
    <w:rsid w:val="00297366"/>
    <w:rsid w:val="00297987"/>
    <w:rsid w:val="00297A69"/>
    <w:rsid w:val="002A013F"/>
    <w:rsid w:val="002A020B"/>
    <w:rsid w:val="002A0258"/>
    <w:rsid w:val="002A0259"/>
    <w:rsid w:val="002A0376"/>
    <w:rsid w:val="002A0794"/>
    <w:rsid w:val="002A0D65"/>
    <w:rsid w:val="002A10FE"/>
    <w:rsid w:val="002A1403"/>
    <w:rsid w:val="002A17B0"/>
    <w:rsid w:val="002A1AA5"/>
    <w:rsid w:val="002A1E44"/>
    <w:rsid w:val="002A2078"/>
    <w:rsid w:val="002A25A7"/>
    <w:rsid w:val="002A2924"/>
    <w:rsid w:val="002A2AFB"/>
    <w:rsid w:val="002A2DD0"/>
    <w:rsid w:val="002A3275"/>
    <w:rsid w:val="002A3482"/>
    <w:rsid w:val="002A3520"/>
    <w:rsid w:val="002A37C4"/>
    <w:rsid w:val="002A4380"/>
    <w:rsid w:val="002A48AB"/>
    <w:rsid w:val="002A4FD7"/>
    <w:rsid w:val="002A548A"/>
    <w:rsid w:val="002A59DE"/>
    <w:rsid w:val="002A5F88"/>
    <w:rsid w:val="002A668D"/>
    <w:rsid w:val="002A6748"/>
    <w:rsid w:val="002A684A"/>
    <w:rsid w:val="002A6A33"/>
    <w:rsid w:val="002A6BCC"/>
    <w:rsid w:val="002A715A"/>
    <w:rsid w:val="002A73C7"/>
    <w:rsid w:val="002A74CB"/>
    <w:rsid w:val="002A7728"/>
    <w:rsid w:val="002A7C83"/>
    <w:rsid w:val="002A7CA7"/>
    <w:rsid w:val="002B04E0"/>
    <w:rsid w:val="002B0577"/>
    <w:rsid w:val="002B0859"/>
    <w:rsid w:val="002B0AE3"/>
    <w:rsid w:val="002B0EA5"/>
    <w:rsid w:val="002B13FF"/>
    <w:rsid w:val="002B1646"/>
    <w:rsid w:val="002B2023"/>
    <w:rsid w:val="002B221E"/>
    <w:rsid w:val="002B2225"/>
    <w:rsid w:val="002B2A22"/>
    <w:rsid w:val="002B2A65"/>
    <w:rsid w:val="002B2F2F"/>
    <w:rsid w:val="002B3197"/>
    <w:rsid w:val="002B3A81"/>
    <w:rsid w:val="002B3CA2"/>
    <w:rsid w:val="002B3D12"/>
    <w:rsid w:val="002B4634"/>
    <w:rsid w:val="002B47F0"/>
    <w:rsid w:val="002B539C"/>
    <w:rsid w:val="002B5954"/>
    <w:rsid w:val="002B5E05"/>
    <w:rsid w:val="002B6C39"/>
    <w:rsid w:val="002B72FD"/>
    <w:rsid w:val="002B74CA"/>
    <w:rsid w:val="002B7600"/>
    <w:rsid w:val="002B7CE0"/>
    <w:rsid w:val="002B7E24"/>
    <w:rsid w:val="002C00F7"/>
    <w:rsid w:val="002C0372"/>
    <w:rsid w:val="002C0746"/>
    <w:rsid w:val="002C0BA8"/>
    <w:rsid w:val="002C0EC0"/>
    <w:rsid w:val="002C1446"/>
    <w:rsid w:val="002C1631"/>
    <w:rsid w:val="002C1D1A"/>
    <w:rsid w:val="002C2220"/>
    <w:rsid w:val="002C2B3E"/>
    <w:rsid w:val="002C30C8"/>
    <w:rsid w:val="002C3494"/>
    <w:rsid w:val="002C34EE"/>
    <w:rsid w:val="002C376D"/>
    <w:rsid w:val="002C3BA2"/>
    <w:rsid w:val="002C41C8"/>
    <w:rsid w:val="002C45A1"/>
    <w:rsid w:val="002C5210"/>
    <w:rsid w:val="002C5882"/>
    <w:rsid w:val="002C5978"/>
    <w:rsid w:val="002C5CC3"/>
    <w:rsid w:val="002C5CCF"/>
    <w:rsid w:val="002C5D81"/>
    <w:rsid w:val="002C6022"/>
    <w:rsid w:val="002C61FD"/>
    <w:rsid w:val="002C640A"/>
    <w:rsid w:val="002C68BB"/>
    <w:rsid w:val="002C6997"/>
    <w:rsid w:val="002C761F"/>
    <w:rsid w:val="002C797E"/>
    <w:rsid w:val="002C7DD7"/>
    <w:rsid w:val="002D0556"/>
    <w:rsid w:val="002D08FB"/>
    <w:rsid w:val="002D12D8"/>
    <w:rsid w:val="002D1305"/>
    <w:rsid w:val="002D1651"/>
    <w:rsid w:val="002D1874"/>
    <w:rsid w:val="002D1A3A"/>
    <w:rsid w:val="002D1DDB"/>
    <w:rsid w:val="002D1E07"/>
    <w:rsid w:val="002D1F64"/>
    <w:rsid w:val="002D21B8"/>
    <w:rsid w:val="002D2AFB"/>
    <w:rsid w:val="002D2FA9"/>
    <w:rsid w:val="002D40B6"/>
    <w:rsid w:val="002D4581"/>
    <w:rsid w:val="002D46AB"/>
    <w:rsid w:val="002D4A1B"/>
    <w:rsid w:val="002D4D65"/>
    <w:rsid w:val="002D4FBB"/>
    <w:rsid w:val="002D50CB"/>
    <w:rsid w:val="002D533C"/>
    <w:rsid w:val="002D544A"/>
    <w:rsid w:val="002D5A31"/>
    <w:rsid w:val="002D5B3F"/>
    <w:rsid w:val="002D6103"/>
    <w:rsid w:val="002D62C9"/>
    <w:rsid w:val="002D6AF2"/>
    <w:rsid w:val="002D70CB"/>
    <w:rsid w:val="002D70E7"/>
    <w:rsid w:val="002D7246"/>
    <w:rsid w:val="002D7F6C"/>
    <w:rsid w:val="002E0005"/>
    <w:rsid w:val="002E0062"/>
    <w:rsid w:val="002E00D3"/>
    <w:rsid w:val="002E0A39"/>
    <w:rsid w:val="002E0B30"/>
    <w:rsid w:val="002E0CA2"/>
    <w:rsid w:val="002E159D"/>
    <w:rsid w:val="002E16DA"/>
    <w:rsid w:val="002E1CD8"/>
    <w:rsid w:val="002E23EE"/>
    <w:rsid w:val="002E2638"/>
    <w:rsid w:val="002E299D"/>
    <w:rsid w:val="002E2D77"/>
    <w:rsid w:val="002E2DEC"/>
    <w:rsid w:val="002E3002"/>
    <w:rsid w:val="002E328B"/>
    <w:rsid w:val="002E339C"/>
    <w:rsid w:val="002E37EA"/>
    <w:rsid w:val="002E3A9E"/>
    <w:rsid w:val="002E3EFA"/>
    <w:rsid w:val="002E3F19"/>
    <w:rsid w:val="002E4058"/>
    <w:rsid w:val="002E43CE"/>
    <w:rsid w:val="002E4553"/>
    <w:rsid w:val="002E4927"/>
    <w:rsid w:val="002E4AFF"/>
    <w:rsid w:val="002E51D2"/>
    <w:rsid w:val="002E53AD"/>
    <w:rsid w:val="002E557C"/>
    <w:rsid w:val="002E5747"/>
    <w:rsid w:val="002E5BA2"/>
    <w:rsid w:val="002E6140"/>
    <w:rsid w:val="002E63C0"/>
    <w:rsid w:val="002E6954"/>
    <w:rsid w:val="002E6B7A"/>
    <w:rsid w:val="002E6C90"/>
    <w:rsid w:val="002E6DC1"/>
    <w:rsid w:val="002E7347"/>
    <w:rsid w:val="002E737B"/>
    <w:rsid w:val="002E7A0E"/>
    <w:rsid w:val="002E7B82"/>
    <w:rsid w:val="002E7C70"/>
    <w:rsid w:val="002E7EFA"/>
    <w:rsid w:val="002E7F8D"/>
    <w:rsid w:val="002F0091"/>
    <w:rsid w:val="002F0220"/>
    <w:rsid w:val="002F026C"/>
    <w:rsid w:val="002F0499"/>
    <w:rsid w:val="002F073B"/>
    <w:rsid w:val="002F0A4F"/>
    <w:rsid w:val="002F0C54"/>
    <w:rsid w:val="002F0D76"/>
    <w:rsid w:val="002F11DF"/>
    <w:rsid w:val="002F1207"/>
    <w:rsid w:val="002F12FB"/>
    <w:rsid w:val="002F13A2"/>
    <w:rsid w:val="002F1C3C"/>
    <w:rsid w:val="002F1FBB"/>
    <w:rsid w:val="002F1FC5"/>
    <w:rsid w:val="002F27BF"/>
    <w:rsid w:val="002F2BBD"/>
    <w:rsid w:val="002F2D43"/>
    <w:rsid w:val="002F3851"/>
    <w:rsid w:val="002F3AC9"/>
    <w:rsid w:val="002F3BCE"/>
    <w:rsid w:val="002F3E5D"/>
    <w:rsid w:val="002F3EAD"/>
    <w:rsid w:val="002F3EC4"/>
    <w:rsid w:val="002F3EE3"/>
    <w:rsid w:val="002F4145"/>
    <w:rsid w:val="002F43DC"/>
    <w:rsid w:val="002F453C"/>
    <w:rsid w:val="002F4B2B"/>
    <w:rsid w:val="002F4FA0"/>
    <w:rsid w:val="002F6386"/>
    <w:rsid w:val="002F6803"/>
    <w:rsid w:val="002F7037"/>
    <w:rsid w:val="002F710B"/>
    <w:rsid w:val="002F72ED"/>
    <w:rsid w:val="002F762A"/>
    <w:rsid w:val="002F7754"/>
    <w:rsid w:val="002F7833"/>
    <w:rsid w:val="002F79A7"/>
    <w:rsid w:val="002F7FDB"/>
    <w:rsid w:val="0030080F"/>
    <w:rsid w:val="00300CEE"/>
    <w:rsid w:val="003015A0"/>
    <w:rsid w:val="0030198C"/>
    <w:rsid w:val="00301E51"/>
    <w:rsid w:val="003020A5"/>
    <w:rsid w:val="003022CA"/>
    <w:rsid w:val="00303059"/>
    <w:rsid w:val="00303704"/>
    <w:rsid w:val="00303B66"/>
    <w:rsid w:val="00303C16"/>
    <w:rsid w:val="003045C3"/>
    <w:rsid w:val="00304835"/>
    <w:rsid w:val="003048BB"/>
    <w:rsid w:val="00304C53"/>
    <w:rsid w:val="00304E2A"/>
    <w:rsid w:val="00305171"/>
    <w:rsid w:val="003053DD"/>
    <w:rsid w:val="003056A1"/>
    <w:rsid w:val="00305811"/>
    <w:rsid w:val="00305EB4"/>
    <w:rsid w:val="00306BD5"/>
    <w:rsid w:val="00306C34"/>
    <w:rsid w:val="00306EBE"/>
    <w:rsid w:val="00307504"/>
    <w:rsid w:val="00307E40"/>
    <w:rsid w:val="00307F77"/>
    <w:rsid w:val="00310080"/>
    <w:rsid w:val="00310729"/>
    <w:rsid w:val="0031076E"/>
    <w:rsid w:val="00311219"/>
    <w:rsid w:val="00311866"/>
    <w:rsid w:val="00311ACC"/>
    <w:rsid w:val="003123D1"/>
    <w:rsid w:val="00312629"/>
    <w:rsid w:val="00312D11"/>
    <w:rsid w:val="00313DD3"/>
    <w:rsid w:val="00313F2C"/>
    <w:rsid w:val="003144BD"/>
    <w:rsid w:val="003147BD"/>
    <w:rsid w:val="003149A9"/>
    <w:rsid w:val="003150D1"/>
    <w:rsid w:val="0031514D"/>
    <w:rsid w:val="0031523B"/>
    <w:rsid w:val="00315BE3"/>
    <w:rsid w:val="00315C59"/>
    <w:rsid w:val="00315DAF"/>
    <w:rsid w:val="00315FA7"/>
    <w:rsid w:val="003160C7"/>
    <w:rsid w:val="0031773E"/>
    <w:rsid w:val="00317E26"/>
    <w:rsid w:val="00317F6E"/>
    <w:rsid w:val="00320390"/>
    <w:rsid w:val="00320595"/>
    <w:rsid w:val="00320AA0"/>
    <w:rsid w:val="00320D74"/>
    <w:rsid w:val="003210A9"/>
    <w:rsid w:val="0032118F"/>
    <w:rsid w:val="00321A4E"/>
    <w:rsid w:val="00321B6E"/>
    <w:rsid w:val="00321C4A"/>
    <w:rsid w:val="00321E4F"/>
    <w:rsid w:val="003221B4"/>
    <w:rsid w:val="00322DCB"/>
    <w:rsid w:val="00322ED5"/>
    <w:rsid w:val="00323400"/>
    <w:rsid w:val="00323618"/>
    <w:rsid w:val="003237DB"/>
    <w:rsid w:val="00323835"/>
    <w:rsid w:val="00323886"/>
    <w:rsid w:val="00323CA3"/>
    <w:rsid w:val="00324311"/>
    <w:rsid w:val="00324338"/>
    <w:rsid w:val="00324CE0"/>
    <w:rsid w:val="00324D84"/>
    <w:rsid w:val="003252FB"/>
    <w:rsid w:val="00325432"/>
    <w:rsid w:val="00325656"/>
    <w:rsid w:val="003257EC"/>
    <w:rsid w:val="00325C72"/>
    <w:rsid w:val="00325D4F"/>
    <w:rsid w:val="003265B4"/>
    <w:rsid w:val="003268CB"/>
    <w:rsid w:val="00326A36"/>
    <w:rsid w:val="00327A6E"/>
    <w:rsid w:val="00327E15"/>
    <w:rsid w:val="00327FC1"/>
    <w:rsid w:val="0033052E"/>
    <w:rsid w:val="003306DA"/>
    <w:rsid w:val="00330E27"/>
    <w:rsid w:val="00330E77"/>
    <w:rsid w:val="003311A8"/>
    <w:rsid w:val="00331A5C"/>
    <w:rsid w:val="00331D08"/>
    <w:rsid w:val="00331FEF"/>
    <w:rsid w:val="00332C98"/>
    <w:rsid w:val="003335A5"/>
    <w:rsid w:val="003339DB"/>
    <w:rsid w:val="00333EBA"/>
    <w:rsid w:val="00333EC1"/>
    <w:rsid w:val="0033448F"/>
    <w:rsid w:val="003348C1"/>
    <w:rsid w:val="003352D3"/>
    <w:rsid w:val="00335383"/>
    <w:rsid w:val="0033688C"/>
    <w:rsid w:val="00336ECB"/>
    <w:rsid w:val="003376C4"/>
    <w:rsid w:val="0033789E"/>
    <w:rsid w:val="0034008E"/>
    <w:rsid w:val="00340B73"/>
    <w:rsid w:val="00340BA6"/>
    <w:rsid w:val="00341A11"/>
    <w:rsid w:val="00341BE7"/>
    <w:rsid w:val="003424F2"/>
    <w:rsid w:val="00342F40"/>
    <w:rsid w:val="00342FAC"/>
    <w:rsid w:val="00343024"/>
    <w:rsid w:val="00343247"/>
    <w:rsid w:val="00343926"/>
    <w:rsid w:val="00343A56"/>
    <w:rsid w:val="00343E28"/>
    <w:rsid w:val="003440E9"/>
    <w:rsid w:val="003442AF"/>
    <w:rsid w:val="0034440F"/>
    <w:rsid w:val="00345027"/>
    <w:rsid w:val="0034523B"/>
    <w:rsid w:val="0034539C"/>
    <w:rsid w:val="00345D4D"/>
    <w:rsid w:val="003460A0"/>
    <w:rsid w:val="0034630A"/>
    <w:rsid w:val="0034680A"/>
    <w:rsid w:val="00346822"/>
    <w:rsid w:val="0034692B"/>
    <w:rsid w:val="00346DF7"/>
    <w:rsid w:val="003472F3"/>
    <w:rsid w:val="00347367"/>
    <w:rsid w:val="003474E6"/>
    <w:rsid w:val="00347CF9"/>
    <w:rsid w:val="00347DBD"/>
    <w:rsid w:val="00347E1F"/>
    <w:rsid w:val="00350600"/>
    <w:rsid w:val="0035089A"/>
    <w:rsid w:val="00350B9C"/>
    <w:rsid w:val="00350F14"/>
    <w:rsid w:val="00350FA5"/>
    <w:rsid w:val="00351300"/>
    <w:rsid w:val="00351902"/>
    <w:rsid w:val="00351E5C"/>
    <w:rsid w:val="003523F1"/>
    <w:rsid w:val="00352C45"/>
    <w:rsid w:val="00352E98"/>
    <w:rsid w:val="00352E9F"/>
    <w:rsid w:val="00353609"/>
    <w:rsid w:val="00353D68"/>
    <w:rsid w:val="00353E5C"/>
    <w:rsid w:val="00354696"/>
    <w:rsid w:val="00354736"/>
    <w:rsid w:val="00354994"/>
    <w:rsid w:val="00354BC1"/>
    <w:rsid w:val="0035504B"/>
    <w:rsid w:val="00355052"/>
    <w:rsid w:val="0035519A"/>
    <w:rsid w:val="00355229"/>
    <w:rsid w:val="00355376"/>
    <w:rsid w:val="0035541E"/>
    <w:rsid w:val="00355449"/>
    <w:rsid w:val="003554F0"/>
    <w:rsid w:val="0035559A"/>
    <w:rsid w:val="003559A3"/>
    <w:rsid w:val="00355BFF"/>
    <w:rsid w:val="00356115"/>
    <w:rsid w:val="00356369"/>
    <w:rsid w:val="003564AE"/>
    <w:rsid w:val="00356860"/>
    <w:rsid w:val="0035687E"/>
    <w:rsid w:val="00357167"/>
    <w:rsid w:val="00357535"/>
    <w:rsid w:val="00360055"/>
    <w:rsid w:val="00360447"/>
    <w:rsid w:val="0036059A"/>
    <w:rsid w:val="003608DC"/>
    <w:rsid w:val="00360D63"/>
    <w:rsid w:val="003618B7"/>
    <w:rsid w:val="00362707"/>
    <w:rsid w:val="003629F3"/>
    <w:rsid w:val="00362DC8"/>
    <w:rsid w:val="003631AF"/>
    <w:rsid w:val="003632C1"/>
    <w:rsid w:val="0036334F"/>
    <w:rsid w:val="00363404"/>
    <w:rsid w:val="003636DC"/>
    <w:rsid w:val="00363FF8"/>
    <w:rsid w:val="003640E1"/>
    <w:rsid w:val="00364262"/>
    <w:rsid w:val="003644F2"/>
    <w:rsid w:val="00364729"/>
    <w:rsid w:val="00364C8F"/>
    <w:rsid w:val="00364DC2"/>
    <w:rsid w:val="00365128"/>
    <w:rsid w:val="003654FF"/>
    <w:rsid w:val="0036572A"/>
    <w:rsid w:val="0036583B"/>
    <w:rsid w:val="00365C0E"/>
    <w:rsid w:val="003666C5"/>
    <w:rsid w:val="00366961"/>
    <w:rsid w:val="00366AE4"/>
    <w:rsid w:val="00366E9C"/>
    <w:rsid w:val="00367129"/>
    <w:rsid w:val="003678BB"/>
    <w:rsid w:val="003678F9"/>
    <w:rsid w:val="00367A3C"/>
    <w:rsid w:val="00367C9D"/>
    <w:rsid w:val="00367CB3"/>
    <w:rsid w:val="00367D34"/>
    <w:rsid w:val="00367D5C"/>
    <w:rsid w:val="00367E37"/>
    <w:rsid w:val="00367FB8"/>
    <w:rsid w:val="003701D6"/>
    <w:rsid w:val="0037037B"/>
    <w:rsid w:val="00370EF9"/>
    <w:rsid w:val="00370FBC"/>
    <w:rsid w:val="0037107D"/>
    <w:rsid w:val="003710EE"/>
    <w:rsid w:val="00372191"/>
    <w:rsid w:val="0037297F"/>
    <w:rsid w:val="00372997"/>
    <w:rsid w:val="003729C0"/>
    <w:rsid w:val="00373555"/>
    <w:rsid w:val="00373603"/>
    <w:rsid w:val="00373B64"/>
    <w:rsid w:val="00373D79"/>
    <w:rsid w:val="00373FC6"/>
    <w:rsid w:val="003744A4"/>
    <w:rsid w:val="003749F1"/>
    <w:rsid w:val="00374BA4"/>
    <w:rsid w:val="00375275"/>
    <w:rsid w:val="0037535D"/>
    <w:rsid w:val="003754C4"/>
    <w:rsid w:val="0037578F"/>
    <w:rsid w:val="00376491"/>
    <w:rsid w:val="0037721D"/>
    <w:rsid w:val="003776E6"/>
    <w:rsid w:val="00377D4A"/>
    <w:rsid w:val="0038000C"/>
    <w:rsid w:val="00380108"/>
    <w:rsid w:val="003802FD"/>
    <w:rsid w:val="0038056F"/>
    <w:rsid w:val="0038083A"/>
    <w:rsid w:val="00380F36"/>
    <w:rsid w:val="0038102A"/>
    <w:rsid w:val="00381580"/>
    <w:rsid w:val="00381662"/>
    <w:rsid w:val="003819B7"/>
    <w:rsid w:val="0038208D"/>
    <w:rsid w:val="0038214B"/>
    <w:rsid w:val="003825C1"/>
    <w:rsid w:val="0038287C"/>
    <w:rsid w:val="00383001"/>
    <w:rsid w:val="003833B4"/>
    <w:rsid w:val="00383505"/>
    <w:rsid w:val="00383903"/>
    <w:rsid w:val="00383AF8"/>
    <w:rsid w:val="00383B06"/>
    <w:rsid w:val="00383BEF"/>
    <w:rsid w:val="00383CCA"/>
    <w:rsid w:val="00383EFD"/>
    <w:rsid w:val="00384029"/>
    <w:rsid w:val="00385326"/>
    <w:rsid w:val="003853E1"/>
    <w:rsid w:val="0038574F"/>
    <w:rsid w:val="00385A17"/>
    <w:rsid w:val="00385D79"/>
    <w:rsid w:val="00385D7D"/>
    <w:rsid w:val="00386200"/>
    <w:rsid w:val="00386255"/>
    <w:rsid w:val="003865DB"/>
    <w:rsid w:val="0038672B"/>
    <w:rsid w:val="00386983"/>
    <w:rsid w:val="00386D7E"/>
    <w:rsid w:val="00386FA6"/>
    <w:rsid w:val="0038710C"/>
    <w:rsid w:val="003872EA"/>
    <w:rsid w:val="003876CC"/>
    <w:rsid w:val="00387708"/>
    <w:rsid w:val="00387BCA"/>
    <w:rsid w:val="003909DD"/>
    <w:rsid w:val="0039120D"/>
    <w:rsid w:val="00391378"/>
    <w:rsid w:val="0039167F"/>
    <w:rsid w:val="003917EE"/>
    <w:rsid w:val="00391D2B"/>
    <w:rsid w:val="00392760"/>
    <w:rsid w:val="00392922"/>
    <w:rsid w:val="00392A29"/>
    <w:rsid w:val="003930FA"/>
    <w:rsid w:val="003937F6"/>
    <w:rsid w:val="00394029"/>
    <w:rsid w:val="00394423"/>
    <w:rsid w:val="00394753"/>
    <w:rsid w:val="00394781"/>
    <w:rsid w:val="00394A47"/>
    <w:rsid w:val="00394C3B"/>
    <w:rsid w:val="00394D94"/>
    <w:rsid w:val="0039529D"/>
    <w:rsid w:val="00395551"/>
    <w:rsid w:val="00395882"/>
    <w:rsid w:val="0039614A"/>
    <w:rsid w:val="00396458"/>
    <w:rsid w:val="00396F37"/>
    <w:rsid w:val="003973B8"/>
    <w:rsid w:val="00397C72"/>
    <w:rsid w:val="00397D2D"/>
    <w:rsid w:val="003A006D"/>
    <w:rsid w:val="003A0B2E"/>
    <w:rsid w:val="003A1365"/>
    <w:rsid w:val="003A13C6"/>
    <w:rsid w:val="003A18F0"/>
    <w:rsid w:val="003A1D11"/>
    <w:rsid w:val="003A20F1"/>
    <w:rsid w:val="003A234C"/>
    <w:rsid w:val="003A244C"/>
    <w:rsid w:val="003A266F"/>
    <w:rsid w:val="003A2A68"/>
    <w:rsid w:val="003A2C96"/>
    <w:rsid w:val="003A3296"/>
    <w:rsid w:val="003A3A1A"/>
    <w:rsid w:val="003A3BCC"/>
    <w:rsid w:val="003A3BEC"/>
    <w:rsid w:val="003A3DD6"/>
    <w:rsid w:val="003A3F31"/>
    <w:rsid w:val="003A414B"/>
    <w:rsid w:val="003A4292"/>
    <w:rsid w:val="003A4316"/>
    <w:rsid w:val="003A467E"/>
    <w:rsid w:val="003A496F"/>
    <w:rsid w:val="003A4AA2"/>
    <w:rsid w:val="003A4B9F"/>
    <w:rsid w:val="003A5110"/>
    <w:rsid w:val="003A53EA"/>
    <w:rsid w:val="003A55C6"/>
    <w:rsid w:val="003A5B3C"/>
    <w:rsid w:val="003A5DC8"/>
    <w:rsid w:val="003A617D"/>
    <w:rsid w:val="003A6299"/>
    <w:rsid w:val="003A63C7"/>
    <w:rsid w:val="003A651D"/>
    <w:rsid w:val="003A6932"/>
    <w:rsid w:val="003A6D56"/>
    <w:rsid w:val="003A743E"/>
    <w:rsid w:val="003A75EB"/>
    <w:rsid w:val="003A7ADE"/>
    <w:rsid w:val="003B038A"/>
    <w:rsid w:val="003B04B6"/>
    <w:rsid w:val="003B05C2"/>
    <w:rsid w:val="003B068B"/>
    <w:rsid w:val="003B10AB"/>
    <w:rsid w:val="003B1642"/>
    <w:rsid w:val="003B206C"/>
    <w:rsid w:val="003B26CD"/>
    <w:rsid w:val="003B29FC"/>
    <w:rsid w:val="003B2A34"/>
    <w:rsid w:val="003B2DAC"/>
    <w:rsid w:val="003B2E4D"/>
    <w:rsid w:val="003B2F28"/>
    <w:rsid w:val="003B3004"/>
    <w:rsid w:val="003B318B"/>
    <w:rsid w:val="003B3195"/>
    <w:rsid w:val="003B3272"/>
    <w:rsid w:val="003B37CD"/>
    <w:rsid w:val="003B55A4"/>
    <w:rsid w:val="003B57D6"/>
    <w:rsid w:val="003B58D7"/>
    <w:rsid w:val="003B5EE7"/>
    <w:rsid w:val="003B6427"/>
    <w:rsid w:val="003B64A7"/>
    <w:rsid w:val="003B6E2C"/>
    <w:rsid w:val="003B76FC"/>
    <w:rsid w:val="003B78A1"/>
    <w:rsid w:val="003B7CBE"/>
    <w:rsid w:val="003B7DB1"/>
    <w:rsid w:val="003B7DCA"/>
    <w:rsid w:val="003C01D4"/>
    <w:rsid w:val="003C0859"/>
    <w:rsid w:val="003C0CA1"/>
    <w:rsid w:val="003C1537"/>
    <w:rsid w:val="003C1A98"/>
    <w:rsid w:val="003C1F5C"/>
    <w:rsid w:val="003C2810"/>
    <w:rsid w:val="003C287F"/>
    <w:rsid w:val="003C2CC3"/>
    <w:rsid w:val="003C2FB2"/>
    <w:rsid w:val="003C32F9"/>
    <w:rsid w:val="003C3436"/>
    <w:rsid w:val="003C41F6"/>
    <w:rsid w:val="003C4698"/>
    <w:rsid w:val="003C4D47"/>
    <w:rsid w:val="003C4FE6"/>
    <w:rsid w:val="003C5368"/>
    <w:rsid w:val="003C56DE"/>
    <w:rsid w:val="003C57C2"/>
    <w:rsid w:val="003C5A25"/>
    <w:rsid w:val="003C5B0B"/>
    <w:rsid w:val="003C5EA2"/>
    <w:rsid w:val="003C61B5"/>
    <w:rsid w:val="003C6765"/>
    <w:rsid w:val="003C69BF"/>
    <w:rsid w:val="003C71BB"/>
    <w:rsid w:val="003C75BB"/>
    <w:rsid w:val="003C7888"/>
    <w:rsid w:val="003C7BB7"/>
    <w:rsid w:val="003C7C16"/>
    <w:rsid w:val="003C7E2A"/>
    <w:rsid w:val="003C7E45"/>
    <w:rsid w:val="003D001B"/>
    <w:rsid w:val="003D019F"/>
    <w:rsid w:val="003D083F"/>
    <w:rsid w:val="003D0902"/>
    <w:rsid w:val="003D09EE"/>
    <w:rsid w:val="003D0B7A"/>
    <w:rsid w:val="003D135A"/>
    <w:rsid w:val="003D1466"/>
    <w:rsid w:val="003D157A"/>
    <w:rsid w:val="003D160E"/>
    <w:rsid w:val="003D1BC9"/>
    <w:rsid w:val="003D23A3"/>
    <w:rsid w:val="003D2578"/>
    <w:rsid w:val="003D2F11"/>
    <w:rsid w:val="003D2FA7"/>
    <w:rsid w:val="003D3135"/>
    <w:rsid w:val="003D33E0"/>
    <w:rsid w:val="003D380C"/>
    <w:rsid w:val="003D3A88"/>
    <w:rsid w:val="003D3F9B"/>
    <w:rsid w:val="003D4066"/>
    <w:rsid w:val="003D41FB"/>
    <w:rsid w:val="003D4CAD"/>
    <w:rsid w:val="003D5856"/>
    <w:rsid w:val="003D5958"/>
    <w:rsid w:val="003D5B9A"/>
    <w:rsid w:val="003D5C72"/>
    <w:rsid w:val="003D5D0E"/>
    <w:rsid w:val="003D67FD"/>
    <w:rsid w:val="003D7279"/>
    <w:rsid w:val="003D7A70"/>
    <w:rsid w:val="003D7C0F"/>
    <w:rsid w:val="003D7E93"/>
    <w:rsid w:val="003E013B"/>
    <w:rsid w:val="003E07C0"/>
    <w:rsid w:val="003E0B14"/>
    <w:rsid w:val="003E1933"/>
    <w:rsid w:val="003E1F62"/>
    <w:rsid w:val="003E20BA"/>
    <w:rsid w:val="003E2836"/>
    <w:rsid w:val="003E28B1"/>
    <w:rsid w:val="003E2C15"/>
    <w:rsid w:val="003E2E8A"/>
    <w:rsid w:val="003E41B3"/>
    <w:rsid w:val="003E4255"/>
    <w:rsid w:val="003E42C7"/>
    <w:rsid w:val="003E43A4"/>
    <w:rsid w:val="003E44F6"/>
    <w:rsid w:val="003E468A"/>
    <w:rsid w:val="003E487E"/>
    <w:rsid w:val="003E497B"/>
    <w:rsid w:val="003E510B"/>
    <w:rsid w:val="003E5146"/>
    <w:rsid w:val="003E5282"/>
    <w:rsid w:val="003E59B2"/>
    <w:rsid w:val="003E6055"/>
    <w:rsid w:val="003E60C2"/>
    <w:rsid w:val="003E63A6"/>
    <w:rsid w:val="003E6800"/>
    <w:rsid w:val="003E6861"/>
    <w:rsid w:val="003E6CA6"/>
    <w:rsid w:val="003E6E74"/>
    <w:rsid w:val="003E704E"/>
    <w:rsid w:val="003E73FD"/>
    <w:rsid w:val="003E765B"/>
    <w:rsid w:val="003E77B1"/>
    <w:rsid w:val="003E78FE"/>
    <w:rsid w:val="003E7916"/>
    <w:rsid w:val="003E7C38"/>
    <w:rsid w:val="003E7E94"/>
    <w:rsid w:val="003F030E"/>
    <w:rsid w:val="003F0624"/>
    <w:rsid w:val="003F073F"/>
    <w:rsid w:val="003F0E7B"/>
    <w:rsid w:val="003F1876"/>
    <w:rsid w:val="003F1E9F"/>
    <w:rsid w:val="003F2471"/>
    <w:rsid w:val="003F25F5"/>
    <w:rsid w:val="003F264E"/>
    <w:rsid w:val="003F2A76"/>
    <w:rsid w:val="003F3361"/>
    <w:rsid w:val="003F346F"/>
    <w:rsid w:val="003F363D"/>
    <w:rsid w:val="003F37C2"/>
    <w:rsid w:val="003F37D7"/>
    <w:rsid w:val="003F38B9"/>
    <w:rsid w:val="003F3B27"/>
    <w:rsid w:val="003F3BEB"/>
    <w:rsid w:val="003F4421"/>
    <w:rsid w:val="003F4433"/>
    <w:rsid w:val="003F447F"/>
    <w:rsid w:val="003F4946"/>
    <w:rsid w:val="003F4AD7"/>
    <w:rsid w:val="003F4D7D"/>
    <w:rsid w:val="003F4EEB"/>
    <w:rsid w:val="003F5876"/>
    <w:rsid w:val="003F5D14"/>
    <w:rsid w:val="003F5F97"/>
    <w:rsid w:val="003F61E6"/>
    <w:rsid w:val="003F6380"/>
    <w:rsid w:val="003F6F1A"/>
    <w:rsid w:val="003F6F8A"/>
    <w:rsid w:val="003F6F9B"/>
    <w:rsid w:val="003F71AC"/>
    <w:rsid w:val="003F7559"/>
    <w:rsid w:val="003F78E8"/>
    <w:rsid w:val="003F79B2"/>
    <w:rsid w:val="003F7F29"/>
    <w:rsid w:val="004004C1"/>
    <w:rsid w:val="0040060F"/>
    <w:rsid w:val="0040088D"/>
    <w:rsid w:val="00400926"/>
    <w:rsid w:val="00400A9A"/>
    <w:rsid w:val="00400B91"/>
    <w:rsid w:val="00401260"/>
    <w:rsid w:val="00401822"/>
    <w:rsid w:val="00401C31"/>
    <w:rsid w:val="00402056"/>
    <w:rsid w:val="004027C6"/>
    <w:rsid w:val="004027F5"/>
    <w:rsid w:val="00402859"/>
    <w:rsid w:val="004029AC"/>
    <w:rsid w:val="00403A1D"/>
    <w:rsid w:val="00403AD0"/>
    <w:rsid w:val="00403BFF"/>
    <w:rsid w:val="00403C51"/>
    <w:rsid w:val="00403C66"/>
    <w:rsid w:val="00403CF7"/>
    <w:rsid w:val="00403DAA"/>
    <w:rsid w:val="00403EB8"/>
    <w:rsid w:val="00403F3F"/>
    <w:rsid w:val="00404036"/>
    <w:rsid w:val="00404E4F"/>
    <w:rsid w:val="00404F51"/>
    <w:rsid w:val="004056B3"/>
    <w:rsid w:val="00405745"/>
    <w:rsid w:val="004064F7"/>
    <w:rsid w:val="004066D2"/>
    <w:rsid w:val="00406704"/>
    <w:rsid w:val="00407151"/>
    <w:rsid w:val="004071AB"/>
    <w:rsid w:val="00407DD7"/>
    <w:rsid w:val="00407F3E"/>
    <w:rsid w:val="004109AC"/>
    <w:rsid w:val="0041164C"/>
    <w:rsid w:val="00411B4E"/>
    <w:rsid w:val="00411BAD"/>
    <w:rsid w:val="00411ECC"/>
    <w:rsid w:val="004125B6"/>
    <w:rsid w:val="00412665"/>
    <w:rsid w:val="0041295A"/>
    <w:rsid w:val="00412BA3"/>
    <w:rsid w:val="00412C7E"/>
    <w:rsid w:val="00412DB2"/>
    <w:rsid w:val="004130CC"/>
    <w:rsid w:val="00413489"/>
    <w:rsid w:val="00413B0B"/>
    <w:rsid w:val="004140F4"/>
    <w:rsid w:val="0041443F"/>
    <w:rsid w:val="004144AF"/>
    <w:rsid w:val="00414831"/>
    <w:rsid w:val="00414AB0"/>
    <w:rsid w:val="00414AE6"/>
    <w:rsid w:val="00414B88"/>
    <w:rsid w:val="004152EA"/>
    <w:rsid w:val="00415A0E"/>
    <w:rsid w:val="00415AD2"/>
    <w:rsid w:val="00415BB4"/>
    <w:rsid w:val="00416555"/>
    <w:rsid w:val="00416807"/>
    <w:rsid w:val="0041694E"/>
    <w:rsid w:val="00416D35"/>
    <w:rsid w:val="00416D51"/>
    <w:rsid w:val="004172C5"/>
    <w:rsid w:val="00417445"/>
    <w:rsid w:val="00417871"/>
    <w:rsid w:val="00417A4F"/>
    <w:rsid w:val="0042044F"/>
    <w:rsid w:val="004205BF"/>
    <w:rsid w:val="00420F0E"/>
    <w:rsid w:val="00421154"/>
    <w:rsid w:val="00421317"/>
    <w:rsid w:val="00421518"/>
    <w:rsid w:val="004217A3"/>
    <w:rsid w:val="004218A8"/>
    <w:rsid w:val="00421EE0"/>
    <w:rsid w:val="004220A2"/>
    <w:rsid w:val="00422362"/>
    <w:rsid w:val="00422B0E"/>
    <w:rsid w:val="00422BA3"/>
    <w:rsid w:val="00422D7B"/>
    <w:rsid w:val="00422DB5"/>
    <w:rsid w:val="00423129"/>
    <w:rsid w:val="00423266"/>
    <w:rsid w:val="0042339A"/>
    <w:rsid w:val="004237C4"/>
    <w:rsid w:val="00423B15"/>
    <w:rsid w:val="00424283"/>
    <w:rsid w:val="00424615"/>
    <w:rsid w:val="004247C1"/>
    <w:rsid w:val="004248F5"/>
    <w:rsid w:val="00424CB8"/>
    <w:rsid w:val="00424FD0"/>
    <w:rsid w:val="0042508F"/>
    <w:rsid w:val="0042526E"/>
    <w:rsid w:val="00426590"/>
    <w:rsid w:val="00426695"/>
    <w:rsid w:val="00426915"/>
    <w:rsid w:val="00426F35"/>
    <w:rsid w:val="00427298"/>
    <w:rsid w:val="00427945"/>
    <w:rsid w:val="00427CB9"/>
    <w:rsid w:val="00427E8F"/>
    <w:rsid w:val="00427F36"/>
    <w:rsid w:val="0043047C"/>
    <w:rsid w:val="004306F5"/>
    <w:rsid w:val="00430C68"/>
    <w:rsid w:val="00430D52"/>
    <w:rsid w:val="004314A6"/>
    <w:rsid w:val="00431646"/>
    <w:rsid w:val="004317B1"/>
    <w:rsid w:val="004317E1"/>
    <w:rsid w:val="004319E6"/>
    <w:rsid w:val="00431CCF"/>
    <w:rsid w:val="00432545"/>
    <w:rsid w:val="00432608"/>
    <w:rsid w:val="004327BF"/>
    <w:rsid w:val="00432B50"/>
    <w:rsid w:val="00432BD0"/>
    <w:rsid w:val="0043326D"/>
    <w:rsid w:val="00433AF0"/>
    <w:rsid w:val="00433EB4"/>
    <w:rsid w:val="004346B7"/>
    <w:rsid w:val="00434CBC"/>
    <w:rsid w:val="00435016"/>
    <w:rsid w:val="00435345"/>
    <w:rsid w:val="004355B3"/>
    <w:rsid w:val="00435D75"/>
    <w:rsid w:val="00435E7A"/>
    <w:rsid w:val="004364AA"/>
    <w:rsid w:val="004368CC"/>
    <w:rsid w:val="00436AD3"/>
    <w:rsid w:val="00436F91"/>
    <w:rsid w:val="004370C1"/>
    <w:rsid w:val="004373DD"/>
    <w:rsid w:val="0043763A"/>
    <w:rsid w:val="0043763E"/>
    <w:rsid w:val="00437762"/>
    <w:rsid w:val="004379C2"/>
    <w:rsid w:val="00437EAD"/>
    <w:rsid w:val="004400AC"/>
    <w:rsid w:val="004400E8"/>
    <w:rsid w:val="004401C3"/>
    <w:rsid w:val="004406BD"/>
    <w:rsid w:val="0044092E"/>
    <w:rsid w:val="00440A39"/>
    <w:rsid w:val="00440B63"/>
    <w:rsid w:val="00440DBF"/>
    <w:rsid w:val="00440DF3"/>
    <w:rsid w:val="00441562"/>
    <w:rsid w:val="00441604"/>
    <w:rsid w:val="004416E5"/>
    <w:rsid w:val="00442C44"/>
    <w:rsid w:val="00442E43"/>
    <w:rsid w:val="00442FCD"/>
    <w:rsid w:val="004431D9"/>
    <w:rsid w:val="004433DE"/>
    <w:rsid w:val="004433F1"/>
    <w:rsid w:val="00443522"/>
    <w:rsid w:val="00443D29"/>
    <w:rsid w:val="00443E99"/>
    <w:rsid w:val="0044410C"/>
    <w:rsid w:val="004441AA"/>
    <w:rsid w:val="004441FD"/>
    <w:rsid w:val="00444AB1"/>
    <w:rsid w:val="00444C36"/>
    <w:rsid w:val="00444DC2"/>
    <w:rsid w:val="00444F25"/>
    <w:rsid w:val="004451BB"/>
    <w:rsid w:val="00445353"/>
    <w:rsid w:val="00445577"/>
    <w:rsid w:val="0044758B"/>
    <w:rsid w:val="00447D60"/>
    <w:rsid w:val="00450A46"/>
    <w:rsid w:val="00450C80"/>
    <w:rsid w:val="004510D9"/>
    <w:rsid w:val="004517EE"/>
    <w:rsid w:val="00451F4A"/>
    <w:rsid w:val="004522BF"/>
    <w:rsid w:val="00452479"/>
    <w:rsid w:val="00452890"/>
    <w:rsid w:val="00452ACA"/>
    <w:rsid w:val="00452CEC"/>
    <w:rsid w:val="004537DB"/>
    <w:rsid w:val="00454116"/>
    <w:rsid w:val="004544D6"/>
    <w:rsid w:val="00454651"/>
    <w:rsid w:val="004547C4"/>
    <w:rsid w:val="00454874"/>
    <w:rsid w:val="004548DE"/>
    <w:rsid w:val="00454C16"/>
    <w:rsid w:val="0045523E"/>
    <w:rsid w:val="00455431"/>
    <w:rsid w:val="00455D84"/>
    <w:rsid w:val="00456222"/>
    <w:rsid w:val="004569A6"/>
    <w:rsid w:val="00456DAF"/>
    <w:rsid w:val="00456E39"/>
    <w:rsid w:val="00457218"/>
    <w:rsid w:val="00457422"/>
    <w:rsid w:val="00457566"/>
    <w:rsid w:val="00457684"/>
    <w:rsid w:val="0045786E"/>
    <w:rsid w:val="00457B4E"/>
    <w:rsid w:val="00457C12"/>
    <w:rsid w:val="004600A4"/>
    <w:rsid w:val="00460858"/>
    <w:rsid w:val="00460870"/>
    <w:rsid w:val="00460ADB"/>
    <w:rsid w:val="0046189D"/>
    <w:rsid w:val="00461A87"/>
    <w:rsid w:val="00461CE9"/>
    <w:rsid w:val="0046227F"/>
    <w:rsid w:val="004622EB"/>
    <w:rsid w:val="00462407"/>
    <w:rsid w:val="00462756"/>
    <w:rsid w:val="00462ABE"/>
    <w:rsid w:val="00462C53"/>
    <w:rsid w:val="00462FA1"/>
    <w:rsid w:val="004631DD"/>
    <w:rsid w:val="0046335C"/>
    <w:rsid w:val="004635FD"/>
    <w:rsid w:val="00463D9E"/>
    <w:rsid w:val="00464361"/>
    <w:rsid w:val="004646FC"/>
    <w:rsid w:val="00464E32"/>
    <w:rsid w:val="0046513F"/>
    <w:rsid w:val="0046516E"/>
    <w:rsid w:val="004656FC"/>
    <w:rsid w:val="004659B0"/>
    <w:rsid w:val="00465AAD"/>
    <w:rsid w:val="00465F6B"/>
    <w:rsid w:val="00466000"/>
    <w:rsid w:val="00466102"/>
    <w:rsid w:val="00466ADA"/>
    <w:rsid w:val="00466B0B"/>
    <w:rsid w:val="00466CD1"/>
    <w:rsid w:val="00466DBF"/>
    <w:rsid w:val="0046712D"/>
    <w:rsid w:val="004674D5"/>
    <w:rsid w:val="004679C6"/>
    <w:rsid w:val="00470129"/>
    <w:rsid w:val="0047040E"/>
    <w:rsid w:val="00470451"/>
    <w:rsid w:val="004704B4"/>
    <w:rsid w:val="00470757"/>
    <w:rsid w:val="00470DAF"/>
    <w:rsid w:val="00471176"/>
    <w:rsid w:val="0047130A"/>
    <w:rsid w:val="004719A5"/>
    <w:rsid w:val="00471FD3"/>
    <w:rsid w:val="00472093"/>
    <w:rsid w:val="00472604"/>
    <w:rsid w:val="004728A0"/>
    <w:rsid w:val="00472D59"/>
    <w:rsid w:val="00473588"/>
    <w:rsid w:val="0047358E"/>
    <w:rsid w:val="004738B0"/>
    <w:rsid w:val="004738BB"/>
    <w:rsid w:val="00473971"/>
    <w:rsid w:val="00473DD7"/>
    <w:rsid w:val="00474206"/>
    <w:rsid w:val="004742B1"/>
    <w:rsid w:val="004742DD"/>
    <w:rsid w:val="00474552"/>
    <w:rsid w:val="00474831"/>
    <w:rsid w:val="00474B2D"/>
    <w:rsid w:val="00474C79"/>
    <w:rsid w:val="00474CBF"/>
    <w:rsid w:val="00474ECC"/>
    <w:rsid w:val="00475231"/>
    <w:rsid w:val="00475779"/>
    <w:rsid w:val="0047586D"/>
    <w:rsid w:val="00475C74"/>
    <w:rsid w:val="00475F9B"/>
    <w:rsid w:val="00476013"/>
    <w:rsid w:val="004760E2"/>
    <w:rsid w:val="00476A56"/>
    <w:rsid w:val="00476B8E"/>
    <w:rsid w:val="004775F0"/>
    <w:rsid w:val="004777F6"/>
    <w:rsid w:val="004802EB"/>
    <w:rsid w:val="004805BD"/>
    <w:rsid w:val="00480657"/>
    <w:rsid w:val="00480CA8"/>
    <w:rsid w:val="0048168A"/>
    <w:rsid w:val="004816A1"/>
    <w:rsid w:val="00482481"/>
    <w:rsid w:val="004825F7"/>
    <w:rsid w:val="0048271F"/>
    <w:rsid w:val="0048286B"/>
    <w:rsid w:val="004828AD"/>
    <w:rsid w:val="00482E7C"/>
    <w:rsid w:val="00482E8B"/>
    <w:rsid w:val="00482FF6"/>
    <w:rsid w:val="004830C5"/>
    <w:rsid w:val="00483A93"/>
    <w:rsid w:val="00483DC0"/>
    <w:rsid w:val="00483DE5"/>
    <w:rsid w:val="0048416D"/>
    <w:rsid w:val="004843CC"/>
    <w:rsid w:val="004846CE"/>
    <w:rsid w:val="00484710"/>
    <w:rsid w:val="004847B1"/>
    <w:rsid w:val="00484D9B"/>
    <w:rsid w:val="00484E96"/>
    <w:rsid w:val="004854A9"/>
    <w:rsid w:val="004864B6"/>
    <w:rsid w:val="00486565"/>
    <w:rsid w:val="004868F4"/>
    <w:rsid w:val="00486C61"/>
    <w:rsid w:val="00487145"/>
    <w:rsid w:val="0048719B"/>
    <w:rsid w:val="00487792"/>
    <w:rsid w:val="00487B80"/>
    <w:rsid w:val="00490265"/>
    <w:rsid w:val="00490A0C"/>
    <w:rsid w:val="00490E2F"/>
    <w:rsid w:val="00491AB0"/>
    <w:rsid w:val="00491AC8"/>
    <w:rsid w:val="00492941"/>
    <w:rsid w:val="00492DC9"/>
    <w:rsid w:val="00493129"/>
    <w:rsid w:val="0049365C"/>
    <w:rsid w:val="0049389B"/>
    <w:rsid w:val="00493A20"/>
    <w:rsid w:val="00493D62"/>
    <w:rsid w:val="00493EDB"/>
    <w:rsid w:val="00493EEC"/>
    <w:rsid w:val="004942A9"/>
    <w:rsid w:val="0049433A"/>
    <w:rsid w:val="004946C6"/>
    <w:rsid w:val="00494F9E"/>
    <w:rsid w:val="00495046"/>
    <w:rsid w:val="00495095"/>
    <w:rsid w:val="00495371"/>
    <w:rsid w:val="004954E5"/>
    <w:rsid w:val="004955A3"/>
    <w:rsid w:val="004957F7"/>
    <w:rsid w:val="00495833"/>
    <w:rsid w:val="004958AD"/>
    <w:rsid w:val="00496700"/>
    <w:rsid w:val="0049681B"/>
    <w:rsid w:val="00496973"/>
    <w:rsid w:val="00496B88"/>
    <w:rsid w:val="00496E86"/>
    <w:rsid w:val="00497198"/>
    <w:rsid w:val="0049730C"/>
    <w:rsid w:val="004975E4"/>
    <w:rsid w:val="00497B37"/>
    <w:rsid w:val="004A0438"/>
    <w:rsid w:val="004A0682"/>
    <w:rsid w:val="004A0E64"/>
    <w:rsid w:val="004A1301"/>
    <w:rsid w:val="004A1474"/>
    <w:rsid w:val="004A1641"/>
    <w:rsid w:val="004A22B9"/>
    <w:rsid w:val="004A22FD"/>
    <w:rsid w:val="004A2598"/>
    <w:rsid w:val="004A2619"/>
    <w:rsid w:val="004A284E"/>
    <w:rsid w:val="004A2CBD"/>
    <w:rsid w:val="004A2F24"/>
    <w:rsid w:val="004A2FB8"/>
    <w:rsid w:val="004A3069"/>
    <w:rsid w:val="004A34EA"/>
    <w:rsid w:val="004A35BA"/>
    <w:rsid w:val="004A3A78"/>
    <w:rsid w:val="004A3D62"/>
    <w:rsid w:val="004A3F57"/>
    <w:rsid w:val="004A3FD0"/>
    <w:rsid w:val="004A4985"/>
    <w:rsid w:val="004A4D02"/>
    <w:rsid w:val="004A513F"/>
    <w:rsid w:val="004A5254"/>
    <w:rsid w:val="004A5420"/>
    <w:rsid w:val="004A5586"/>
    <w:rsid w:val="004A56D9"/>
    <w:rsid w:val="004A5FC9"/>
    <w:rsid w:val="004A639D"/>
    <w:rsid w:val="004A6434"/>
    <w:rsid w:val="004A6B35"/>
    <w:rsid w:val="004A71C6"/>
    <w:rsid w:val="004A7264"/>
    <w:rsid w:val="004A73F6"/>
    <w:rsid w:val="004A7621"/>
    <w:rsid w:val="004B02E3"/>
    <w:rsid w:val="004B04E1"/>
    <w:rsid w:val="004B04EE"/>
    <w:rsid w:val="004B0B54"/>
    <w:rsid w:val="004B0F51"/>
    <w:rsid w:val="004B10E8"/>
    <w:rsid w:val="004B13CA"/>
    <w:rsid w:val="004B1531"/>
    <w:rsid w:val="004B25BB"/>
    <w:rsid w:val="004B27D0"/>
    <w:rsid w:val="004B2F74"/>
    <w:rsid w:val="004B2FAE"/>
    <w:rsid w:val="004B360B"/>
    <w:rsid w:val="004B3D43"/>
    <w:rsid w:val="004B4208"/>
    <w:rsid w:val="004B48E4"/>
    <w:rsid w:val="004B4EF8"/>
    <w:rsid w:val="004B54D1"/>
    <w:rsid w:val="004B58DB"/>
    <w:rsid w:val="004B5E42"/>
    <w:rsid w:val="004B5F17"/>
    <w:rsid w:val="004B5FE5"/>
    <w:rsid w:val="004B609E"/>
    <w:rsid w:val="004B61BF"/>
    <w:rsid w:val="004B61EF"/>
    <w:rsid w:val="004B6526"/>
    <w:rsid w:val="004B6556"/>
    <w:rsid w:val="004B66E3"/>
    <w:rsid w:val="004B7646"/>
    <w:rsid w:val="004B77E5"/>
    <w:rsid w:val="004B7E87"/>
    <w:rsid w:val="004C0312"/>
    <w:rsid w:val="004C0364"/>
    <w:rsid w:val="004C039E"/>
    <w:rsid w:val="004C04CC"/>
    <w:rsid w:val="004C04D1"/>
    <w:rsid w:val="004C0822"/>
    <w:rsid w:val="004C0AE3"/>
    <w:rsid w:val="004C0F84"/>
    <w:rsid w:val="004C0FFA"/>
    <w:rsid w:val="004C1370"/>
    <w:rsid w:val="004C1381"/>
    <w:rsid w:val="004C189F"/>
    <w:rsid w:val="004C1ACC"/>
    <w:rsid w:val="004C2275"/>
    <w:rsid w:val="004C2414"/>
    <w:rsid w:val="004C2502"/>
    <w:rsid w:val="004C2579"/>
    <w:rsid w:val="004C26FE"/>
    <w:rsid w:val="004C2708"/>
    <w:rsid w:val="004C274D"/>
    <w:rsid w:val="004C287E"/>
    <w:rsid w:val="004C2AFE"/>
    <w:rsid w:val="004C2C45"/>
    <w:rsid w:val="004C2C6E"/>
    <w:rsid w:val="004C2F41"/>
    <w:rsid w:val="004C34D2"/>
    <w:rsid w:val="004C34E6"/>
    <w:rsid w:val="004C367E"/>
    <w:rsid w:val="004C3BF7"/>
    <w:rsid w:val="004C44B9"/>
    <w:rsid w:val="004C4823"/>
    <w:rsid w:val="004C4B8D"/>
    <w:rsid w:val="004C4F42"/>
    <w:rsid w:val="004C52C4"/>
    <w:rsid w:val="004C575E"/>
    <w:rsid w:val="004C607D"/>
    <w:rsid w:val="004C609C"/>
    <w:rsid w:val="004C6180"/>
    <w:rsid w:val="004C640B"/>
    <w:rsid w:val="004C6ADB"/>
    <w:rsid w:val="004C6C7E"/>
    <w:rsid w:val="004C6DB2"/>
    <w:rsid w:val="004C7168"/>
    <w:rsid w:val="004C731C"/>
    <w:rsid w:val="004C759E"/>
    <w:rsid w:val="004C764D"/>
    <w:rsid w:val="004C7C1B"/>
    <w:rsid w:val="004C7D7A"/>
    <w:rsid w:val="004C7F73"/>
    <w:rsid w:val="004D08B1"/>
    <w:rsid w:val="004D0F06"/>
    <w:rsid w:val="004D1691"/>
    <w:rsid w:val="004D18FD"/>
    <w:rsid w:val="004D21BC"/>
    <w:rsid w:val="004D22A3"/>
    <w:rsid w:val="004D242E"/>
    <w:rsid w:val="004D2467"/>
    <w:rsid w:val="004D25BA"/>
    <w:rsid w:val="004D25CA"/>
    <w:rsid w:val="004D2A56"/>
    <w:rsid w:val="004D2E3A"/>
    <w:rsid w:val="004D2F99"/>
    <w:rsid w:val="004D3096"/>
    <w:rsid w:val="004D30F1"/>
    <w:rsid w:val="004D32E7"/>
    <w:rsid w:val="004D3553"/>
    <w:rsid w:val="004D3B21"/>
    <w:rsid w:val="004D3BB7"/>
    <w:rsid w:val="004D3C23"/>
    <w:rsid w:val="004D3EA5"/>
    <w:rsid w:val="004D4684"/>
    <w:rsid w:val="004D475D"/>
    <w:rsid w:val="004D4CA2"/>
    <w:rsid w:val="004D4D5B"/>
    <w:rsid w:val="004D4FD7"/>
    <w:rsid w:val="004D5792"/>
    <w:rsid w:val="004D5939"/>
    <w:rsid w:val="004D5BCC"/>
    <w:rsid w:val="004D6378"/>
    <w:rsid w:val="004D638E"/>
    <w:rsid w:val="004D65C9"/>
    <w:rsid w:val="004D68B5"/>
    <w:rsid w:val="004D6967"/>
    <w:rsid w:val="004D7407"/>
    <w:rsid w:val="004D7C5F"/>
    <w:rsid w:val="004D7F0B"/>
    <w:rsid w:val="004E0948"/>
    <w:rsid w:val="004E1233"/>
    <w:rsid w:val="004E12BA"/>
    <w:rsid w:val="004E1698"/>
    <w:rsid w:val="004E21AE"/>
    <w:rsid w:val="004E251B"/>
    <w:rsid w:val="004E2595"/>
    <w:rsid w:val="004E259A"/>
    <w:rsid w:val="004E28C6"/>
    <w:rsid w:val="004E32D9"/>
    <w:rsid w:val="004E3405"/>
    <w:rsid w:val="004E37DF"/>
    <w:rsid w:val="004E382B"/>
    <w:rsid w:val="004E3DBE"/>
    <w:rsid w:val="004E3E95"/>
    <w:rsid w:val="004E40FF"/>
    <w:rsid w:val="004E4740"/>
    <w:rsid w:val="004E4EF4"/>
    <w:rsid w:val="004E5C4A"/>
    <w:rsid w:val="004E5CF3"/>
    <w:rsid w:val="004E61A4"/>
    <w:rsid w:val="004E6256"/>
    <w:rsid w:val="004E655F"/>
    <w:rsid w:val="004E67A5"/>
    <w:rsid w:val="004E697A"/>
    <w:rsid w:val="004E69E6"/>
    <w:rsid w:val="004E6C84"/>
    <w:rsid w:val="004E6DE1"/>
    <w:rsid w:val="004E7652"/>
    <w:rsid w:val="004E76D8"/>
    <w:rsid w:val="004E78DD"/>
    <w:rsid w:val="004E7C89"/>
    <w:rsid w:val="004F0171"/>
    <w:rsid w:val="004F03D3"/>
    <w:rsid w:val="004F0708"/>
    <w:rsid w:val="004F0AAE"/>
    <w:rsid w:val="004F10E0"/>
    <w:rsid w:val="004F12A4"/>
    <w:rsid w:val="004F1326"/>
    <w:rsid w:val="004F1352"/>
    <w:rsid w:val="004F138F"/>
    <w:rsid w:val="004F1515"/>
    <w:rsid w:val="004F154B"/>
    <w:rsid w:val="004F16BC"/>
    <w:rsid w:val="004F1BE2"/>
    <w:rsid w:val="004F2683"/>
    <w:rsid w:val="004F2D0A"/>
    <w:rsid w:val="004F2E6E"/>
    <w:rsid w:val="004F34FE"/>
    <w:rsid w:val="004F3D0B"/>
    <w:rsid w:val="004F3D7B"/>
    <w:rsid w:val="004F40BE"/>
    <w:rsid w:val="004F40D3"/>
    <w:rsid w:val="004F420C"/>
    <w:rsid w:val="004F4A7C"/>
    <w:rsid w:val="004F4D58"/>
    <w:rsid w:val="004F5491"/>
    <w:rsid w:val="004F586E"/>
    <w:rsid w:val="004F5DA0"/>
    <w:rsid w:val="004F6088"/>
    <w:rsid w:val="004F6CBB"/>
    <w:rsid w:val="004F7350"/>
    <w:rsid w:val="004F79B5"/>
    <w:rsid w:val="00500123"/>
    <w:rsid w:val="0050068C"/>
    <w:rsid w:val="0050078C"/>
    <w:rsid w:val="00500E21"/>
    <w:rsid w:val="005010C0"/>
    <w:rsid w:val="005013B9"/>
    <w:rsid w:val="005018F0"/>
    <w:rsid w:val="005024E7"/>
    <w:rsid w:val="0050270D"/>
    <w:rsid w:val="005027FA"/>
    <w:rsid w:val="00502864"/>
    <w:rsid w:val="00502A73"/>
    <w:rsid w:val="00502B0D"/>
    <w:rsid w:val="005034B9"/>
    <w:rsid w:val="00503DA8"/>
    <w:rsid w:val="00504BE2"/>
    <w:rsid w:val="00504E71"/>
    <w:rsid w:val="00505091"/>
    <w:rsid w:val="005050D7"/>
    <w:rsid w:val="005055F1"/>
    <w:rsid w:val="0050623E"/>
    <w:rsid w:val="00506283"/>
    <w:rsid w:val="00506310"/>
    <w:rsid w:val="0050633E"/>
    <w:rsid w:val="005063C9"/>
    <w:rsid w:val="0050670B"/>
    <w:rsid w:val="00506823"/>
    <w:rsid w:val="00507268"/>
    <w:rsid w:val="005073A7"/>
    <w:rsid w:val="0050751B"/>
    <w:rsid w:val="00507A6F"/>
    <w:rsid w:val="00507B95"/>
    <w:rsid w:val="00507CD9"/>
    <w:rsid w:val="00507F83"/>
    <w:rsid w:val="0051064B"/>
    <w:rsid w:val="00510708"/>
    <w:rsid w:val="00510F7A"/>
    <w:rsid w:val="005111B8"/>
    <w:rsid w:val="005113DD"/>
    <w:rsid w:val="0051157D"/>
    <w:rsid w:val="00511756"/>
    <w:rsid w:val="00511762"/>
    <w:rsid w:val="005118F5"/>
    <w:rsid w:val="005119B3"/>
    <w:rsid w:val="00511B29"/>
    <w:rsid w:val="00511B37"/>
    <w:rsid w:val="0051205E"/>
    <w:rsid w:val="0051233D"/>
    <w:rsid w:val="0051247A"/>
    <w:rsid w:val="005124ED"/>
    <w:rsid w:val="00512872"/>
    <w:rsid w:val="00512DF5"/>
    <w:rsid w:val="005139E1"/>
    <w:rsid w:val="005141E8"/>
    <w:rsid w:val="005142F4"/>
    <w:rsid w:val="00514638"/>
    <w:rsid w:val="0051529B"/>
    <w:rsid w:val="005155AF"/>
    <w:rsid w:val="00515C19"/>
    <w:rsid w:val="00515DA2"/>
    <w:rsid w:val="00515F26"/>
    <w:rsid w:val="00516035"/>
    <w:rsid w:val="005160EF"/>
    <w:rsid w:val="00516200"/>
    <w:rsid w:val="00516389"/>
    <w:rsid w:val="00516A89"/>
    <w:rsid w:val="00516BFC"/>
    <w:rsid w:val="00516E89"/>
    <w:rsid w:val="00516FA6"/>
    <w:rsid w:val="0051717F"/>
    <w:rsid w:val="00517257"/>
    <w:rsid w:val="005174E7"/>
    <w:rsid w:val="00517781"/>
    <w:rsid w:val="005177F5"/>
    <w:rsid w:val="005179C5"/>
    <w:rsid w:val="00517C1C"/>
    <w:rsid w:val="0052017F"/>
    <w:rsid w:val="00520228"/>
    <w:rsid w:val="0052036A"/>
    <w:rsid w:val="00520B35"/>
    <w:rsid w:val="00520BA4"/>
    <w:rsid w:val="00520BC3"/>
    <w:rsid w:val="00520E2F"/>
    <w:rsid w:val="005216D7"/>
    <w:rsid w:val="00521745"/>
    <w:rsid w:val="00521C05"/>
    <w:rsid w:val="00522CFC"/>
    <w:rsid w:val="005233F2"/>
    <w:rsid w:val="00523531"/>
    <w:rsid w:val="0052356E"/>
    <w:rsid w:val="0052362D"/>
    <w:rsid w:val="0052383D"/>
    <w:rsid w:val="005239B7"/>
    <w:rsid w:val="00523BD8"/>
    <w:rsid w:val="00523DE9"/>
    <w:rsid w:val="00523ECA"/>
    <w:rsid w:val="0052413F"/>
    <w:rsid w:val="005241DD"/>
    <w:rsid w:val="0052542B"/>
    <w:rsid w:val="00525582"/>
    <w:rsid w:val="005259CF"/>
    <w:rsid w:val="00525B6B"/>
    <w:rsid w:val="00525C93"/>
    <w:rsid w:val="00525EA8"/>
    <w:rsid w:val="0052623C"/>
    <w:rsid w:val="005270AE"/>
    <w:rsid w:val="00527A18"/>
    <w:rsid w:val="00530192"/>
    <w:rsid w:val="00530554"/>
    <w:rsid w:val="00530DDE"/>
    <w:rsid w:val="00531EE6"/>
    <w:rsid w:val="005323B4"/>
    <w:rsid w:val="00532FAE"/>
    <w:rsid w:val="00533256"/>
    <w:rsid w:val="00533445"/>
    <w:rsid w:val="00533A5B"/>
    <w:rsid w:val="00533E39"/>
    <w:rsid w:val="00533F9B"/>
    <w:rsid w:val="00534105"/>
    <w:rsid w:val="00534563"/>
    <w:rsid w:val="005347C2"/>
    <w:rsid w:val="00534923"/>
    <w:rsid w:val="0053496B"/>
    <w:rsid w:val="00534AE9"/>
    <w:rsid w:val="00534CF8"/>
    <w:rsid w:val="00534DD6"/>
    <w:rsid w:val="005351DD"/>
    <w:rsid w:val="005351FD"/>
    <w:rsid w:val="005353DF"/>
    <w:rsid w:val="00535532"/>
    <w:rsid w:val="00535698"/>
    <w:rsid w:val="00535722"/>
    <w:rsid w:val="00535B45"/>
    <w:rsid w:val="00535E88"/>
    <w:rsid w:val="005364CB"/>
    <w:rsid w:val="00536740"/>
    <w:rsid w:val="0053676E"/>
    <w:rsid w:val="0053713E"/>
    <w:rsid w:val="005374C6"/>
    <w:rsid w:val="005374F6"/>
    <w:rsid w:val="005376A9"/>
    <w:rsid w:val="0053780C"/>
    <w:rsid w:val="00537BDB"/>
    <w:rsid w:val="00537E81"/>
    <w:rsid w:val="00537F00"/>
    <w:rsid w:val="00540606"/>
    <w:rsid w:val="005409E5"/>
    <w:rsid w:val="00540B70"/>
    <w:rsid w:val="00540D98"/>
    <w:rsid w:val="00540E76"/>
    <w:rsid w:val="00540F2E"/>
    <w:rsid w:val="00541379"/>
    <w:rsid w:val="005414AD"/>
    <w:rsid w:val="0054153B"/>
    <w:rsid w:val="00541CC9"/>
    <w:rsid w:val="00542AD5"/>
    <w:rsid w:val="00542E9C"/>
    <w:rsid w:val="0054353D"/>
    <w:rsid w:val="005435B9"/>
    <w:rsid w:val="0054397F"/>
    <w:rsid w:val="00543AA3"/>
    <w:rsid w:val="00543C5C"/>
    <w:rsid w:val="00543D0C"/>
    <w:rsid w:val="00543D7C"/>
    <w:rsid w:val="0054405A"/>
    <w:rsid w:val="00544664"/>
    <w:rsid w:val="00544F3D"/>
    <w:rsid w:val="005451B3"/>
    <w:rsid w:val="00545224"/>
    <w:rsid w:val="00545422"/>
    <w:rsid w:val="0054553C"/>
    <w:rsid w:val="00545612"/>
    <w:rsid w:val="00545B74"/>
    <w:rsid w:val="00546136"/>
    <w:rsid w:val="005463FA"/>
    <w:rsid w:val="0054657B"/>
    <w:rsid w:val="00546B24"/>
    <w:rsid w:val="00546BA3"/>
    <w:rsid w:val="00547ADE"/>
    <w:rsid w:val="00547F95"/>
    <w:rsid w:val="005500B4"/>
    <w:rsid w:val="005503A0"/>
    <w:rsid w:val="005505B6"/>
    <w:rsid w:val="005508BB"/>
    <w:rsid w:val="00550C45"/>
    <w:rsid w:val="00550C99"/>
    <w:rsid w:val="00550D1E"/>
    <w:rsid w:val="00550FA3"/>
    <w:rsid w:val="005512AE"/>
    <w:rsid w:val="00551887"/>
    <w:rsid w:val="00551A32"/>
    <w:rsid w:val="00551BBF"/>
    <w:rsid w:val="0055217F"/>
    <w:rsid w:val="00552612"/>
    <w:rsid w:val="005526F7"/>
    <w:rsid w:val="00552BF1"/>
    <w:rsid w:val="005530E7"/>
    <w:rsid w:val="00553413"/>
    <w:rsid w:val="0055357F"/>
    <w:rsid w:val="005538E4"/>
    <w:rsid w:val="00553BB2"/>
    <w:rsid w:val="00553C65"/>
    <w:rsid w:val="00553D85"/>
    <w:rsid w:val="00553DEA"/>
    <w:rsid w:val="005543F6"/>
    <w:rsid w:val="005545B5"/>
    <w:rsid w:val="005547F4"/>
    <w:rsid w:val="00554E17"/>
    <w:rsid w:val="00555AB2"/>
    <w:rsid w:val="005561B7"/>
    <w:rsid w:val="005564E2"/>
    <w:rsid w:val="005567E2"/>
    <w:rsid w:val="00556CE9"/>
    <w:rsid w:val="00556DC6"/>
    <w:rsid w:val="00556ED6"/>
    <w:rsid w:val="0055724D"/>
    <w:rsid w:val="005577F3"/>
    <w:rsid w:val="00557967"/>
    <w:rsid w:val="00557973"/>
    <w:rsid w:val="00557C3D"/>
    <w:rsid w:val="00557D98"/>
    <w:rsid w:val="00557E70"/>
    <w:rsid w:val="0056021E"/>
    <w:rsid w:val="005603EC"/>
    <w:rsid w:val="0056061F"/>
    <w:rsid w:val="00560A52"/>
    <w:rsid w:val="00560D9A"/>
    <w:rsid w:val="00560EAC"/>
    <w:rsid w:val="00560F66"/>
    <w:rsid w:val="005610F6"/>
    <w:rsid w:val="00561129"/>
    <w:rsid w:val="005614EA"/>
    <w:rsid w:val="00561930"/>
    <w:rsid w:val="00561FF0"/>
    <w:rsid w:val="00562343"/>
    <w:rsid w:val="00562346"/>
    <w:rsid w:val="00562410"/>
    <w:rsid w:val="005625A8"/>
    <w:rsid w:val="005626E1"/>
    <w:rsid w:val="00562BD2"/>
    <w:rsid w:val="00563085"/>
    <w:rsid w:val="005635C7"/>
    <w:rsid w:val="00564C70"/>
    <w:rsid w:val="0056500F"/>
    <w:rsid w:val="00565145"/>
    <w:rsid w:val="005653F1"/>
    <w:rsid w:val="0056557D"/>
    <w:rsid w:val="00565604"/>
    <w:rsid w:val="00565E0D"/>
    <w:rsid w:val="0056610F"/>
    <w:rsid w:val="0056638D"/>
    <w:rsid w:val="0056685C"/>
    <w:rsid w:val="00566BA6"/>
    <w:rsid w:val="00567120"/>
    <w:rsid w:val="00567434"/>
    <w:rsid w:val="00567756"/>
    <w:rsid w:val="00567936"/>
    <w:rsid w:val="00567A5E"/>
    <w:rsid w:val="00570446"/>
    <w:rsid w:val="00570544"/>
    <w:rsid w:val="005705E8"/>
    <w:rsid w:val="00570BFA"/>
    <w:rsid w:val="00570F06"/>
    <w:rsid w:val="00570F0B"/>
    <w:rsid w:val="00571371"/>
    <w:rsid w:val="00571528"/>
    <w:rsid w:val="005716EC"/>
    <w:rsid w:val="005718A5"/>
    <w:rsid w:val="00571A8B"/>
    <w:rsid w:val="00571ABD"/>
    <w:rsid w:val="00571C54"/>
    <w:rsid w:val="00571D7A"/>
    <w:rsid w:val="00571DD8"/>
    <w:rsid w:val="00572200"/>
    <w:rsid w:val="0057250D"/>
    <w:rsid w:val="0057280F"/>
    <w:rsid w:val="0057297F"/>
    <w:rsid w:val="00572EFD"/>
    <w:rsid w:val="005732AF"/>
    <w:rsid w:val="005734F2"/>
    <w:rsid w:val="00573A01"/>
    <w:rsid w:val="00573A75"/>
    <w:rsid w:val="00573B02"/>
    <w:rsid w:val="00574267"/>
    <w:rsid w:val="00574369"/>
    <w:rsid w:val="005745A4"/>
    <w:rsid w:val="00575213"/>
    <w:rsid w:val="005754AB"/>
    <w:rsid w:val="005758A9"/>
    <w:rsid w:val="00576790"/>
    <w:rsid w:val="00576ACB"/>
    <w:rsid w:val="00576C8D"/>
    <w:rsid w:val="00576E8D"/>
    <w:rsid w:val="00576F72"/>
    <w:rsid w:val="005771B0"/>
    <w:rsid w:val="00577470"/>
    <w:rsid w:val="0057762E"/>
    <w:rsid w:val="005778AC"/>
    <w:rsid w:val="005778C4"/>
    <w:rsid w:val="00577A1D"/>
    <w:rsid w:val="00577D3B"/>
    <w:rsid w:val="005802DC"/>
    <w:rsid w:val="005802FB"/>
    <w:rsid w:val="0058083A"/>
    <w:rsid w:val="00580B49"/>
    <w:rsid w:val="00580ECB"/>
    <w:rsid w:val="00580FA3"/>
    <w:rsid w:val="0058114F"/>
    <w:rsid w:val="005811B5"/>
    <w:rsid w:val="00581527"/>
    <w:rsid w:val="00581533"/>
    <w:rsid w:val="0058160E"/>
    <w:rsid w:val="00581C6B"/>
    <w:rsid w:val="00581FD7"/>
    <w:rsid w:val="005821B5"/>
    <w:rsid w:val="005824B8"/>
    <w:rsid w:val="005826F4"/>
    <w:rsid w:val="005827C3"/>
    <w:rsid w:val="00582D63"/>
    <w:rsid w:val="0058304E"/>
    <w:rsid w:val="005831DB"/>
    <w:rsid w:val="0058369E"/>
    <w:rsid w:val="005836A9"/>
    <w:rsid w:val="00583797"/>
    <w:rsid w:val="00583824"/>
    <w:rsid w:val="00584918"/>
    <w:rsid w:val="005849D6"/>
    <w:rsid w:val="00584A69"/>
    <w:rsid w:val="00585395"/>
    <w:rsid w:val="00585634"/>
    <w:rsid w:val="0058569D"/>
    <w:rsid w:val="00585DA2"/>
    <w:rsid w:val="00585DC6"/>
    <w:rsid w:val="005860EE"/>
    <w:rsid w:val="00586DF3"/>
    <w:rsid w:val="00586ED9"/>
    <w:rsid w:val="00587160"/>
    <w:rsid w:val="00587375"/>
    <w:rsid w:val="00587628"/>
    <w:rsid w:val="00587916"/>
    <w:rsid w:val="00587D40"/>
    <w:rsid w:val="00587EA0"/>
    <w:rsid w:val="00587FE3"/>
    <w:rsid w:val="005901A2"/>
    <w:rsid w:val="005905D4"/>
    <w:rsid w:val="00590625"/>
    <w:rsid w:val="00590628"/>
    <w:rsid w:val="00590665"/>
    <w:rsid w:val="005908DF"/>
    <w:rsid w:val="00590A32"/>
    <w:rsid w:val="00590B16"/>
    <w:rsid w:val="00590BA5"/>
    <w:rsid w:val="00590D09"/>
    <w:rsid w:val="00590D51"/>
    <w:rsid w:val="0059156A"/>
    <w:rsid w:val="00591739"/>
    <w:rsid w:val="005918B0"/>
    <w:rsid w:val="00591B12"/>
    <w:rsid w:val="00591B2C"/>
    <w:rsid w:val="00591CD9"/>
    <w:rsid w:val="00592CB0"/>
    <w:rsid w:val="00593314"/>
    <w:rsid w:val="00593479"/>
    <w:rsid w:val="0059368E"/>
    <w:rsid w:val="005938AC"/>
    <w:rsid w:val="005939C1"/>
    <w:rsid w:val="00593BF5"/>
    <w:rsid w:val="00593CFE"/>
    <w:rsid w:val="00594131"/>
    <w:rsid w:val="005941DB"/>
    <w:rsid w:val="00594496"/>
    <w:rsid w:val="0059481C"/>
    <w:rsid w:val="00594884"/>
    <w:rsid w:val="005949BA"/>
    <w:rsid w:val="00594F86"/>
    <w:rsid w:val="005956D3"/>
    <w:rsid w:val="005958B0"/>
    <w:rsid w:val="00595C80"/>
    <w:rsid w:val="00595E24"/>
    <w:rsid w:val="0059619C"/>
    <w:rsid w:val="00596365"/>
    <w:rsid w:val="005964B7"/>
    <w:rsid w:val="005965BC"/>
    <w:rsid w:val="00596837"/>
    <w:rsid w:val="00596866"/>
    <w:rsid w:val="005969F5"/>
    <w:rsid w:val="00596ABD"/>
    <w:rsid w:val="00597E31"/>
    <w:rsid w:val="005A06B8"/>
    <w:rsid w:val="005A16BE"/>
    <w:rsid w:val="005A17DC"/>
    <w:rsid w:val="005A1B16"/>
    <w:rsid w:val="005A2041"/>
    <w:rsid w:val="005A20C0"/>
    <w:rsid w:val="005A2206"/>
    <w:rsid w:val="005A23AA"/>
    <w:rsid w:val="005A244C"/>
    <w:rsid w:val="005A26E8"/>
    <w:rsid w:val="005A2AD9"/>
    <w:rsid w:val="005A2B01"/>
    <w:rsid w:val="005A2B77"/>
    <w:rsid w:val="005A2C01"/>
    <w:rsid w:val="005A2CF6"/>
    <w:rsid w:val="005A2F37"/>
    <w:rsid w:val="005A32CE"/>
    <w:rsid w:val="005A355D"/>
    <w:rsid w:val="005A35F6"/>
    <w:rsid w:val="005A360D"/>
    <w:rsid w:val="005A3630"/>
    <w:rsid w:val="005A3631"/>
    <w:rsid w:val="005A3AB4"/>
    <w:rsid w:val="005A3B79"/>
    <w:rsid w:val="005A3CEB"/>
    <w:rsid w:val="005A435F"/>
    <w:rsid w:val="005A4D0C"/>
    <w:rsid w:val="005A51E7"/>
    <w:rsid w:val="005A51EC"/>
    <w:rsid w:val="005A579A"/>
    <w:rsid w:val="005A5DFD"/>
    <w:rsid w:val="005A5F32"/>
    <w:rsid w:val="005A6500"/>
    <w:rsid w:val="005A689E"/>
    <w:rsid w:val="005A6920"/>
    <w:rsid w:val="005A71EF"/>
    <w:rsid w:val="005A75FC"/>
    <w:rsid w:val="005A7783"/>
    <w:rsid w:val="005A7E78"/>
    <w:rsid w:val="005B035D"/>
    <w:rsid w:val="005B03ED"/>
    <w:rsid w:val="005B0EC2"/>
    <w:rsid w:val="005B102A"/>
    <w:rsid w:val="005B1776"/>
    <w:rsid w:val="005B180D"/>
    <w:rsid w:val="005B19AD"/>
    <w:rsid w:val="005B1BA3"/>
    <w:rsid w:val="005B2085"/>
    <w:rsid w:val="005B2788"/>
    <w:rsid w:val="005B2D0D"/>
    <w:rsid w:val="005B31C8"/>
    <w:rsid w:val="005B32CC"/>
    <w:rsid w:val="005B32FB"/>
    <w:rsid w:val="005B3451"/>
    <w:rsid w:val="005B34D2"/>
    <w:rsid w:val="005B3616"/>
    <w:rsid w:val="005B3715"/>
    <w:rsid w:val="005B38D3"/>
    <w:rsid w:val="005B3B9C"/>
    <w:rsid w:val="005B3DE7"/>
    <w:rsid w:val="005B3EFA"/>
    <w:rsid w:val="005B4433"/>
    <w:rsid w:val="005B4520"/>
    <w:rsid w:val="005B55A8"/>
    <w:rsid w:val="005B57D9"/>
    <w:rsid w:val="005B5B20"/>
    <w:rsid w:val="005B6142"/>
    <w:rsid w:val="005B6315"/>
    <w:rsid w:val="005B645B"/>
    <w:rsid w:val="005B645F"/>
    <w:rsid w:val="005B6889"/>
    <w:rsid w:val="005B68E4"/>
    <w:rsid w:val="005B6B1F"/>
    <w:rsid w:val="005B6F61"/>
    <w:rsid w:val="005B6FAB"/>
    <w:rsid w:val="005B71DC"/>
    <w:rsid w:val="005B7247"/>
    <w:rsid w:val="005B7466"/>
    <w:rsid w:val="005B7FE4"/>
    <w:rsid w:val="005C03DE"/>
    <w:rsid w:val="005C03E7"/>
    <w:rsid w:val="005C05E0"/>
    <w:rsid w:val="005C0DB0"/>
    <w:rsid w:val="005C12E2"/>
    <w:rsid w:val="005C13EE"/>
    <w:rsid w:val="005C1799"/>
    <w:rsid w:val="005C1D35"/>
    <w:rsid w:val="005C1E49"/>
    <w:rsid w:val="005C288E"/>
    <w:rsid w:val="005C31F4"/>
    <w:rsid w:val="005C37E0"/>
    <w:rsid w:val="005C37ED"/>
    <w:rsid w:val="005C3974"/>
    <w:rsid w:val="005C3AB4"/>
    <w:rsid w:val="005C4556"/>
    <w:rsid w:val="005C4791"/>
    <w:rsid w:val="005C4905"/>
    <w:rsid w:val="005C5002"/>
    <w:rsid w:val="005C5197"/>
    <w:rsid w:val="005C54B9"/>
    <w:rsid w:val="005C54C4"/>
    <w:rsid w:val="005C56F2"/>
    <w:rsid w:val="005C582E"/>
    <w:rsid w:val="005C5A1C"/>
    <w:rsid w:val="005C5AA3"/>
    <w:rsid w:val="005C6618"/>
    <w:rsid w:val="005C685E"/>
    <w:rsid w:val="005C69AB"/>
    <w:rsid w:val="005C6A42"/>
    <w:rsid w:val="005C6BCC"/>
    <w:rsid w:val="005C6C68"/>
    <w:rsid w:val="005C6C74"/>
    <w:rsid w:val="005C6D22"/>
    <w:rsid w:val="005C6F98"/>
    <w:rsid w:val="005C78E1"/>
    <w:rsid w:val="005C7BE5"/>
    <w:rsid w:val="005D0189"/>
    <w:rsid w:val="005D01E7"/>
    <w:rsid w:val="005D02C3"/>
    <w:rsid w:val="005D0344"/>
    <w:rsid w:val="005D0787"/>
    <w:rsid w:val="005D07A0"/>
    <w:rsid w:val="005D086A"/>
    <w:rsid w:val="005D0A94"/>
    <w:rsid w:val="005D0DC2"/>
    <w:rsid w:val="005D0E57"/>
    <w:rsid w:val="005D143C"/>
    <w:rsid w:val="005D1571"/>
    <w:rsid w:val="005D24C6"/>
    <w:rsid w:val="005D2516"/>
    <w:rsid w:val="005D2BD5"/>
    <w:rsid w:val="005D2BDF"/>
    <w:rsid w:val="005D2C0B"/>
    <w:rsid w:val="005D2FB1"/>
    <w:rsid w:val="005D3564"/>
    <w:rsid w:val="005D3625"/>
    <w:rsid w:val="005D3D1C"/>
    <w:rsid w:val="005D475B"/>
    <w:rsid w:val="005D4C94"/>
    <w:rsid w:val="005D4D52"/>
    <w:rsid w:val="005D4DBD"/>
    <w:rsid w:val="005D4ECB"/>
    <w:rsid w:val="005D4F5E"/>
    <w:rsid w:val="005D50CB"/>
    <w:rsid w:val="005D5318"/>
    <w:rsid w:val="005D5BAA"/>
    <w:rsid w:val="005D6392"/>
    <w:rsid w:val="005D6462"/>
    <w:rsid w:val="005D6647"/>
    <w:rsid w:val="005D67C2"/>
    <w:rsid w:val="005D6A56"/>
    <w:rsid w:val="005D6B66"/>
    <w:rsid w:val="005D6F13"/>
    <w:rsid w:val="005D7114"/>
    <w:rsid w:val="005D763F"/>
    <w:rsid w:val="005D777A"/>
    <w:rsid w:val="005D77AA"/>
    <w:rsid w:val="005D7814"/>
    <w:rsid w:val="005D7886"/>
    <w:rsid w:val="005D78DA"/>
    <w:rsid w:val="005D7CE2"/>
    <w:rsid w:val="005D7CFB"/>
    <w:rsid w:val="005E0447"/>
    <w:rsid w:val="005E0631"/>
    <w:rsid w:val="005E10D0"/>
    <w:rsid w:val="005E1149"/>
    <w:rsid w:val="005E25F7"/>
    <w:rsid w:val="005E2EC5"/>
    <w:rsid w:val="005E2ED7"/>
    <w:rsid w:val="005E3198"/>
    <w:rsid w:val="005E37D6"/>
    <w:rsid w:val="005E3F74"/>
    <w:rsid w:val="005E4292"/>
    <w:rsid w:val="005E42A3"/>
    <w:rsid w:val="005E4470"/>
    <w:rsid w:val="005E48D6"/>
    <w:rsid w:val="005E50F8"/>
    <w:rsid w:val="005E56AF"/>
    <w:rsid w:val="005E5794"/>
    <w:rsid w:val="005E5AEB"/>
    <w:rsid w:val="005E5C05"/>
    <w:rsid w:val="005E6BA2"/>
    <w:rsid w:val="005E6CA3"/>
    <w:rsid w:val="005E6D94"/>
    <w:rsid w:val="005E6EBE"/>
    <w:rsid w:val="005E6FD5"/>
    <w:rsid w:val="005E72C1"/>
    <w:rsid w:val="005E741F"/>
    <w:rsid w:val="005E759D"/>
    <w:rsid w:val="005E7B11"/>
    <w:rsid w:val="005E7C4B"/>
    <w:rsid w:val="005E7EEA"/>
    <w:rsid w:val="005F02A5"/>
    <w:rsid w:val="005F0489"/>
    <w:rsid w:val="005F05EA"/>
    <w:rsid w:val="005F0A58"/>
    <w:rsid w:val="005F0B05"/>
    <w:rsid w:val="005F0B51"/>
    <w:rsid w:val="005F0D92"/>
    <w:rsid w:val="005F0E81"/>
    <w:rsid w:val="005F0EDF"/>
    <w:rsid w:val="005F1004"/>
    <w:rsid w:val="005F14C1"/>
    <w:rsid w:val="005F1A33"/>
    <w:rsid w:val="005F28AB"/>
    <w:rsid w:val="005F297C"/>
    <w:rsid w:val="005F2BD4"/>
    <w:rsid w:val="005F2D82"/>
    <w:rsid w:val="005F2EF1"/>
    <w:rsid w:val="005F3099"/>
    <w:rsid w:val="005F350B"/>
    <w:rsid w:val="005F39F9"/>
    <w:rsid w:val="005F3D17"/>
    <w:rsid w:val="005F4CDD"/>
    <w:rsid w:val="005F505C"/>
    <w:rsid w:val="005F60D2"/>
    <w:rsid w:val="005F620A"/>
    <w:rsid w:val="005F62AF"/>
    <w:rsid w:val="005F68B9"/>
    <w:rsid w:val="005F6B29"/>
    <w:rsid w:val="005F6BD2"/>
    <w:rsid w:val="005F6EB5"/>
    <w:rsid w:val="005F7547"/>
    <w:rsid w:val="006001A3"/>
    <w:rsid w:val="006001CE"/>
    <w:rsid w:val="00600DCB"/>
    <w:rsid w:val="00600E01"/>
    <w:rsid w:val="006014F5"/>
    <w:rsid w:val="00601759"/>
    <w:rsid w:val="00601C79"/>
    <w:rsid w:val="006021DA"/>
    <w:rsid w:val="00602521"/>
    <w:rsid w:val="00602798"/>
    <w:rsid w:val="00602AD5"/>
    <w:rsid w:val="00603FD5"/>
    <w:rsid w:val="00603FFC"/>
    <w:rsid w:val="0060426F"/>
    <w:rsid w:val="0060437A"/>
    <w:rsid w:val="00604478"/>
    <w:rsid w:val="006045BF"/>
    <w:rsid w:val="00604659"/>
    <w:rsid w:val="006048BA"/>
    <w:rsid w:val="00604BCA"/>
    <w:rsid w:val="00604D98"/>
    <w:rsid w:val="00604FE3"/>
    <w:rsid w:val="00605423"/>
    <w:rsid w:val="0060553F"/>
    <w:rsid w:val="006058B1"/>
    <w:rsid w:val="00605A5E"/>
    <w:rsid w:val="00605B46"/>
    <w:rsid w:val="00605B70"/>
    <w:rsid w:val="00606378"/>
    <w:rsid w:val="00606463"/>
    <w:rsid w:val="00606591"/>
    <w:rsid w:val="00606623"/>
    <w:rsid w:val="006066E7"/>
    <w:rsid w:val="00606A55"/>
    <w:rsid w:val="00606D32"/>
    <w:rsid w:val="0060792B"/>
    <w:rsid w:val="00607A00"/>
    <w:rsid w:val="00607AB9"/>
    <w:rsid w:val="00607F03"/>
    <w:rsid w:val="00610004"/>
    <w:rsid w:val="00610322"/>
    <w:rsid w:val="00610627"/>
    <w:rsid w:val="00610671"/>
    <w:rsid w:val="00610A07"/>
    <w:rsid w:val="00610D49"/>
    <w:rsid w:val="00610D6C"/>
    <w:rsid w:val="00610F6C"/>
    <w:rsid w:val="00610FF8"/>
    <w:rsid w:val="006110A4"/>
    <w:rsid w:val="00611346"/>
    <w:rsid w:val="00612250"/>
    <w:rsid w:val="0061246C"/>
    <w:rsid w:val="0061253E"/>
    <w:rsid w:val="006125C3"/>
    <w:rsid w:val="006127A3"/>
    <w:rsid w:val="00612A3E"/>
    <w:rsid w:val="00612F9D"/>
    <w:rsid w:val="006130ED"/>
    <w:rsid w:val="00613173"/>
    <w:rsid w:val="006131E9"/>
    <w:rsid w:val="006134C9"/>
    <w:rsid w:val="006134ED"/>
    <w:rsid w:val="00613E35"/>
    <w:rsid w:val="00613EFC"/>
    <w:rsid w:val="006141DC"/>
    <w:rsid w:val="00614676"/>
    <w:rsid w:val="00614CDF"/>
    <w:rsid w:val="00614FE0"/>
    <w:rsid w:val="00615E3F"/>
    <w:rsid w:val="00615EA2"/>
    <w:rsid w:val="00616DC8"/>
    <w:rsid w:val="00617441"/>
    <w:rsid w:val="006174F3"/>
    <w:rsid w:val="00617F6C"/>
    <w:rsid w:val="00620280"/>
    <w:rsid w:val="00620534"/>
    <w:rsid w:val="00620548"/>
    <w:rsid w:val="00620901"/>
    <w:rsid w:val="00620D4F"/>
    <w:rsid w:val="00620FBE"/>
    <w:rsid w:val="006210BB"/>
    <w:rsid w:val="00621AA5"/>
    <w:rsid w:val="00621CCC"/>
    <w:rsid w:val="00621DCE"/>
    <w:rsid w:val="006224A3"/>
    <w:rsid w:val="00622594"/>
    <w:rsid w:val="006229AE"/>
    <w:rsid w:val="00622C4B"/>
    <w:rsid w:val="00622C76"/>
    <w:rsid w:val="00622D89"/>
    <w:rsid w:val="00622E92"/>
    <w:rsid w:val="00622F4E"/>
    <w:rsid w:val="006236FC"/>
    <w:rsid w:val="006239FB"/>
    <w:rsid w:val="00623A37"/>
    <w:rsid w:val="00624175"/>
    <w:rsid w:val="00624210"/>
    <w:rsid w:val="0062427F"/>
    <w:rsid w:val="0062437E"/>
    <w:rsid w:val="00624429"/>
    <w:rsid w:val="006249C4"/>
    <w:rsid w:val="00624AB6"/>
    <w:rsid w:val="00624B90"/>
    <w:rsid w:val="00624CED"/>
    <w:rsid w:val="00624DCA"/>
    <w:rsid w:val="00624F98"/>
    <w:rsid w:val="00624FF5"/>
    <w:rsid w:val="0062500F"/>
    <w:rsid w:val="0062529A"/>
    <w:rsid w:val="006259FB"/>
    <w:rsid w:val="00625EBC"/>
    <w:rsid w:val="00625FA2"/>
    <w:rsid w:val="006263EF"/>
    <w:rsid w:val="006269B9"/>
    <w:rsid w:val="00626AD1"/>
    <w:rsid w:val="00626B05"/>
    <w:rsid w:val="00626E0A"/>
    <w:rsid w:val="00626FDC"/>
    <w:rsid w:val="0062716F"/>
    <w:rsid w:val="00627557"/>
    <w:rsid w:val="00627C79"/>
    <w:rsid w:val="00627EB0"/>
    <w:rsid w:val="00630058"/>
    <w:rsid w:val="00630134"/>
    <w:rsid w:val="00630154"/>
    <w:rsid w:val="0063038F"/>
    <w:rsid w:val="006303B3"/>
    <w:rsid w:val="0063040D"/>
    <w:rsid w:val="00630426"/>
    <w:rsid w:val="006304CB"/>
    <w:rsid w:val="00630F02"/>
    <w:rsid w:val="006311BF"/>
    <w:rsid w:val="0063124D"/>
    <w:rsid w:val="00631740"/>
    <w:rsid w:val="00631A74"/>
    <w:rsid w:val="006324A5"/>
    <w:rsid w:val="00632504"/>
    <w:rsid w:val="006327F2"/>
    <w:rsid w:val="006329EC"/>
    <w:rsid w:val="00632ABA"/>
    <w:rsid w:val="00632E17"/>
    <w:rsid w:val="00632F29"/>
    <w:rsid w:val="006334D3"/>
    <w:rsid w:val="00633927"/>
    <w:rsid w:val="00633D86"/>
    <w:rsid w:val="006343DB"/>
    <w:rsid w:val="00634B45"/>
    <w:rsid w:val="00634E7E"/>
    <w:rsid w:val="00634EA5"/>
    <w:rsid w:val="00635B88"/>
    <w:rsid w:val="006362B2"/>
    <w:rsid w:val="006367DA"/>
    <w:rsid w:val="0063694C"/>
    <w:rsid w:val="006369DC"/>
    <w:rsid w:val="00636B9A"/>
    <w:rsid w:val="00636C25"/>
    <w:rsid w:val="00637AAF"/>
    <w:rsid w:val="006402C3"/>
    <w:rsid w:val="006404EA"/>
    <w:rsid w:val="006404F6"/>
    <w:rsid w:val="0064054B"/>
    <w:rsid w:val="006405D3"/>
    <w:rsid w:val="006405FA"/>
    <w:rsid w:val="0064072C"/>
    <w:rsid w:val="00640C7E"/>
    <w:rsid w:val="006411A0"/>
    <w:rsid w:val="006415F4"/>
    <w:rsid w:val="00641682"/>
    <w:rsid w:val="00641DD3"/>
    <w:rsid w:val="00642153"/>
    <w:rsid w:val="00642721"/>
    <w:rsid w:val="0064276B"/>
    <w:rsid w:val="00642BB2"/>
    <w:rsid w:val="00642CC0"/>
    <w:rsid w:val="00642E07"/>
    <w:rsid w:val="00643454"/>
    <w:rsid w:val="00643503"/>
    <w:rsid w:val="00643AC3"/>
    <w:rsid w:val="00643B4D"/>
    <w:rsid w:val="00643BCE"/>
    <w:rsid w:val="0064448B"/>
    <w:rsid w:val="00644515"/>
    <w:rsid w:val="00644D29"/>
    <w:rsid w:val="00644D92"/>
    <w:rsid w:val="00644E8E"/>
    <w:rsid w:val="0064503B"/>
    <w:rsid w:val="00645361"/>
    <w:rsid w:val="006457E2"/>
    <w:rsid w:val="00645DFD"/>
    <w:rsid w:val="00646129"/>
    <w:rsid w:val="00646875"/>
    <w:rsid w:val="00646BF9"/>
    <w:rsid w:val="00646DC2"/>
    <w:rsid w:val="006473E9"/>
    <w:rsid w:val="0064740F"/>
    <w:rsid w:val="006475BD"/>
    <w:rsid w:val="00647CB6"/>
    <w:rsid w:val="00647EDB"/>
    <w:rsid w:val="00650218"/>
    <w:rsid w:val="00650248"/>
    <w:rsid w:val="0065042F"/>
    <w:rsid w:val="00650953"/>
    <w:rsid w:val="00650A0D"/>
    <w:rsid w:val="00650D17"/>
    <w:rsid w:val="00650E2C"/>
    <w:rsid w:val="006511E5"/>
    <w:rsid w:val="00651796"/>
    <w:rsid w:val="006518E0"/>
    <w:rsid w:val="00651A7B"/>
    <w:rsid w:val="00652181"/>
    <w:rsid w:val="006527FF"/>
    <w:rsid w:val="0065285A"/>
    <w:rsid w:val="00652959"/>
    <w:rsid w:val="006531A4"/>
    <w:rsid w:val="006536DA"/>
    <w:rsid w:val="00653B99"/>
    <w:rsid w:val="00653D07"/>
    <w:rsid w:val="00653DD7"/>
    <w:rsid w:val="00653DF7"/>
    <w:rsid w:val="006547E6"/>
    <w:rsid w:val="006548F2"/>
    <w:rsid w:val="00654C7D"/>
    <w:rsid w:val="00654DF8"/>
    <w:rsid w:val="00654F66"/>
    <w:rsid w:val="00654FD1"/>
    <w:rsid w:val="006550EF"/>
    <w:rsid w:val="00655593"/>
    <w:rsid w:val="006555F7"/>
    <w:rsid w:val="00655FAB"/>
    <w:rsid w:val="00656044"/>
    <w:rsid w:val="006566B9"/>
    <w:rsid w:val="00656A8A"/>
    <w:rsid w:val="00657060"/>
    <w:rsid w:val="00657491"/>
    <w:rsid w:val="0065757A"/>
    <w:rsid w:val="006575CB"/>
    <w:rsid w:val="00657666"/>
    <w:rsid w:val="006578DF"/>
    <w:rsid w:val="00657AB1"/>
    <w:rsid w:val="00657C36"/>
    <w:rsid w:val="00657E83"/>
    <w:rsid w:val="00657E8A"/>
    <w:rsid w:val="00660887"/>
    <w:rsid w:val="00660B38"/>
    <w:rsid w:val="00660EF7"/>
    <w:rsid w:val="00660FE8"/>
    <w:rsid w:val="00661231"/>
    <w:rsid w:val="00661467"/>
    <w:rsid w:val="006618B8"/>
    <w:rsid w:val="00661B4D"/>
    <w:rsid w:val="006621D8"/>
    <w:rsid w:val="00662209"/>
    <w:rsid w:val="006623D9"/>
    <w:rsid w:val="0066272E"/>
    <w:rsid w:val="0066278D"/>
    <w:rsid w:val="00662981"/>
    <w:rsid w:val="00662C8A"/>
    <w:rsid w:val="00662E78"/>
    <w:rsid w:val="00663031"/>
    <w:rsid w:val="00663056"/>
    <w:rsid w:val="00663785"/>
    <w:rsid w:val="00663A3E"/>
    <w:rsid w:val="00663E16"/>
    <w:rsid w:val="006640F8"/>
    <w:rsid w:val="00664630"/>
    <w:rsid w:val="006648D7"/>
    <w:rsid w:val="00664B46"/>
    <w:rsid w:val="00664D4E"/>
    <w:rsid w:val="00665465"/>
    <w:rsid w:val="00665FC8"/>
    <w:rsid w:val="006667D6"/>
    <w:rsid w:val="00667081"/>
    <w:rsid w:val="00667D0B"/>
    <w:rsid w:val="00667E47"/>
    <w:rsid w:val="00670014"/>
    <w:rsid w:val="00670415"/>
    <w:rsid w:val="006705CB"/>
    <w:rsid w:val="00670A5B"/>
    <w:rsid w:val="00670D4F"/>
    <w:rsid w:val="00671561"/>
    <w:rsid w:val="0067161E"/>
    <w:rsid w:val="0067192B"/>
    <w:rsid w:val="00671AD6"/>
    <w:rsid w:val="00671ADE"/>
    <w:rsid w:val="0067215D"/>
    <w:rsid w:val="006722B4"/>
    <w:rsid w:val="00672570"/>
    <w:rsid w:val="006728F2"/>
    <w:rsid w:val="00672AC3"/>
    <w:rsid w:val="00672C28"/>
    <w:rsid w:val="00672F81"/>
    <w:rsid w:val="00673A51"/>
    <w:rsid w:val="00673A5F"/>
    <w:rsid w:val="00673E83"/>
    <w:rsid w:val="00674108"/>
    <w:rsid w:val="00675645"/>
    <w:rsid w:val="006757CA"/>
    <w:rsid w:val="0067582C"/>
    <w:rsid w:val="00675D75"/>
    <w:rsid w:val="006760BB"/>
    <w:rsid w:val="006761A8"/>
    <w:rsid w:val="006765BF"/>
    <w:rsid w:val="00676A35"/>
    <w:rsid w:val="006771E6"/>
    <w:rsid w:val="006772CC"/>
    <w:rsid w:val="00677D3A"/>
    <w:rsid w:val="00677F9A"/>
    <w:rsid w:val="00680627"/>
    <w:rsid w:val="00680811"/>
    <w:rsid w:val="0068088F"/>
    <w:rsid w:val="00680AAF"/>
    <w:rsid w:val="00680F5E"/>
    <w:rsid w:val="00680FD3"/>
    <w:rsid w:val="00681082"/>
    <w:rsid w:val="00681434"/>
    <w:rsid w:val="00681CCC"/>
    <w:rsid w:val="00682273"/>
    <w:rsid w:val="0068234D"/>
    <w:rsid w:val="006825F3"/>
    <w:rsid w:val="00682C06"/>
    <w:rsid w:val="00682E76"/>
    <w:rsid w:val="006833E5"/>
    <w:rsid w:val="00683B9B"/>
    <w:rsid w:val="00684292"/>
    <w:rsid w:val="00684716"/>
    <w:rsid w:val="00684E09"/>
    <w:rsid w:val="00685422"/>
    <w:rsid w:val="00685574"/>
    <w:rsid w:val="00685AC9"/>
    <w:rsid w:val="006866EA"/>
    <w:rsid w:val="00686A4B"/>
    <w:rsid w:val="00686BC5"/>
    <w:rsid w:val="0068724F"/>
    <w:rsid w:val="00687265"/>
    <w:rsid w:val="0068736B"/>
    <w:rsid w:val="00687A83"/>
    <w:rsid w:val="00687AC5"/>
    <w:rsid w:val="00687E35"/>
    <w:rsid w:val="006900AF"/>
    <w:rsid w:val="0069038D"/>
    <w:rsid w:val="00690623"/>
    <w:rsid w:val="00690E2D"/>
    <w:rsid w:val="00690E91"/>
    <w:rsid w:val="00691DF1"/>
    <w:rsid w:val="00692220"/>
    <w:rsid w:val="0069228A"/>
    <w:rsid w:val="006923DA"/>
    <w:rsid w:val="00692859"/>
    <w:rsid w:val="006929CC"/>
    <w:rsid w:val="00692DF4"/>
    <w:rsid w:val="00692F1B"/>
    <w:rsid w:val="00693515"/>
    <w:rsid w:val="00693605"/>
    <w:rsid w:val="006937B3"/>
    <w:rsid w:val="00693911"/>
    <w:rsid w:val="00693C14"/>
    <w:rsid w:val="00694438"/>
    <w:rsid w:val="00694E64"/>
    <w:rsid w:val="00694E81"/>
    <w:rsid w:val="00694F15"/>
    <w:rsid w:val="00695044"/>
    <w:rsid w:val="00695243"/>
    <w:rsid w:val="0069591F"/>
    <w:rsid w:val="00695CF6"/>
    <w:rsid w:val="00695DD3"/>
    <w:rsid w:val="00696B86"/>
    <w:rsid w:val="00697133"/>
    <w:rsid w:val="00697320"/>
    <w:rsid w:val="00697767"/>
    <w:rsid w:val="0069787B"/>
    <w:rsid w:val="006978D3"/>
    <w:rsid w:val="00697A14"/>
    <w:rsid w:val="006A001F"/>
    <w:rsid w:val="006A084C"/>
    <w:rsid w:val="006A0931"/>
    <w:rsid w:val="006A0AB9"/>
    <w:rsid w:val="006A0E27"/>
    <w:rsid w:val="006A0ECA"/>
    <w:rsid w:val="006A10DC"/>
    <w:rsid w:val="006A1514"/>
    <w:rsid w:val="006A17BB"/>
    <w:rsid w:val="006A1955"/>
    <w:rsid w:val="006A1D25"/>
    <w:rsid w:val="006A1DEF"/>
    <w:rsid w:val="006A266B"/>
    <w:rsid w:val="006A27A5"/>
    <w:rsid w:val="006A2ACD"/>
    <w:rsid w:val="006A30EE"/>
    <w:rsid w:val="006A313F"/>
    <w:rsid w:val="006A3582"/>
    <w:rsid w:val="006A3CF5"/>
    <w:rsid w:val="006A40CD"/>
    <w:rsid w:val="006A44CB"/>
    <w:rsid w:val="006A4548"/>
    <w:rsid w:val="006A46A1"/>
    <w:rsid w:val="006A48FC"/>
    <w:rsid w:val="006A4CA5"/>
    <w:rsid w:val="006A5037"/>
    <w:rsid w:val="006A52CA"/>
    <w:rsid w:val="006A54CC"/>
    <w:rsid w:val="006A56D4"/>
    <w:rsid w:val="006A588F"/>
    <w:rsid w:val="006A58CC"/>
    <w:rsid w:val="006A5B90"/>
    <w:rsid w:val="006A5E51"/>
    <w:rsid w:val="006A5F85"/>
    <w:rsid w:val="006A5FE8"/>
    <w:rsid w:val="006A677E"/>
    <w:rsid w:val="006A695A"/>
    <w:rsid w:val="006A6B57"/>
    <w:rsid w:val="006A6DE5"/>
    <w:rsid w:val="006A7069"/>
    <w:rsid w:val="006A7131"/>
    <w:rsid w:val="006A73D8"/>
    <w:rsid w:val="006A7662"/>
    <w:rsid w:val="006A76A6"/>
    <w:rsid w:val="006A76C6"/>
    <w:rsid w:val="006A7737"/>
    <w:rsid w:val="006A77C9"/>
    <w:rsid w:val="006A7F83"/>
    <w:rsid w:val="006B00FB"/>
    <w:rsid w:val="006B0754"/>
    <w:rsid w:val="006B0DD9"/>
    <w:rsid w:val="006B0E60"/>
    <w:rsid w:val="006B15AF"/>
    <w:rsid w:val="006B1ADB"/>
    <w:rsid w:val="006B1CF6"/>
    <w:rsid w:val="006B2094"/>
    <w:rsid w:val="006B2278"/>
    <w:rsid w:val="006B2DDF"/>
    <w:rsid w:val="006B31A6"/>
    <w:rsid w:val="006B42AD"/>
    <w:rsid w:val="006B45E5"/>
    <w:rsid w:val="006B4B00"/>
    <w:rsid w:val="006B5115"/>
    <w:rsid w:val="006B56C6"/>
    <w:rsid w:val="006B5A4D"/>
    <w:rsid w:val="006B5DDF"/>
    <w:rsid w:val="006B6708"/>
    <w:rsid w:val="006B6C1A"/>
    <w:rsid w:val="006B7033"/>
    <w:rsid w:val="006B7240"/>
    <w:rsid w:val="006B7A65"/>
    <w:rsid w:val="006B7F66"/>
    <w:rsid w:val="006C02FE"/>
    <w:rsid w:val="006C174C"/>
    <w:rsid w:val="006C1B67"/>
    <w:rsid w:val="006C1FDF"/>
    <w:rsid w:val="006C258B"/>
    <w:rsid w:val="006C28BE"/>
    <w:rsid w:val="006C2AA6"/>
    <w:rsid w:val="006C366A"/>
    <w:rsid w:val="006C36D5"/>
    <w:rsid w:val="006C37E4"/>
    <w:rsid w:val="006C3A80"/>
    <w:rsid w:val="006C3B89"/>
    <w:rsid w:val="006C3E15"/>
    <w:rsid w:val="006C429D"/>
    <w:rsid w:val="006C45EF"/>
    <w:rsid w:val="006C4A9F"/>
    <w:rsid w:val="006C4AF4"/>
    <w:rsid w:val="006C4B34"/>
    <w:rsid w:val="006C4BB3"/>
    <w:rsid w:val="006C4C82"/>
    <w:rsid w:val="006C5035"/>
    <w:rsid w:val="006C54B4"/>
    <w:rsid w:val="006C5651"/>
    <w:rsid w:val="006C56B7"/>
    <w:rsid w:val="006C56CD"/>
    <w:rsid w:val="006C5767"/>
    <w:rsid w:val="006C582D"/>
    <w:rsid w:val="006C5FDD"/>
    <w:rsid w:val="006C60D8"/>
    <w:rsid w:val="006C630A"/>
    <w:rsid w:val="006C6865"/>
    <w:rsid w:val="006C6F11"/>
    <w:rsid w:val="006C7240"/>
    <w:rsid w:val="006C7754"/>
    <w:rsid w:val="006C7A67"/>
    <w:rsid w:val="006C7AA2"/>
    <w:rsid w:val="006C7D83"/>
    <w:rsid w:val="006C7E52"/>
    <w:rsid w:val="006D006E"/>
    <w:rsid w:val="006D01D1"/>
    <w:rsid w:val="006D039F"/>
    <w:rsid w:val="006D095B"/>
    <w:rsid w:val="006D0BF0"/>
    <w:rsid w:val="006D0FD1"/>
    <w:rsid w:val="006D10AF"/>
    <w:rsid w:val="006D1345"/>
    <w:rsid w:val="006D1457"/>
    <w:rsid w:val="006D1C7D"/>
    <w:rsid w:val="006D1F39"/>
    <w:rsid w:val="006D23AC"/>
    <w:rsid w:val="006D242C"/>
    <w:rsid w:val="006D26C9"/>
    <w:rsid w:val="006D2744"/>
    <w:rsid w:val="006D29EA"/>
    <w:rsid w:val="006D2D91"/>
    <w:rsid w:val="006D2E1F"/>
    <w:rsid w:val="006D3655"/>
    <w:rsid w:val="006D3BBA"/>
    <w:rsid w:val="006D3C4B"/>
    <w:rsid w:val="006D3D52"/>
    <w:rsid w:val="006D3F2F"/>
    <w:rsid w:val="006D4548"/>
    <w:rsid w:val="006D46FB"/>
    <w:rsid w:val="006D4DCD"/>
    <w:rsid w:val="006D4F09"/>
    <w:rsid w:val="006D59A9"/>
    <w:rsid w:val="006D5A88"/>
    <w:rsid w:val="006D5F4F"/>
    <w:rsid w:val="006D606D"/>
    <w:rsid w:val="006D6E18"/>
    <w:rsid w:val="006D6F78"/>
    <w:rsid w:val="006D7301"/>
    <w:rsid w:val="006D744F"/>
    <w:rsid w:val="006D76BE"/>
    <w:rsid w:val="006D775E"/>
    <w:rsid w:val="006D77BF"/>
    <w:rsid w:val="006D7857"/>
    <w:rsid w:val="006D7D6B"/>
    <w:rsid w:val="006E012B"/>
    <w:rsid w:val="006E0853"/>
    <w:rsid w:val="006E092C"/>
    <w:rsid w:val="006E0994"/>
    <w:rsid w:val="006E1EB1"/>
    <w:rsid w:val="006E1EE8"/>
    <w:rsid w:val="006E20C6"/>
    <w:rsid w:val="006E22B4"/>
    <w:rsid w:val="006E2526"/>
    <w:rsid w:val="006E25AD"/>
    <w:rsid w:val="006E2725"/>
    <w:rsid w:val="006E2A4B"/>
    <w:rsid w:val="006E2BC9"/>
    <w:rsid w:val="006E2ED8"/>
    <w:rsid w:val="006E2FCB"/>
    <w:rsid w:val="006E3344"/>
    <w:rsid w:val="006E346B"/>
    <w:rsid w:val="006E3536"/>
    <w:rsid w:val="006E3730"/>
    <w:rsid w:val="006E3899"/>
    <w:rsid w:val="006E3B45"/>
    <w:rsid w:val="006E3C0B"/>
    <w:rsid w:val="006E4593"/>
    <w:rsid w:val="006E491F"/>
    <w:rsid w:val="006E499F"/>
    <w:rsid w:val="006E49AB"/>
    <w:rsid w:val="006E4A71"/>
    <w:rsid w:val="006E4BF6"/>
    <w:rsid w:val="006E5291"/>
    <w:rsid w:val="006E569B"/>
    <w:rsid w:val="006E5E2C"/>
    <w:rsid w:val="006E5E9C"/>
    <w:rsid w:val="006E695B"/>
    <w:rsid w:val="006E6BAF"/>
    <w:rsid w:val="006E78AA"/>
    <w:rsid w:val="006E7A7A"/>
    <w:rsid w:val="006E7C5D"/>
    <w:rsid w:val="006F0399"/>
    <w:rsid w:val="006F0462"/>
    <w:rsid w:val="006F05F8"/>
    <w:rsid w:val="006F0723"/>
    <w:rsid w:val="006F1888"/>
    <w:rsid w:val="006F19E5"/>
    <w:rsid w:val="006F1E70"/>
    <w:rsid w:val="006F2305"/>
    <w:rsid w:val="006F27C7"/>
    <w:rsid w:val="006F2D13"/>
    <w:rsid w:val="006F2D28"/>
    <w:rsid w:val="006F2F56"/>
    <w:rsid w:val="006F3486"/>
    <w:rsid w:val="006F3540"/>
    <w:rsid w:val="006F3578"/>
    <w:rsid w:val="006F3648"/>
    <w:rsid w:val="006F4AA3"/>
    <w:rsid w:val="006F4C4C"/>
    <w:rsid w:val="006F5187"/>
    <w:rsid w:val="006F5452"/>
    <w:rsid w:val="006F5E83"/>
    <w:rsid w:val="006F6410"/>
    <w:rsid w:val="006F6803"/>
    <w:rsid w:val="006F6CDB"/>
    <w:rsid w:val="006F746D"/>
    <w:rsid w:val="006F7946"/>
    <w:rsid w:val="006F7B45"/>
    <w:rsid w:val="006F7C55"/>
    <w:rsid w:val="006F7C88"/>
    <w:rsid w:val="007001A6"/>
    <w:rsid w:val="0070032B"/>
    <w:rsid w:val="00700430"/>
    <w:rsid w:val="00700656"/>
    <w:rsid w:val="00700880"/>
    <w:rsid w:val="00701100"/>
    <w:rsid w:val="007015A5"/>
    <w:rsid w:val="0070187A"/>
    <w:rsid w:val="00701C3A"/>
    <w:rsid w:val="00701CD7"/>
    <w:rsid w:val="00701EE6"/>
    <w:rsid w:val="00702047"/>
    <w:rsid w:val="0070235D"/>
    <w:rsid w:val="00702367"/>
    <w:rsid w:val="0070278C"/>
    <w:rsid w:val="00703371"/>
    <w:rsid w:val="00703B43"/>
    <w:rsid w:val="00703C0A"/>
    <w:rsid w:val="00703CFC"/>
    <w:rsid w:val="00704902"/>
    <w:rsid w:val="0070497A"/>
    <w:rsid w:val="00704A8B"/>
    <w:rsid w:val="00704D5B"/>
    <w:rsid w:val="00704E4F"/>
    <w:rsid w:val="00705071"/>
    <w:rsid w:val="007051B7"/>
    <w:rsid w:val="007059CA"/>
    <w:rsid w:val="00705DE2"/>
    <w:rsid w:val="00705E1B"/>
    <w:rsid w:val="00705EF6"/>
    <w:rsid w:val="007068B2"/>
    <w:rsid w:val="00706AC0"/>
    <w:rsid w:val="00706C8A"/>
    <w:rsid w:val="00706EA1"/>
    <w:rsid w:val="00706FDB"/>
    <w:rsid w:val="00707379"/>
    <w:rsid w:val="00707627"/>
    <w:rsid w:val="00707759"/>
    <w:rsid w:val="0070784A"/>
    <w:rsid w:val="007078D0"/>
    <w:rsid w:val="00707981"/>
    <w:rsid w:val="00707C20"/>
    <w:rsid w:val="00707CE6"/>
    <w:rsid w:val="007101A3"/>
    <w:rsid w:val="007101E3"/>
    <w:rsid w:val="0071097A"/>
    <w:rsid w:val="00710B9A"/>
    <w:rsid w:val="00711B70"/>
    <w:rsid w:val="00712515"/>
    <w:rsid w:val="0071274E"/>
    <w:rsid w:val="00713789"/>
    <w:rsid w:val="007138B2"/>
    <w:rsid w:val="00713C55"/>
    <w:rsid w:val="00714488"/>
    <w:rsid w:val="007146B5"/>
    <w:rsid w:val="0071562D"/>
    <w:rsid w:val="007158C6"/>
    <w:rsid w:val="0071599D"/>
    <w:rsid w:val="00715A75"/>
    <w:rsid w:val="00715AEB"/>
    <w:rsid w:val="00715C05"/>
    <w:rsid w:val="00716134"/>
    <w:rsid w:val="00716B36"/>
    <w:rsid w:val="00716D95"/>
    <w:rsid w:val="00716EB2"/>
    <w:rsid w:val="00716F17"/>
    <w:rsid w:val="0071746D"/>
    <w:rsid w:val="007177B8"/>
    <w:rsid w:val="007177E1"/>
    <w:rsid w:val="007177FA"/>
    <w:rsid w:val="00717ED6"/>
    <w:rsid w:val="00720494"/>
    <w:rsid w:val="00720507"/>
    <w:rsid w:val="007205EC"/>
    <w:rsid w:val="00720690"/>
    <w:rsid w:val="00720BC2"/>
    <w:rsid w:val="00720BE3"/>
    <w:rsid w:val="00721027"/>
    <w:rsid w:val="00721044"/>
    <w:rsid w:val="007211B0"/>
    <w:rsid w:val="0072142C"/>
    <w:rsid w:val="007215EF"/>
    <w:rsid w:val="0072162B"/>
    <w:rsid w:val="00721C50"/>
    <w:rsid w:val="007222E6"/>
    <w:rsid w:val="00722347"/>
    <w:rsid w:val="00722457"/>
    <w:rsid w:val="0072257B"/>
    <w:rsid w:val="00723442"/>
    <w:rsid w:val="00723642"/>
    <w:rsid w:val="00723E07"/>
    <w:rsid w:val="00724201"/>
    <w:rsid w:val="007242B4"/>
    <w:rsid w:val="0072446B"/>
    <w:rsid w:val="00724ABA"/>
    <w:rsid w:val="00724CC5"/>
    <w:rsid w:val="00724DBE"/>
    <w:rsid w:val="00724DE3"/>
    <w:rsid w:val="00724E8A"/>
    <w:rsid w:val="007251FD"/>
    <w:rsid w:val="00725A8E"/>
    <w:rsid w:val="00725B71"/>
    <w:rsid w:val="00725E4D"/>
    <w:rsid w:val="007261F8"/>
    <w:rsid w:val="00726301"/>
    <w:rsid w:val="0072691B"/>
    <w:rsid w:val="007277D3"/>
    <w:rsid w:val="00727AEC"/>
    <w:rsid w:val="00727D74"/>
    <w:rsid w:val="007300F7"/>
    <w:rsid w:val="007301C9"/>
    <w:rsid w:val="00730299"/>
    <w:rsid w:val="0073041E"/>
    <w:rsid w:val="007312C5"/>
    <w:rsid w:val="00731419"/>
    <w:rsid w:val="007314F6"/>
    <w:rsid w:val="007318B4"/>
    <w:rsid w:val="00731929"/>
    <w:rsid w:val="0073192B"/>
    <w:rsid w:val="00731938"/>
    <w:rsid w:val="007323E0"/>
    <w:rsid w:val="00732C45"/>
    <w:rsid w:val="00732D54"/>
    <w:rsid w:val="00733C04"/>
    <w:rsid w:val="00733CF0"/>
    <w:rsid w:val="007340FF"/>
    <w:rsid w:val="00734795"/>
    <w:rsid w:val="00734A81"/>
    <w:rsid w:val="00735167"/>
    <w:rsid w:val="007353C8"/>
    <w:rsid w:val="00735B16"/>
    <w:rsid w:val="00735B3C"/>
    <w:rsid w:val="007360DD"/>
    <w:rsid w:val="00736359"/>
    <w:rsid w:val="00736665"/>
    <w:rsid w:val="00736B0B"/>
    <w:rsid w:val="007373E0"/>
    <w:rsid w:val="007373F6"/>
    <w:rsid w:val="00737869"/>
    <w:rsid w:val="00737C4A"/>
    <w:rsid w:val="00737D11"/>
    <w:rsid w:val="0074023F"/>
    <w:rsid w:val="00740804"/>
    <w:rsid w:val="00741433"/>
    <w:rsid w:val="007417DD"/>
    <w:rsid w:val="0074206C"/>
    <w:rsid w:val="00742317"/>
    <w:rsid w:val="007424A4"/>
    <w:rsid w:val="00742CDD"/>
    <w:rsid w:val="00742F0D"/>
    <w:rsid w:val="00743373"/>
    <w:rsid w:val="00743548"/>
    <w:rsid w:val="00744120"/>
    <w:rsid w:val="00744490"/>
    <w:rsid w:val="00744B7A"/>
    <w:rsid w:val="00744B9D"/>
    <w:rsid w:val="00744D92"/>
    <w:rsid w:val="00744DFB"/>
    <w:rsid w:val="00744E18"/>
    <w:rsid w:val="007456D0"/>
    <w:rsid w:val="0074571B"/>
    <w:rsid w:val="0074587A"/>
    <w:rsid w:val="00745B34"/>
    <w:rsid w:val="00745E7E"/>
    <w:rsid w:val="00745E9A"/>
    <w:rsid w:val="00745EAD"/>
    <w:rsid w:val="00746445"/>
    <w:rsid w:val="0074650E"/>
    <w:rsid w:val="007469CD"/>
    <w:rsid w:val="00746A03"/>
    <w:rsid w:val="00746B55"/>
    <w:rsid w:val="00746BFF"/>
    <w:rsid w:val="00747312"/>
    <w:rsid w:val="00747922"/>
    <w:rsid w:val="0075029D"/>
    <w:rsid w:val="00750A33"/>
    <w:rsid w:val="00750C60"/>
    <w:rsid w:val="00750DA0"/>
    <w:rsid w:val="007517E3"/>
    <w:rsid w:val="00751C23"/>
    <w:rsid w:val="00751C68"/>
    <w:rsid w:val="007520B9"/>
    <w:rsid w:val="007525A9"/>
    <w:rsid w:val="00752614"/>
    <w:rsid w:val="0075287F"/>
    <w:rsid w:val="00752F2B"/>
    <w:rsid w:val="007536B1"/>
    <w:rsid w:val="0075386F"/>
    <w:rsid w:val="0075388C"/>
    <w:rsid w:val="00753C7C"/>
    <w:rsid w:val="007542B1"/>
    <w:rsid w:val="007545A9"/>
    <w:rsid w:val="0075486C"/>
    <w:rsid w:val="00755371"/>
    <w:rsid w:val="007556E3"/>
    <w:rsid w:val="00756526"/>
    <w:rsid w:val="007565AC"/>
    <w:rsid w:val="00756A44"/>
    <w:rsid w:val="00756CB9"/>
    <w:rsid w:val="00756D28"/>
    <w:rsid w:val="00756E79"/>
    <w:rsid w:val="007570F6"/>
    <w:rsid w:val="0075782C"/>
    <w:rsid w:val="00757DAF"/>
    <w:rsid w:val="00760005"/>
    <w:rsid w:val="0076026D"/>
    <w:rsid w:val="00760304"/>
    <w:rsid w:val="007608CF"/>
    <w:rsid w:val="0076099C"/>
    <w:rsid w:val="00760E1B"/>
    <w:rsid w:val="00760F8B"/>
    <w:rsid w:val="007619CF"/>
    <w:rsid w:val="00761D66"/>
    <w:rsid w:val="00761F4E"/>
    <w:rsid w:val="0076202D"/>
    <w:rsid w:val="007626FA"/>
    <w:rsid w:val="0076290A"/>
    <w:rsid w:val="00762F69"/>
    <w:rsid w:val="00763355"/>
    <w:rsid w:val="00763909"/>
    <w:rsid w:val="00763B79"/>
    <w:rsid w:val="00763B8B"/>
    <w:rsid w:val="00763BDC"/>
    <w:rsid w:val="00763C56"/>
    <w:rsid w:val="00763D8B"/>
    <w:rsid w:val="007642C4"/>
    <w:rsid w:val="0076491C"/>
    <w:rsid w:val="00764E59"/>
    <w:rsid w:val="00764FE1"/>
    <w:rsid w:val="007651D5"/>
    <w:rsid w:val="00765AC1"/>
    <w:rsid w:val="00765D2E"/>
    <w:rsid w:val="007669DE"/>
    <w:rsid w:val="00766F83"/>
    <w:rsid w:val="007670FB"/>
    <w:rsid w:val="007674DA"/>
    <w:rsid w:val="00767EAE"/>
    <w:rsid w:val="0077002D"/>
    <w:rsid w:val="007700E8"/>
    <w:rsid w:val="007709D8"/>
    <w:rsid w:val="00770DB0"/>
    <w:rsid w:val="0077107A"/>
    <w:rsid w:val="00771299"/>
    <w:rsid w:val="007714B1"/>
    <w:rsid w:val="0077244C"/>
    <w:rsid w:val="00772CD7"/>
    <w:rsid w:val="00773FC9"/>
    <w:rsid w:val="007745E2"/>
    <w:rsid w:val="00774BAD"/>
    <w:rsid w:val="00774C12"/>
    <w:rsid w:val="00774CD4"/>
    <w:rsid w:val="00774D52"/>
    <w:rsid w:val="00775165"/>
    <w:rsid w:val="0077587B"/>
    <w:rsid w:val="00776320"/>
    <w:rsid w:val="00776471"/>
    <w:rsid w:val="0077654C"/>
    <w:rsid w:val="00776E35"/>
    <w:rsid w:val="00776FFD"/>
    <w:rsid w:val="00777010"/>
    <w:rsid w:val="007773F7"/>
    <w:rsid w:val="00777692"/>
    <w:rsid w:val="007800BA"/>
    <w:rsid w:val="007806D4"/>
    <w:rsid w:val="00780883"/>
    <w:rsid w:val="0078092E"/>
    <w:rsid w:val="007809B8"/>
    <w:rsid w:val="00780BA1"/>
    <w:rsid w:val="00780EA0"/>
    <w:rsid w:val="00781188"/>
    <w:rsid w:val="007817DC"/>
    <w:rsid w:val="00782463"/>
    <w:rsid w:val="00782B59"/>
    <w:rsid w:val="00782E9C"/>
    <w:rsid w:val="00783706"/>
    <w:rsid w:val="00783822"/>
    <w:rsid w:val="00783A4B"/>
    <w:rsid w:val="00783DB8"/>
    <w:rsid w:val="00784545"/>
    <w:rsid w:val="007852DD"/>
    <w:rsid w:val="0078533C"/>
    <w:rsid w:val="00785A66"/>
    <w:rsid w:val="00786839"/>
    <w:rsid w:val="007869AD"/>
    <w:rsid w:val="00786B0F"/>
    <w:rsid w:val="00787377"/>
    <w:rsid w:val="007878E1"/>
    <w:rsid w:val="0079044A"/>
    <w:rsid w:val="0079045C"/>
    <w:rsid w:val="007908BE"/>
    <w:rsid w:val="00790E0A"/>
    <w:rsid w:val="00790F38"/>
    <w:rsid w:val="0079105C"/>
    <w:rsid w:val="00791106"/>
    <w:rsid w:val="00791636"/>
    <w:rsid w:val="0079174B"/>
    <w:rsid w:val="0079199D"/>
    <w:rsid w:val="00791A21"/>
    <w:rsid w:val="00791C8C"/>
    <w:rsid w:val="00791DEC"/>
    <w:rsid w:val="00791EE3"/>
    <w:rsid w:val="007921AA"/>
    <w:rsid w:val="00792249"/>
    <w:rsid w:val="00792476"/>
    <w:rsid w:val="0079332A"/>
    <w:rsid w:val="0079361E"/>
    <w:rsid w:val="007936F6"/>
    <w:rsid w:val="00793F14"/>
    <w:rsid w:val="00794002"/>
    <w:rsid w:val="007945D6"/>
    <w:rsid w:val="0079577F"/>
    <w:rsid w:val="00795823"/>
    <w:rsid w:val="00795829"/>
    <w:rsid w:val="00795880"/>
    <w:rsid w:val="00795A6B"/>
    <w:rsid w:val="00795B90"/>
    <w:rsid w:val="00795F28"/>
    <w:rsid w:val="007963FB"/>
    <w:rsid w:val="00796924"/>
    <w:rsid w:val="007969FD"/>
    <w:rsid w:val="00796F03"/>
    <w:rsid w:val="00797098"/>
    <w:rsid w:val="007970E0"/>
    <w:rsid w:val="00797172"/>
    <w:rsid w:val="0079727E"/>
    <w:rsid w:val="00797503"/>
    <w:rsid w:val="0079780A"/>
    <w:rsid w:val="00797D65"/>
    <w:rsid w:val="007A02D4"/>
    <w:rsid w:val="007A0363"/>
    <w:rsid w:val="007A0579"/>
    <w:rsid w:val="007A088E"/>
    <w:rsid w:val="007A0C4C"/>
    <w:rsid w:val="007A0D94"/>
    <w:rsid w:val="007A2087"/>
    <w:rsid w:val="007A2427"/>
    <w:rsid w:val="007A2A9A"/>
    <w:rsid w:val="007A2CE7"/>
    <w:rsid w:val="007A2D37"/>
    <w:rsid w:val="007A2E09"/>
    <w:rsid w:val="007A31C7"/>
    <w:rsid w:val="007A355D"/>
    <w:rsid w:val="007A3B23"/>
    <w:rsid w:val="007A43DE"/>
    <w:rsid w:val="007A4AC7"/>
    <w:rsid w:val="007A4DD6"/>
    <w:rsid w:val="007A4DE7"/>
    <w:rsid w:val="007A5528"/>
    <w:rsid w:val="007A5BA3"/>
    <w:rsid w:val="007A5CD2"/>
    <w:rsid w:val="007A5FA1"/>
    <w:rsid w:val="007A6376"/>
    <w:rsid w:val="007A65A1"/>
    <w:rsid w:val="007A69B0"/>
    <w:rsid w:val="007A6D77"/>
    <w:rsid w:val="007A6EBD"/>
    <w:rsid w:val="007A7003"/>
    <w:rsid w:val="007A7434"/>
    <w:rsid w:val="007A75FA"/>
    <w:rsid w:val="007A7AB2"/>
    <w:rsid w:val="007B0270"/>
    <w:rsid w:val="007B03E8"/>
    <w:rsid w:val="007B05DD"/>
    <w:rsid w:val="007B0A1B"/>
    <w:rsid w:val="007B0B83"/>
    <w:rsid w:val="007B10EC"/>
    <w:rsid w:val="007B121C"/>
    <w:rsid w:val="007B1C64"/>
    <w:rsid w:val="007B1E29"/>
    <w:rsid w:val="007B2670"/>
    <w:rsid w:val="007B299B"/>
    <w:rsid w:val="007B2A64"/>
    <w:rsid w:val="007B34DF"/>
    <w:rsid w:val="007B37D2"/>
    <w:rsid w:val="007B3827"/>
    <w:rsid w:val="007B3D0C"/>
    <w:rsid w:val="007B4069"/>
    <w:rsid w:val="007B41DB"/>
    <w:rsid w:val="007B4426"/>
    <w:rsid w:val="007B483C"/>
    <w:rsid w:val="007B51AF"/>
    <w:rsid w:val="007B594C"/>
    <w:rsid w:val="007B5C3F"/>
    <w:rsid w:val="007B6417"/>
    <w:rsid w:val="007B6523"/>
    <w:rsid w:val="007B68EB"/>
    <w:rsid w:val="007B7A4C"/>
    <w:rsid w:val="007B7FA5"/>
    <w:rsid w:val="007C022A"/>
    <w:rsid w:val="007C075B"/>
    <w:rsid w:val="007C0B39"/>
    <w:rsid w:val="007C0F9F"/>
    <w:rsid w:val="007C1376"/>
    <w:rsid w:val="007C16AD"/>
    <w:rsid w:val="007C1994"/>
    <w:rsid w:val="007C1E81"/>
    <w:rsid w:val="007C2318"/>
    <w:rsid w:val="007C2525"/>
    <w:rsid w:val="007C26FC"/>
    <w:rsid w:val="007C3475"/>
    <w:rsid w:val="007C3CB1"/>
    <w:rsid w:val="007C475F"/>
    <w:rsid w:val="007C4944"/>
    <w:rsid w:val="007C4966"/>
    <w:rsid w:val="007C5075"/>
    <w:rsid w:val="007C5490"/>
    <w:rsid w:val="007C5A2F"/>
    <w:rsid w:val="007C5AFD"/>
    <w:rsid w:val="007C622B"/>
    <w:rsid w:val="007C6608"/>
    <w:rsid w:val="007C687C"/>
    <w:rsid w:val="007C6C43"/>
    <w:rsid w:val="007C6F2B"/>
    <w:rsid w:val="007C7820"/>
    <w:rsid w:val="007D0139"/>
    <w:rsid w:val="007D0CC5"/>
    <w:rsid w:val="007D11E9"/>
    <w:rsid w:val="007D1569"/>
    <w:rsid w:val="007D16EC"/>
    <w:rsid w:val="007D189D"/>
    <w:rsid w:val="007D1990"/>
    <w:rsid w:val="007D2272"/>
    <w:rsid w:val="007D2278"/>
    <w:rsid w:val="007D22DB"/>
    <w:rsid w:val="007D2374"/>
    <w:rsid w:val="007D25EB"/>
    <w:rsid w:val="007D29F7"/>
    <w:rsid w:val="007D2DF4"/>
    <w:rsid w:val="007D2F89"/>
    <w:rsid w:val="007D301F"/>
    <w:rsid w:val="007D3352"/>
    <w:rsid w:val="007D375A"/>
    <w:rsid w:val="007D37E9"/>
    <w:rsid w:val="007D3DEF"/>
    <w:rsid w:val="007D44ED"/>
    <w:rsid w:val="007D4A49"/>
    <w:rsid w:val="007D4CB6"/>
    <w:rsid w:val="007D4E63"/>
    <w:rsid w:val="007D5430"/>
    <w:rsid w:val="007D5726"/>
    <w:rsid w:val="007D57DE"/>
    <w:rsid w:val="007D5856"/>
    <w:rsid w:val="007D5A94"/>
    <w:rsid w:val="007D61D5"/>
    <w:rsid w:val="007D6223"/>
    <w:rsid w:val="007D6286"/>
    <w:rsid w:val="007D6516"/>
    <w:rsid w:val="007D6706"/>
    <w:rsid w:val="007D6D97"/>
    <w:rsid w:val="007D709D"/>
    <w:rsid w:val="007D7562"/>
    <w:rsid w:val="007D7699"/>
    <w:rsid w:val="007D7776"/>
    <w:rsid w:val="007D79DD"/>
    <w:rsid w:val="007D7F6E"/>
    <w:rsid w:val="007E02B6"/>
    <w:rsid w:val="007E06BA"/>
    <w:rsid w:val="007E0AB5"/>
    <w:rsid w:val="007E0D05"/>
    <w:rsid w:val="007E0E1A"/>
    <w:rsid w:val="007E0EB7"/>
    <w:rsid w:val="007E13A1"/>
    <w:rsid w:val="007E16E1"/>
    <w:rsid w:val="007E1A38"/>
    <w:rsid w:val="007E1CB9"/>
    <w:rsid w:val="007E1D70"/>
    <w:rsid w:val="007E1F38"/>
    <w:rsid w:val="007E2342"/>
    <w:rsid w:val="007E3587"/>
    <w:rsid w:val="007E3BC3"/>
    <w:rsid w:val="007E4174"/>
    <w:rsid w:val="007E4AB9"/>
    <w:rsid w:val="007E541A"/>
    <w:rsid w:val="007E57C7"/>
    <w:rsid w:val="007E5BAE"/>
    <w:rsid w:val="007E630C"/>
    <w:rsid w:val="007E63ED"/>
    <w:rsid w:val="007E67F0"/>
    <w:rsid w:val="007E6841"/>
    <w:rsid w:val="007E6AFE"/>
    <w:rsid w:val="007E6E82"/>
    <w:rsid w:val="007E6EAA"/>
    <w:rsid w:val="007E7723"/>
    <w:rsid w:val="007E79AE"/>
    <w:rsid w:val="007E7D64"/>
    <w:rsid w:val="007E7DEA"/>
    <w:rsid w:val="007E7E34"/>
    <w:rsid w:val="007F0105"/>
    <w:rsid w:val="007F0112"/>
    <w:rsid w:val="007F017C"/>
    <w:rsid w:val="007F0428"/>
    <w:rsid w:val="007F04C4"/>
    <w:rsid w:val="007F0635"/>
    <w:rsid w:val="007F08C0"/>
    <w:rsid w:val="007F0967"/>
    <w:rsid w:val="007F1664"/>
    <w:rsid w:val="007F20C6"/>
    <w:rsid w:val="007F22F3"/>
    <w:rsid w:val="007F235C"/>
    <w:rsid w:val="007F24B3"/>
    <w:rsid w:val="007F257B"/>
    <w:rsid w:val="007F25D8"/>
    <w:rsid w:val="007F2686"/>
    <w:rsid w:val="007F26DF"/>
    <w:rsid w:val="007F2E19"/>
    <w:rsid w:val="007F305D"/>
    <w:rsid w:val="007F318F"/>
    <w:rsid w:val="007F3413"/>
    <w:rsid w:val="007F3582"/>
    <w:rsid w:val="007F367D"/>
    <w:rsid w:val="007F36F4"/>
    <w:rsid w:val="007F432C"/>
    <w:rsid w:val="007F44F4"/>
    <w:rsid w:val="007F46E0"/>
    <w:rsid w:val="007F4C37"/>
    <w:rsid w:val="007F5C88"/>
    <w:rsid w:val="007F5D53"/>
    <w:rsid w:val="007F5FC3"/>
    <w:rsid w:val="007F634D"/>
    <w:rsid w:val="007F64C7"/>
    <w:rsid w:val="007F68C9"/>
    <w:rsid w:val="007F6F4D"/>
    <w:rsid w:val="007F6F81"/>
    <w:rsid w:val="007F71A4"/>
    <w:rsid w:val="007F74DD"/>
    <w:rsid w:val="007F7DCD"/>
    <w:rsid w:val="008003E4"/>
    <w:rsid w:val="00800584"/>
    <w:rsid w:val="00800A95"/>
    <w:rsid w:val="00800BC0"/>
    <w:rsid w:val="008017BC"/>
    <w:rsid w:val="00801C78"/>
    <w:rsid w:val="0080254D"/>
    <w:rsid w:val="00802931"/>
    <w:rsid w:val="00802C8A"/>
    <w:rsid w:val="0080322B"/>
    <w:rsid w:val="008035C3"/>
    <w:rsid w:val="008038DA"/>
    <w:rsid w:val="00803F26"/>
    <w:rsid w:val="00803F84"/>
    <w:rsid w:val="00804933"/>
    <w:rsid w:val="00804976"/>
    <w:rsid w:val="00804B8B"/>
    <w:rsid w:val="00804B96"/>
    <w:rsid w:val="008050A4"/>
    <w:rsid w:val="00805270"/>
    <w:rsid w:val="00805996"/>
    <w:rsid w:val="00805AFF"/>
    <w:rsid w:val="00805E41"/>
    <w:rsid w:val="00805EC3"/>
    <w:rsid w:val="00806030"/>
    <w:rsid w:val="00806F63"/>
    <w:rsid w:val="00806F93"/>
    <w:rsid w:val="00807095"/>
    <w:rsid w:val="00807411"/>
    <w:rsid w:val="0080755F"/>
    <w:rsid w:val="00807F06"/>
    <w:rsid w:val="00810574"/>
    <w:rsid w:val="008107F7"/>
    <w:rsid w:val="00810E61"/>
    <w:rsid w:val="00810FB3"/>
    <w:rsid w:val="00811196"/>
    <w:rsid w:val="008111B5"/>
    <w:rsid w:val="0081120A"/>
    <w:rsid w:val="008115E3"/>
    <w:rsid w:val="008118AD"/>
    <w:rsid w:val="00811EE4"/>
    <w:rsid w:val="00812071"/>
    <w:rsid w:val="0081249C"/>
    <w:rsid w:val="008128A0"/>
    <w:rsid w:val="00813BD9"/>
    <w:rsid w:val="0081421C"/>
    <w:rsid w:val="00814418"/>
    <w:rsid w:val="008144D4"/>
    <w:rsid w:val="00814AAB"/>
    <w:rsid w:val="00814AB6"/>
    <w:rsid w:val="00814EFC"/>
    <w:rsid w:val="00814F22"/>
    <w:rsid w:val="0081504D"/>
    <w:rsid w:val="00815304"/>
    <w:rsid w:val="0081533C"/>
    <w:rsid w:val="00815441"/>
    <w:rsid w:val="00815837"/>
    <w:rsid w:val="008161D7"/>
    <w:rsid w:val="008164A5"/>
    <w:rsid w:val="00816562"/>
    <w:rsid w:val="0081672F"/>
    <w:rsid w:val="008168DB"/>
    <w:rsid w:val="00816CEF"/>
    <w:rsid w:val="008171BF"/>
    <w:rsid w:val="00817C7E"/>
    <w:rsid w:val="00820077"/>
    <w:rsid w:val="008200B0"/>
    <w:rsid w:val="00820405"/>
    <w:rsid w:val="00820661"/>
    <w:rsid w:val="0082132C"/>
    <w:rsid w:val="008218D3"/>
    <w:rsid w:val="00821DA7"/>
    <w:rsid w:val="00822098"/>
    <w:rsid w:val="008224E2"/>
    <w:rsid w:val="00822819"/>
    <w:rsid w:val="0082314E"/>
    <w:rsid w:val="00823ABD"/>
    <w:rsid w:val="00823DBF"/>
    <w:rsid w:val="0082437F"/>
    <w:rsid w:val="0082469A"/>
    <w:rsid w:val="008252CA"/>
    <w:rsid w:val="00825949"/>
    <w:rsid w:val="00825A14"/>
    <w:rsid w:val="00825B5B"/>
    <w:rsid w:val="00825F06"/>
    <w:rsid w:val="00825FDB"/>
    <w:rsid w:val="00826018"/>
    <w:rsid w:val="00826C1D"/>
    <w:rsid w:val="00826FF9"/>
    <w:rsid w:val="008278FE"/>
    <w:rsid w:val="008301B6"/>
    <w:rsid w:val="0083058D"/>
    <w:rsid w:val="00830FA4"/>
    <w:rsid w:val="00831339"/>
    <w:rsid w:val="0083181C"/>
    <w:rsid w:val="00831D66"/>
    <w:rsid w:val="00831F55"/>
    <w:rsid w:val="0083287F"/>
    <w:rsid w:val="00832A2D"/>
    <w:rsid w:val="00832B18"/>
    <w:rsid w:val="00832BB2"/>
    <w:rsid w:val="008335CB"/>
    <w:rsid w:val="008337CF"/>
    <w:rsid w:val="008338F9"/>
    <w:rsid w:val="00833D27"/>
    <w:rsid w:val="0083428E"/>
    <w:rsid w:val="0083436B"/>
    <w:rsid w:val="008349FC"/>
    <w:rsid w:val="00834A5A"/>
    <w:rsid w:val="00834F54"/>
    <w:rsid w:val="0083586C"/>
    <w:rsid w:val="008359A7"/>
    <w:rsid w:val="00835E11"/>
    <w:rsid w:val="00836262"/>
    <w:rsid w:val="0083629F"/>
    <w:rsid w:val="0083657B"/>
    <w:rsid w:val="0083657D"/>
    <w:rsid w:val="00836E3A"/>
    <w:rsid w:val="00836FAF"/>
    <w:rsid w:val="0083709C"/>
    <w:rsid w:val="00837210"/>
    <w:rsid w:val="008374FE"/>
    <w:rsid w:val="00837698"/>
    <w:rsid w:val="00837897"/>
    <w:rsid w:val="00837FA3"/>
    <w:rsid w:val="0084008E"/>
    <w:rsid w:val="00840177"/>
    <w:rsid w:val="0084049B"/>
    <w:rsid w:val="008404C4"/>
    <w:rsid w:val="00840C1A"/>
    <w:rsid w:val="00840EE8"/>
    <w:rsid w:val="008411E2"/>
    <w:rsid w:val="0084129B"/>
    <w:rsid w:val="0084147D"/>
    <w:rsid w:val="008417E5"/>
    <w:rsid w:val="00841929"/>
    <w:rsid w:val="00841F3E"/>
    <w:rsid w:val="0084238D"/>
    <w:rsid w:val="008423D2"/>
    <w:rsid w:val="008423EB"/>
    <w:rsid w:val="008424E2"/>
    <w:rsid w:val="00842A13"/>
    <w:rsid w:val="00842A8D"/>
    <w:rsid w:val="00842CF8"/>
    <w:rsid w:val="00843840"/>
    <w:rsid w:val="008439DA"/>
    <w:rsid w:val="00843C68"/>
    <w:rsid w:val="0084402A"/>
    <w:rsid w:val="00844145"/>
    <w:rsid w:val="0084457A"/>
    <w:rsid w:val="0084482F"/>
    <w:rsid w:val="008450F7"/>
    <w:rsid w:val="00845751"/>
    <w:rsid w:val="00845FE5"/>
    <w:rsid w:val="00846123"/>
    <w:rsid w:val="00846709"/>
    <w:rsid w:val="00846863"/>
    <w:rsid w:val="008469A0"/>
    <w:rsid w:val="008469F9"/>
    <w:rsid w:val="00846B93"/>
    <w:rsid w:val="00846BC8"/>
    <w:rsid w:val="00846FD8"/>
    <w:rsid w:val="008472B8"/>
    <w:rsid w:val="00847BB9"/>
    <w:rsid w:val="00847D6B"/>
    <w:rsid w:val="00847FA9"/>
    <w:rsid w:val="00850079"/>
    <w:rsid w:val="008501AF"/>
    <w:rsid w:val="008509A2"/>
    <w:rsid w:val="00850E6C"/>
    <w:rsid w:val="00851756"/>
    <w:rsid w:val="00851DC7"/>
    <w:rsid w:val="008529A2"/>
    <w:rsid w:val="00852B63"/>
    <w:rsid w:val="00852EED"/>
    <w:rsid w:val="00853083"/>
    <w:rsid w:val="0085335A"/>
    <w:rsid w:val="0085390D"/>
    <w:rsid w:val="00853CCA"/>
    <w:rsid w:val="00854274"/>
    <w:rsid w:val="0085439B"/>
    <w:rsid w:val="00854A56"/>
    <w:rsid w:val="00854BF3"/>
    <w:rsid w:val="00854F3F"/>
    <w:rsid w:val="0085585E"/>
    <w:rsid w:val="00855AC5"/>
    <w:rsid w:val="00855C3A"/>
    <w:rsid w:val="00855D1B"/>
    <w:rsid w:val="00855E89"/>
    <w:rsid w:val="00856131"/>
    <w:rsid w:val="008563C7"/>
    <w:rsid w:val="008563DB"/>
    <w:rsid w:val="0085687C"/>
    <w:rsid w:val="008569ED"/>
    <w:rsid w:val="00856CCC"/>
    <w:rsid w:val="00856D0E"/>
    <w:rsid w:val="00857220"/>
    <w:rsid w:val="008579B4"/>
    <w:rsid w:val="00857A48"/>
    <w:rsid w:val="00857B58"/>
    <w:rsid w:val="008600EB"/>
    <w:rsid w:val="008600FF"/>
    <w:rsid w:val="008602CC"/>
    <w:rsid w:val="0086060F"/>
    <w:rsid w:val="008608A3"/>
    <w:rsid w:val="00860B87"/>
    <w:rsid w:val="00860FA8"/>
    <w:rsid w:val="0086112B"/>
    <w:rsid w:val="008616E0"/>
    <w:rsid w:val="00861F49"/>
    <w:rsid w:val="00862115"/>
    <w:rsid w:val="0086265F"/>
    <w:rsid w:val="00862695"/>
    <w:rsid w:val="00862B28"/>
    <w:rsid w:val="00862ED9"/>
    <w:rsid w:val="0086300B"/>
    <w:rsid w:val="00863245"/>
    <w:rsid w:val="0086389A"/>
    <w:rsid w:val="00863905"/>
    <w:rsid w:val="00863A31"/>
    <w:rsid w:val="00863E32"/>
    <w:rsid w:val="00863FA9"/>
    <w:rsid w:val="0086424F"/>
    <w:rsid w:val="008644B3"/>
    <w:rsid w:val="00865588"/>
    <w:rsid w:val="00865824"/>
    <w:rsid w:val="00866B83"/>
    <w:rsid w:val="00866BAC"/>
    <w:rsid w:val="00866D20"/>
    <w:rsid w:val="00866F94"/>
    <w:rsid w:val="00867624"/>
    <w:rsid w:val="00867B73"/>
    <w:rsid w:val="00867CEB"/>
    <w:rsid w:val="00867F69"/>
    <w:rsid w:val="00870048"/>
    <w:rsid w:val="0087071F"/>
    <w:rsid w:val="0087083D"/>
    <w:rsid w:val="008709FE"/>
    <w:rsid w:val="00870CC4"/>
    <w:rsid w:val="00870F36"/>
    <w:rsid w:val="008710E2"/>
    <w:rsid w:val="008714B9"/>
    <w:rsid w:val="00871919"/>
    <w:rsid w:val="00871A6C"/>
    <w:rsid w:val="00871F8E"/>
    <w:rsid w:val="008720B5"/>
    <w:rsid w:val="008721F5"/>
    <w:rsid w:val="0087237C"/>
    <w:rsid w:val="0087266B"/>
    <w:rsid w:val="00872A6F"/>
    <w:rsid w:val="008732F3"/>
    <w:rsid w:val="0087375E"/>
    <w:rsid w:val="0087384D"/>
    <w:rsid w:val="00873917"/>
    <w:rsid w:val="00873D68"/>
    <w:rsid w:val="00874192"/>
    <w:rsid w:val="0087443C"/>
    <w:rsid w:val="00874577"/>
    <w:rsid w:val="00874A5F"/>
    <w:rsid w:val="008757BA"/>
    <w:rsid w:val="00875C53"/>
    <w:rsid w:val="00875CCB"/>
    <w:rsid w:val="00875E86"/>
    <w:rsid w:val="00875EA0"/>
    <w:rsid w:val="00876104"/>
    <w:rsid w:val="00876256"/>
    <w:rsid w:val="00876933"/>
    <w:rsid w:val="00877120"/>
    <w:rsid w:val="0087780F"/>
    <w:rsid w:val="00877BE6"/>
    <w:rsid w:val="0088000A"/>
    <w:rsid w:val="00880021"/>
    <w:rsid w:val="00880182"/>
    <w:rsid w:val="008801F8"/>
    <w:rsid w:val="0088062D"/>
    <w:rsid w:val="00880A17"/>
    <w:rsid w:val="00880CC9"/>
    <w:rsid w:val="00880DB2"/>
    <w:rsid w:val="00880DC8"/>
    <w:rsid w:val="00881144"/>
    <w:rsid w:val="00881221"/>
    <w:rsid w:val="00882187"/>
    <w:rsid w:val="00882786"/>
    <w:rsid w:val="0088285F"/>
    <w:rsid w:val="008829AB"/>
    <w:rsid w:val="00882CF2"/>
    <w:rsid w:val="00882D63"/>
    <w:rsid w:val="00882ECE"/>
    <w:rsid w:val="00883274"/>
    <w:rsid w:val="0088331D"/>
    <w:rsid w:val="008833F3"/>
    <w:rsid w:val="00883749"/>
    <w:rsid w:val="008837BC"/>
    <w:rsid w:val="008838E7"/>
    <w:rsid w:val="0088448D"/>
    <w:rsid w:val="00884748"/>
    <w:rsid w:val="0088523E"/>
    <w:rsid w:val="00885833"/>
    <w:rsid w:val="00885897"/>
    <w:rsid w:val="00885CBE"/>
    <w:rsid w:val="0088612C"/>
    <w:rsid w:val="0088630D"/>
    <w:rsid w:val="00886528"/>
    <w:rsid w:val="008865BD"/>
    <w:rsid w:val="008865C7"/>
    <w:rsid w:val="008868C0"/>
    <w:rsid w:val="0088734E"/>
    <w:rsid w:val="00887446"/>
    <w:rsid w:val="0088749A"/>
    <w:rsid w:val="008876EE"/>
    <w:rsid w:val="00887E5D"/>
    <w:rsid w:val="00887E7D"/>
    <w:rsid w:val="0089011F"/>
    <w:rsid w:val="008905AE"/>
    <w:rsid w:val="008906FA"/>
    <w:rsid w:val="0089139F"/>
    <w:rsid w:val="008915C4"/>
    <w:rsid w:val="00891725"/>
    <w:rsid w:val="008918D2"/>
    <w:rsid w:val="008920A6"/>
    <w:rsid w:val="00892137"/>
    <w:rsid w:val="00892358"/>
    <w:rsid w:val="008925F9"/>
    <w:rsid w:val="00892B22"/>
    <w:rsid w:val="00892F90"/>
    <w:rsid w:val="00893291"/>
    <w:rsid w:val="00893A32"/>
    <w:rsid w:val="00893A50"/>
    <w:rsid w:val="00893BD0"/>
    <w:rsid w:val="00893D91"/>
    <w:rsid w:val="0089406F"/>
    <w:rsid w:val="0089590C"/>
    <w:rsid w:val="0089597D"/>
    <w:rsid w:val="008966A0"/>
    <w:rsid w:val="008966B0"/>
    <w:rsid w:val="00896EDC"/>
    <w:rsid w:val="00897428"/>
    <w:rsid w:val="00897793"/>
    <w:rsid w:val="008A0518"/>
    <w:rsid w:val="008A0677"/>
    <w:rsid w:val="008A0819"/>
    <w:rsid w:val="008A095B"/>
    <w:rsid w:val="008A0C06"/>
    <w:rsid w:val="008A0EA9"/>
    <w:rsid w:val="008A0F67"/>
    <w:rsid w:val="008A1632"/>
    <w:rsid w:val="008A164D"/>
    <w:rsid w:val="008A1A36"/>
    <w:rsid w:val="008A1FBF"/>
    <w:rsid w:val="008A2525"/>
    <w:rsid w:val="008A2E8D"/>
    <w:rsid w:val="008A3222"/>
    <w:rsid w:val="008A41D5"/>
    <w:rsid w:val="008A44AD"/>
    <w:rsid w:val="008A491A"/>
    <w:rsid w:val="008A49E0"/>
    <w:rsid w:val="008A4BF9"/>
    <w:rsid w:val="008A5B68"/>
    <w:rsid w:val="008A5CF6"/>
    <w:rsid w:val="008A64A0"/>
    <w:rsid w:val="008A6DCB"/>
    <w:rsid w:val="008A6F83"/>
    <w:rsid w:val="008A73DE"/>
    <w:rsid w:val="008A7A55"/>
    <w:rsid w:val="008B017D"/>
    <w:rsid w:val="008B05C3"/>
    <w:rsid w:val="008B075B"/>
    <w:rsid w:val="008B0BE7"/>
    <w:rsid w:val="008B16C6"/>
    <w:rsid w:val="008B194E"/>
    <w:rsid w:val="008B1EE7"/>
    <w:rsid w:val="008B1F04"/>
    <w:rsid w:val="008B20AD"/>
    <w:rsid w:val="008B20D8"/>
    <w:rsid w:val="008B2485"/>
    <w:rsid w:val="008B2989"/>
    <w:rsid w:val="008B2EAD"/>
    <w:rsid w:val="008B30C5"/>
    <w:rsid w:val="008B335D"/>
    <w:rsid w:val="008B4223"/>
    <w:rsid w:val="008B4965"/>
    <w:rsid w:val="008B4B1B"/>
    <w:rsid w:val="008B4D80"/>
    <w:rsid w:val="008B58A2"/>
    <w:rsid w:val="008B5B30"/>
    <w:rsid w:val="008B5F75"/>
    <w:rsid w:val="008B6631"/>
    <w:rsid w:val="008B6B27"/>
    <w:rsid w:val="008B6F2A"/>
    <w:rsid w:val="008B7481"/>
    <w:rsid w:val="008B76CD"/>
    <w:rsid w:val="008B78B1"/>
    <w:rsid w:val="008B79FD"/>
    <w:rsid w:val="008C1486"/>
    <w:rsid w:val="008C14C7"/>
    <w:rsid w:val="008C1CCF"/>
    <w:rsid w:val="008C1D49"/>
    <w:rsid w:val="008C235C"/>
    <w:rsid w:val="008C24FF"/>
    <w:rsid w:val="008C26BE"/>
    <w:rsid w:val="008C271B"/>
    <w:rsid w:val="008C2865"/>
    <w:rsid w:val="008C29A6"/>
    <w:rsid w:val="008C2A49"/>
    <w:rsid w:val="008C2DEA"/>
    <w:rsid w:val="008C363D"/>
    <w:rsid w:val="008C3917"/>
    <w:rsid w:val="008C3DB5"/>
    <w:rsid w:val="008C3E1B"/>
    <w:rsid w:val="008C3EF6"/>
    <w:rsid w:val="008C40AE"/>
    <w:rsid w:val="008C4179"/>
    <w:rsid w:val="008C41FF"/>
    <w:rsid w:val="008C4760"/>
    <w:rsid w:val="008C4BED"/>
    <w:rsid w:val="008C4C6C"/>
    <w:rsid w:val="008C4DEA"/>
    <w:rsid w:val="008C4FC6"/>
    <w:rsid w:val="008C5211"/>
    <w:rsid w:val="008C5D0B"/>
    <w:rsid w:val="008C5E60"/>
    <w:rsid w:val="008C656A"/>
    <w:rsid w:val="008C69B0"/>
    <w:rsid w:val="008C69E5"/>
    <w:rsid w:val="008C7006"/>
    <w:rsid w:val="008C752C"/>
    <w:rsid w:val="008C766E"/>
    <w:rsid w:val="008C7D99"/>
    <w:rsid w:val="008C7E1E"/>
    <w:rsid w:val="008D0162"/>
    <w:rsid w:val="008D076F"/>
    <w:rsid w:val="008D0828"/>
    <w:rsid w:val="008D09B3"/>
    <w:rsid w:val="008D0E4A"/>
    <w:rsid w:val="008D13C9"/>
    <w:rsid w:val="008D1440"/>
    <w:rsid w:val="008D19FD"/>
    <w:rsid w:val="008D1A1B"/>
    <w:rsid w:val="008D1ABD"/>
    <w:rsid w:val="008D1CA1"/>
    <w:rsid w:val="008D2306"/>
    <w:rsid w:val="008D2829"/>
    <w:rsid w:val="008D2C70"/>
    <w:rsid w:val="008D3197"/>
    <w:rsid w:val="008D368F"/>
    <w:rsid w:val="008D3731"/>
    <w:rsid w:val="008D3A0D"/>
    <w:rsid w:val="008D4B7C"/>
    <w:rsid w:val="008D4DAD"/>
    <w:rsid w:val="008D4E42"/>
    <w:rsid w:val="008D4E5C"/>
    <w:rsid w:val="008D5265"/>
    <w:rsid w:val="008D5501"/>
    <w:rsid w:val="008D55F0"/>
    <w:rsid w:val="008D577B"/>
    <w:rsid w:val="008D5BC2"/>
    <w:rsid w:val="008D6023"/>
    <w:rsid w:val="008D68C3"/>
    <w:rsid w:val="008D6A8D"/>
    <w:rsid w:val="008D6AA9"/>
    <w:rsid w:val="008D6B68"/>
    <w:rsid w:val="008D7129"/>
    <w:rsid w:val="008D7407"/>
    <w:rsid w:val="008D7992"/>
    <w:rsid w:val="008D7C79"/>
    <w:rsid w:val="008D7D89"/>
    <w:rsid w:val="008E00E2"/>
    <w:rsid w:val="008E058F"/>
    <w:rsid w:val="008E0E1D"/>
    <w:rsid w:val="008E1229"/>
    <w:rsid w:val="008E16AB"/>
    <w:rsid w:val="008E178B"/>
    <w:rsid w:val="008E18DE"/>
    <w:rsid w:val="008E1B55"/>
    <w:rsid w:val="008E233C"/>
    <w:rsid w:val="008E25D6"/>
    <w:rsid w:val="008E2634"/>
    <w:rsid w:val="008E2746"/>
    <w:rsid w:val="008E32E2"/>
    <w:rsid w:val="008E342B"/>
    <w:rsid w:val="008E38D8"/>
    <w:rsid w:val="008E3C2B"/>
    <w:rsid w:val="008E3C8A"/>
    <w:rsid w:val="008E4183"/>
    <w:rsid w:val="008E41AB"/>
    <w:rsid w:val="008E4211"/>
    <w:rsid w:val="008E4981"/>
    <w:rsid w:val="008E4E0E"/>
    <w:rsid w:val="008E53D6"/>
    <w:rsid w:val="008E559F"/>
    <w:rsid w:val="008E5B15"/>
    <w:rsid w:val="008E6F90"/>
    <w:rsid w:val="008E716D"/>
    <w:rsid w:val="008E71D9"/>
    <w:rsid w:val="008E7BD4"/>
    <w:rsid w:val="008E7ECF"/>
    <w:rsid w:val="008E7F14"/>
    <w:rsid w:val="008F08C4"/>
    <w:rsid w:val="008F0A95"/>
    <w:rsid w:val="008F0C7B"/>
    <w:rsid w:val="008F12A6"/>
    <w:rsid w:val="008F1726"/>
    <w:rsid w:val="008F172E"/>
    <w:rsid w:val="008F19CE"/>
    <w:rsid w:val="008F21B7"/>
    <w:rsid w:val="008F27B6"/>
    <w:rsid w:val="008F2823"/>
    <w:rsid w:val="008F2951"/>
    <w:rsid w:val="008F2BE4"/>
    <w:rsid w:val="008F2CEC"/>
    <w:rsid w:val="008F35D0"/>
    <w:rsid w:val="008F4638"/>
    <w:rsid w:val="008F47F6"/>
    <w:rsid w:val="008F4A0A"/>
    <w:rsid w:val="008F4A16"/>
    <w:rsid w:val="008F532E"/>
    <w:rsid w:val="008F567D"/>
    <w:rsid w:val="008F58C6"/>
    <w:rsid w:val="008F5B41"/>
    <w:rsid w:val="008F5D15"/>
    <w:rsid w:val="008F5EDD"/>
    <w:rsid w:val="008F5F14"/>
    <w:rsid w:val="008F637E"/>
    <w:rsid w:val="008F6695"/>
    <w:rsid w:val="008F66A0"/>
    <w:rsid w:val="008F6884"/>
    <w:rsid w:val="008F69A4"/>
    <w:rsid w:val="008F6D82"/>
    <w:rsid w:val="008F6DE3"/>
    <w:rsid w:val="008F6F1A"/>
    <w:rsid w:val="008F6FCC"/>
    <w:rsid w:val="008F70B5"/>
    <w:rsid w:val="008F728C"/>
    <w:rsid w:val="008F72D7"/>
    <w:rsid w:val="008F7668"/>
    <w:rsid w:val="008F7897"/>
    <w:rsid w:val="009000B2"/>
    <w:rsid w:val="00900283"/>
    <w:rsid w:val="009002E3"/>
    <w:rsid w:val="00900379"/>
    <w:rsid w:val="009005D9"/>
    <w:rsid w:val="00900A33"/>
    <w:rsid w:val="00900ED8"/>
    <w:rsid w:val="009012F0"/>
    <w:rsid w:val="0090137A"/>
    <w:rsid w:val="00901884"/>
    <w:rsid w:val="00901B0F"/>
    <w:rsid w:val="00901E55"/>
    <w:rsid w:val="009024A8"/>
    <w:rsid w:val="00902A34"/>
    <w:rsid w:val="00902A6E"/>
    <w:rsid w:val="00903177"/>
    <w:rsid w:val="00903240"/>
    <w:rsid w:val="00903370"/>
    <w:rsid w:val="00903C04"/>
    <w:rsid w:val="00903D49"/>
    <w:rsid w:val="009046CA"/>
    <w:rsid w:val="009049A1"/>
    <w:rsid w:val="00904D34"/>
    <w:rsid w:val="00905470"/>
    <w:rsid w:val="009055F0"/>
    <w:rsid w:val="009056D6"/>
    <w:rsid w:val="00905DDA"/>
    <w:rsid w:val="00906119"/>
    <w:rsid w:val="00906537"/>
    <w:rsid w:val="009066DB"/>
    <w:rsid w:val="00906730"/>
    <w:rsid w:val="0090731B"/>
    <w:rsid w:val="00907624"/>
    <w:rsid w:val="00907E04"/>
    <w:rsid w:val="0091054D"/>
    <w:rsid w:val="00910668"/>
    <w:rsid w:val="00910DE9"/>
    <w:rsid w:val="00910F36"/>
    <w:rsid w:val="00911036"/>
    <w:rsid w:val="00911644"/>
    <w:rsid w:val="00911768"/>
    <w:rsid w:val="009119A6"/>
    <w:rsid w:val="00911BCD"/>
    <w:rsid w:val="00911E45"/>
    <w:rsid w:val="00911E5D"/>
    <w:rsid w:val="00912614"/>
    <w:rsid w:val="00912691"/>
    <w:rsid w:val="00912898"/>
    <w:rsid w:val="0091289E"/>
    <w:rsid w:val="00913047"/>
    <w:rsid w:val="00913149"/>
    <w:rsid w:val="0091324D"/>
    <w:rsid w:val="009133B9"/>
    <w:rsid w:val="0091349A"/>
    <w:rsid w:val="00913691"/>
    <w:rsid w:val="0091395A"/>
    <w:rsid w:val="00914340"/>
    <w:rsid w:val="00914399"/>
    <w:rsid w:val="00914C7B"/>
    <w:rsid w:val="00914F0F"/>
    <w:rsid w:val="00915072"/>
    <w:rsid w:val="0091530C"/>
    <w:rsid w:val="009155C6"/>
    <w:rsid w:val="0091568C"/>
    <w:rsid w:val="009158BF"/>
    <w:rsid w:val="00915B1F"/>
    <w:rsid w:val="00915E96"/>
    <w:rsid w:val="00915F6B"/>
    <w:rsid w:val="0091670B"/>
    <w:rsid w:val="00916B6C"/>
    <w:rsid w:val="00920004"/>
    <w:rsid w:val="00920087"/>
    <w:rsid w:val="0092008E"/>
    <w:rsid w:val="009202D4"/>
    <w:rsid w:val="009204F1"/>
    <w:rsid w:val="0092058F"/>
    <w:rsid w:val="00920660"/>
    <w:rsid w:val="00920925"/>
    <w:rsid w:val="00921078"/>
    <w:rsid w:val="00921298"/>
    <w:rsid w:val="0092140D"/>
    <w:rsid w:val="00921773"/>
    <w:rsid w:val="0092248E"/>
    <w:rsid w:val="009232E2"/>
    <w:rsid w:val="00923891"/>
    <w:rsid w:val="00923C08"/>
    <w:rsid w:val="00924E6C"/>
    <w:rsid w:val="009253D3"/>
    <w:rsid w:val="00925421"/>
    <w:rsid w:val="009266BD"/>
    <w:rsid w:val="00926B7A"/>
    <w:rsid w:val="009276A6"/>
    <w:rsid w:val="00927759"/>
    <w:rsid w:val="009278CD"/>
    <w:rsid w:val="00927E31"/>
    <w:rsid w:val="00930469"/>
    <w:rsid w:val="00930D7F"/>
    <w:rsid w:val="009312F2"/>
    <w:rsid w:val="00931733"/>
    <w:rsid w:val="0093176D"/>
    <w:rsid w:val="00931787"/>
    <w:rsid w:val="00931B16"/>
    <w:rsid w:val="00931BBB"/>
    <w:rsid w:val="00931CD3"/>
    <w:rsid w:val="00931E5B"/>
    <w:rsid w:val="00931F5A"/>
    <w:rsid w:val="00932643"/>
    <w:rsid w:val="009328DA"/>
    <w:rsid w:val="009329AD"/>
    <w:rsid w:val="00932E6A"/>
    <w:rsid w:val="0093329A"/>
    <w:rsid w:val="00933807"/>
    <w:rsid w:val="00933B27"/>
    <w:rsid w:val="00933E08"/>
    <w:rsid w:val="009342FC"/>
    <w:rsid w:val="0093443F"/>
    <w:rsid w:val="00934955"/>
    <w:rsid w:val="00935A00"/>
    <w:rsid w:val="00935D12"/>
    <w:rsid w:val="00935E59"/>
    <w:rsid w:val="00936068"/>
    <w:rsid w:val="00936150"/>
    <w:rsid w:val="009361C1"/>
    <w:rsid w:val="00936265"/>
    <w:rsid w:val="009363EB"/>
    <w:rsid w:val="00936A7D"/>
    <w:rsid w:val="00936B41"/>
    <w:rsid w:val="0093712C"/>
    <w:rsid w:val="00937311"/>
    <w:rsid w:val="00940C33"/>
    <w:rsid w:val="00940E02"/>
    <w:rsid w:val="00940FBE"/>
    <w:rsid w:val="009415F6"/>
    <w:rsid w:val="009418BA"/>
    <w:rsid w:val="00941CB4"/>
    <w:rsid w:val="00941ED1"/>
    <w:rsid w:val="00942001"/>
    <w:rsid w:val="009420AD"/>
    <w:rsid w:val="009420BC"/>
    <w:rsid w:val="009424A2"/>
    <w:rsid w:val="009424B8"/>
    <w:rsid w:val="009426CD"/>
    <w:rsid w:val="00942836"/>
    <w:rsid w:val="00942858"/>
    <w:rsid w:val="00942A0D"/>
    <w:rsid w:val="00942A2C"/>
    <w:rsid w:val="00942DC6"/>
    <w:rsid w:val="00943676"/>
    <w:rsid w:val="009436E6"/>
    <w:rsid w:val="00943806"/>
    <w:rsid w:val="009438DC"/>
    <w:rsid w:val="00943F9B"/>
    <w:rsid w:val="00943FBE"/>
    <w:rsid w:val="00944002"/>
    <w:rsid w:val="009446FB"/>
    <w:rsid w:val="00944812"/>
    <w:rsid w:val="00945286"/>
    <w:rsid w:val="0094571F"/>
    <w:rsid w:val="0094612D"/>
    <w:rsid w:val="00946193"/>
    <w:rsid w:val="00946351"/>
    <w:rsid w:val="009463B7"/>
    <w:rsid w:val="0094646C"/>
    <w:rsid w:val="00946579"/>
    <w:rsid w:val="00946C1D"/>
    <w:rsid w:val="00946EC8"/>
    <w:rsid w:val="00947016"/>
    <w:rsid w:val="00947034"/>
    <w:rsid w:val="009471EA"/>
    <w:rsid w:val="009474B8"/>
    <w:rsid w:val="00947CF8"/>
    <w:rsid w:val="00947E1A"/>
    <w:rsid w:val="0095084A"/>
    <w:rsid w:val="009512A5"/>
    <w:rsid w:val="009517CC"/>
    <w:rsid w:val="00952033"/>
    <w:rsid w:val="00953305"/>
    <w:rsid w:val="00953E0B"/>
    <w:rsid w:val="009554C5"/>
    <w:rsid w:val="00955511"/>
    <w:rsid w:val="0095633B"/>
    <w:rsid w:val="009563AA"/>
    <w:rsid w:val="009567F7"/>
    <w:rsid w:val="00956953"/>
    <w:rsid w:val="00956EAE"/>
    <w:rsid w:val="00957052"/>
    <w:rsid w:val="00957850"/>
    <w:rsid w:val="00957881"/>
    <w:rsid w:val="00957D1A"/>
    <w:rsid w:val="00957E4A"/>
    <w:rsid w:val="00960356"/>
    <w:rsid w:val="009607F9"/>
    <w:rsid w:val="00960B03"/>
    <w:rsid w:val="00960B87"/>
    <w:rsid w:val="00960CD9"/>
    <w:rsid w:val="0096120B"/>
    <w:rsid w:val="00961548"/>
    <w:rsid w:val="009615D4"/>
    <w:rsid w:val="00962040"/>
    <w:rsid w:val="009623A7"/>
    <w:rsid w:val="00962905"/>
    <w:rsid w:val="009629ED"/>
    <w:rsid w:val="00962A88"/>
    <w:rsid w:val="00962B72"/>
    <w:rsid w:val="00962E0E"/>
    <w:rsid w:val="009638DD"/>
    <w:rsid w:val="00964068"/>
    <w:rsid w:val="0096494E"/>
    <w:rsid w:val="00964BB1"/>
    <w:rsid w:val="00964CC4"/>
    <w:rsid w:val="009650B3"/>
    <w:rsid w:val="00965185"/>
    <w:rsid w:val="009654F3"/>
    <w:rsid w:val="00966000"/>
    <w:rsid w:val="00966044"/>
    <w:rsid w:val="0096634E"/>
    <w:rsid w:val="0096650A"/>
    <w:rsid w:val="009669CF"/>
    <w:rsid w:val="00967234"/>
    <w:rsid w:val="00967605"/>
    <w:rsid w:val="00967E7A"/>
    <w:rsid w:val="00967F33"/>
    <w:rsid w:val="00970321"/>
    <w:rsid w:val="009709BE"/>
    <w:rsid w:val="00970A20"/>
    <w:rsid w:val="00970E2D"/>
    <w:rsid w:val="00970EBF"/>
    <w:rsid w:val="009710DE"/>
    <w:rsid w:val="00971326"/>
    <w:rsid w:val="0097146F"/>
    <w:rsid w:val="00971577"/>
    <w:rsid w:val="0097163D"/>
    <w:rsid w:val="00971848"/>
    <w:rsid w:val="009721F8"/>
    <w:rsid w:val="0097237D"/>
    <w:rsid w:val="009723C5"/>
    <w:rsid w:val="0097287F"/>
    <w:rsid w:val="00972A5E"/>
    <w:rsid w:val="00972C4A"/>
    <w:rsid w:val="00972DE6"/>
    <w:rsid w:val="00972EA6"/>
    <w:rsid w:val="009731A0"/>
    <w:rsid w:val="00973EBB"/>
    <w:rsid w:val="009741E6"/>
    <w:rsid w:val="009742B4"/>
    <w:rsid w:val="00974452"/>
    <w:rsid w:val="0097449F"/>
    <w:rsid w:val="00974677"/>
    <w:rsid w:val="009748D8"/>
    <w:rsid w:val="00974A05"/>
    <w:rsid w:val="00974FB7"/>
    <w:rsid w:val="00975025"/>
    <w:rsid w:val="0097530F"/>
    <w:rsid w:val="00976023"/>
    <w:rsid w:val="009764BD"/>
    <w:rsid w:val="00976500"/>
    <w:rsid w:val="00977167"/>
    <w:rsid w:val="00977264"/>
    <w:rsid w:val="009772FC"/>
    <w:rsid w:val="009774A3"/>
    <w:rsid w:val="00977565"/>
    <w:rsid w:val="00977644"/>
    <w:rsid w:val="0097791F"/>
    <w:rsid w:val="0098036A"/>
    <w:rsid w:val="00980461"/>
    <w:rsid w:val="00980482"/>
    <w:rsid w:val="00980DDD"/>
    <w:rsid w:val="00981149"/>
    <w:rsid w:val="0098117D"/>
    <w:rsid w:val="0098129F"/>
    <w:rsid w:val="009812C1"/>
    <w:rsid w:val="00981367"/>
    <w:rsid w:val="0098161E"/>
    <w:rsid w:val="00981791"/>
    <w:rsid w:val="009824A7"/>
    <w:rsid w:val="00982DB1"/>
    <w:rsid w:val="00982DBB"/>
    <w:rsid w:val="00983387"/>
    <w:rsid w:val="009838D9"/>
    <w:rsid w:val="00983EC1"/>
    <w:rsid w:val="0098401F"/>
    <w:rsid w:val="00984232"/>
    <w:rsid w:val="0098426C"/>
    <w:rsid w:val="009850F3"/>
    <w:rsid w:val="009854AB"/>
    <w:rsid w:val="009854EF"/>
    <w:rsid w:val="009858BA"/>
    <w:rsid w:val="009858EA"/>
    <w:rsid w:val="009858FD"/>
    <w:rsid w:val="0098598F"/>
    <w:rsid w:val="00985D25"/>
    <w:rsid w:val="00985EC2"/>
    <w:rsid w:val="009862B2"/>
    <w:rsid w:val="009864AF"/>
    <w:rsid w:val="0098664F"/>
    <w:rsid w:val="0098675E"/>
    <w:rsid w:val="00986CB7"/>
    <w:rsid w:val="00987BE9"/>
    <w:rsid w:val="00987C1A"/>
    <w:rsid w:val="0099016A"/>
    <w:rsid w:val="009901F4"/>
    <w:rsid w:val="00990443"/>
    <w:rsid w:val="00990739"/>
    <w:rsid w:val="0099075B"/>
    <w:rsid w:val="00991701"/>
    <w:rsid w:val="0099172E"/>
    <w:rsid w:val="009919D1"/>
    <w:rsid w:val="00992555"/>
    <w:rsid w:val="00992741"/>
    <w:rsid w:val="00992A11"/>
    <w:rsid w:val="00992C92"/>
    <w:rsid w:val="00993093"/>
    <w:rsid w:val="00993405"/>
    <w:rsid w:val="00993A17"/>
    <w:rsid w:val="00993C0C"/>
    <w:rsid w:val="00993E9F"/>
    <w:rsid w:val="0099452B"/>
    <w:rsid w:val="00994604"/>
    <w:rsid w:val="00994EF0"/>
    <w:rsid w:val="009951D4"/>
    <w:rsid w:val="009957C6"/>
    <w:rsid w:val="0099596E"/>
    <w:rsid w:val="009959AB"/>
    <w:rsid w:val="00996492"/>
    <w:rsid w:val="009969C3"/>
    <w:rsid w:val="00996A11"/>
    <w:rsid w:val="009973B2"/>
    <w:rsid w:val="00997840"/>
    <w:rsid w:val="00997C3D"/>
    <w:rsid w:val="00997EC4"/>
    <w:rsid w:val="009A0804"/>
    <w:rsid w:val="009A0BA8"/>
    <w:rsid w:val="009A0FD5"/>
    <w:rsid w:val="009A11A7"/>
    <w:rsid w:val="009A1211"/>
    <w:rsid w:val="009A1255"/>
    <w:rsid w:val="009A1346"/>
    <w:rsid w:val="009A19A4"/>
    <w:rsid w:val="009A1BA2"/>
    <w:rsid w:val="009A1C20"/>
    <w:rsid w:val="009A1C7F"/>
    <w:rsid w:val="009A2173"/>
    <w:rsid w:val="009A228F"/>
    <w:rsid w:val="009A2346"/>
    <w:rsid w:val="009A23C0"/>
    <w:rsid w:val="009A25FB"/>
    <w:rsid w:val="009A2911"/>
    <w:rsid w:val="009A2AFD"/>
    <w:rsid w:val="009A2CC2"/>
    <w:rsid w:val="009A2F17"/>
    <w:rsid w:val="009A39DB"/>
    <w:rsid w:val="009A3C2B"/>
    <w:rsid w:val="009A3DC2"/>
    <w:rsid w:val="009A3E15"/>
    <w:rsid w:val="009A40C6"/>
    <w:rsid w:val="009A4267"/>
    <w:rsid w:val="009A471A"/>
    <w:rsid w:val="009A47E3"/>
    <w:rsid w:val="009A482F"/>
    <w:rsid w:val="009A4A37"/>
    <w:rsid w:val="009A5086"/>
    <w:rsid w:val="009A5375"/>
    <w:rsid w:val="009A5C38"/>
    <w:rsid w:val="009A5E23"/>
    <w:rsid w:val="009A633A"/>
    <w:rsid w:val="009A6560"/>
    <w:rsid w:val="009A6811"/>
    <w:rsid w:val="009A6B60"/>
    <w:rsid w:val="009A6D1E"/>
    <w:rsid w:val="009A6E74"/>
    <w:rsid w:val="009A70B2"/>
    <w:rsid w:val="009A7694"/>
    <w:rsid w:val="009A7A56"/>
    <w:rsid w:val="009A7D40"/>
    <w:rsid w:val="009A7D4D"/>
    <w:rsid w:val="009B06F8"/>
    <w:rsid w:val="009B0884"/>
    <w:rsid w:val="009B0B82"/>
    <w:rsid w:val="009B0CA0"/>
    <w:rsid w:val="009B0E69"/>
    <w:rsid w:val="009B11DD"/>
    <w:rsid w:val="009B1771"/>
    <w:rsid w:val="009B1913"/>
    <w:rsid w:val="009B1A7C"/>
    <w:rsid w:val="009B1EEB"/>
    <w:rsid w:val="009B2215"/>
    <w:rsid w:val="009B249A"/>
    <w:rsid w:val="009B257F"/>
    <w:rsid w:val="009B2A14"/>
    <w:rsid w:val="009B2EB0"/>
    <w:rsid w:val="009B301B"/>
    <w:rsid w:val="009B3147"/>
    <w:rsid w:val="009B31F9"/>
    <w:rsid w:val="009B32A3"/>
    <w:rsid w:val="009B3AB9"/>
    <w:rsid w:val="009B3AE8"/>
    <w:rsid w:val="009B3FD4"/>
    <w:rsid w:val="009B4000"/>
    <w:rsid w:val="009B4154"/>
    <w:rsid w:val="009B43D8"/>
    <w:rsid w:val="009B4494"/>
    <w:rsid w:val="009B45DB"/>
    <w:rsid w:val="009B4854"/>
    <w:rsid w:val="009B4E39"/>
    <w:rsid w:val="009B4E9E"/>
    <w:rsid w:val="009B5AE2"/>
    <w:rsid w:val="009B5FD7"/>
    <w:rsid w:val="009B656F"/>
    <w:rsid w:val="009B72C2"/>
    <w:rsid w:val="009B76DD"/>
    <w:rsid w:val="009B775E"/>
    <w:rsid w:val="009B78BF"/>
    <w:rsid w:val="009B7944"/>
    <w:rsid w:val="009B7DF8"/>
    <w:rsid w:val="009C009B"/>
    <w:rsid w:val="009C0384"/>
    <w:rsid w:val="009C0742"/>
    <w:rsid w:val="009C078D"/>
    <w:rsid w:val="009C139B"/>
    <w:rsid w:val="009C161D"/>
    <w:rsid w:val="009C17B1"/>
    <w:rsid w:val="009C1BEF"/>
    <w:rsid w:val="009C1CF9"/>
    <w:rsid w:val="009C247B"/>
    <w:rsid w:val="009C2512"/>
    <w:rsid w:val="009C2805"/>
    <w:rsid w:val="009C2A4B"/>
    <w:rsid w:val="009C2C0D"/>
    <w:rsid w:val="009C31E1"/>
    <w:rsid w:val="009C3583"/>
    <w:rsid w:val="009C3938"/>
    <w:rsid w:val="009C39F0"/>
    <w:rsid w:val="009C3C2E"/>
    <w:rsid w:val="009C3E98"/>
    <w:rsid w:val="009C438C"/>
    <w:rsid w:val="009C44A9"/>
    <w:rsid w:val="009C495E"/>
    <w:rsid w:val="009C49EE"/>
    <w:rsid w:val="009C4CE2"/>
    <w:rsid w:val="009C537C"/>
    <w:rsid w:val="009C572B"/>
    <w:rsid w:val="009C58B1"/>
    <w:rsid w:val="009C6075"/>
    <w:rsid w:val="009C60A3"/>
    <w:rsid w:val="009C6621"/>
    <w:rsid w:val="009C689B"/>
    <w:rsid w:val="009C69D0"/>
    <w:rsid w:val="009C769E"/>
    <w:rsid w:val="009C7AD5"/>
    <w:rsid w:val="009D0214"/>
    <w:rsid w:val="009D0216"/>
    <w:rsid w:val="009D0759"/>
    <w:rsid w:val="009D0EB3"/>
    <w:rsid w:val="009D0F28"/>
    <w:rsid w:val="009D1176"/>
    <w:rsid w:val="009D1339"/>
    <w:rsid w:val="009D134F"/>
    <w:rsid w:val="009D1384"/>
    <w:rsid w:val="009D176C"/>
    <w:rsid w:val="009D189A"/>
    <w:rsid w:val="009D1BBA"/>
    <w:rsid w:val="009D24F5"/>
    <w:rsid w:val="009D2BAA"/>
    <w:rsid w:val="009D2F55"/>
    <w:rsid w:val="009D3277"/>
    <w:rsid w:val="009D3622"/>
    <w:rsid w:val="009D370A"/>
    <w:rsid w:val="009D3A1E"/>
    <w:rsid w:val="009D41B3"/>
    <w:rsid w:val="009D4D0D"/>
    <w:rsid w:val="009D516D"/>
    <w:rsid w:val="009D5245"/>
    <w:rsid w:val="009D5B91"/>
    <w:rsid w:val="009D6118"/>
    <w:rsid w:val="009D6316"/>
    <w:rsid w:val="009D65C1"/>
    <w:rsid w:val="009D678D"/>
    <w:rsid w:val="009D6C35"/>
    <w:rsid w:val="009D6D82"/>
    <w:rsid w:val="009D7CB4"/>
    <w:rsid w:val="009E012F"/>
    <w:rsid w:val="009E0745"/>
    <w:rsid w:val="009E094C"/>
    <w:rsid w:val="009E09F1"/>
    <w:rsid w:val="009E0C5F"/>
    <w:rsid w:val="009E115A"/>
    <w:rsid w:val="009E12D4"/>
    <w:rsid w:val="009E139B"/>
    <w:rsid w:val="009E1599"/>
    <w:rsid w:val="009E17C3"/>
    <w:rsid w:val="009E19A3"/>
    <w:rsid w:val="009E1BB5"/>
    <w:rsid w:val="009E20A7"/>
    <w:rsid w:val="009E25AF"/>
    <w:rsid w:val="009E2848"/>
    <w:rsid w:val="009E2BF5"/>
    <w:rsid w:val="009E39AA"/>
    <w:rsid w:val="009E3D8F"/>
    <w:rsid w:val="009E472E"/>
    <w:rsid w:val="009E4A58"/>
    <w:rsid w:val="009E4C0B"/>
    <w:rsid w:val="009E4DC0"/>
    <w:rsid w:val="009E5509"/>
    <w:rsid w:val="009E5C01"/>
    <w:rsid w:val="009E5D1B"/>
    <w:rsid w:val="009E61A8"/>
    <w:rsid w:val="009E63FD"/>
    <w:rsid w:val="009E640C"/>
    <w:rsid w:val="009E64A6"/>
    <w:rsid w:val="009E6F45"/>
    <w:rsid w:val="009E7028"/>
    <w:rsid w:val="009E723F"/>
    <w:rsid w:val="009E7278"/>
    <w:rsid w:val="009E762F"/>
    <w:rsid w:val="009F0087"/>
    <w:rsid w:val="009F015B"/>
    <w:rsid w:val="009F02CC"/>
    <w:rsid w:val="009F0379"/>
    <w:rsid w:val="009F076D"/>
    <w:rsid w:val="009F0891"/>
    <w:rsid w:val="009F0928"/>
    <w:rsid w:val="009F092E"/>
    <w:rsid w:val="009F09B6"/>
    <w:rsid w:val="009F1260"/>
    <w:rsid w:val="009F1813"/>
    <w:rsid w:val="009F1A74"/>
    <w:rsid w:val="009F1B59"/>
    <w:rsid w:val="009F1B7E"/>
    <w:rsid w:val="009F281C"/>
    <w:rsid w:val="009F351D"/>
    <w:rsid w:val="009F36F2"/>
    <w:rsid w:val="009F3783"/>
    <w:rsid w:val="009F3854"/>
    <w:rsid w:val="009F3944"/>
    <w:rsid w:val="009F3969"/>
    <w:rsid w:val="009F3E0C"/>
    <w:rsid w:val="009F404B"/>
    <w:rsid w:val="009F4B2A"/>
    <w:rsid w:val="009F5100"/>
    <w:rsid w:val="009F5189"/>
    <w:rsid w:val="009F5355"/>
    <w:rsid w:val="009F5AEF"/>
    <w:rsid w:val="009F5E25"/>
    <w:rsid w:val="009F605E"/>
    <w:rsid w:val="009F63F0"/>
    <w:rsid w:val="009F6A14"/>
    <w:rsid w:val="009F6AF0"/>
    <w:rsid w:val="009F7446"/>
    <w:rsid w:val="009F77F6"/>
    <w:rsid w:val="009F78FD"/>
    <w:rsid w:val="009F7AB7"/>
    <w:rsid w:val="009F7C42"/>
    <w:rsid w:val="009F7E08"/>
    <w:rsid w:val="00A0007A"/>
    <w:rsid w:val="00A00500"/>
    <w:rsid w:val="00A00830"/>
    <w:rsid w:val="00A0090A"/>
    <w:rsid w:val="00A00D32"/>
    <w:rsid w:val="00A00EA5"/>
    <w:rsid w:val="00A017BA"/>
    <w:rsid w:val="00A017CA"/>
    <w:rsid w:val="00A017E6"/>
    <w:rsid w:val="00A01BBE"/>
    <w:rsid w:val="00A01F65"/>
    <w:rsid w:val="00A02390"/>
    <w:rsid w:val="00A02878"/>
    <w:rsid w:val="00A0294A"/>
    <w:rsid w:val="00A03822"/>
    <w:rsid w:val="00A03A2D"/>
    <w:rsid w:val="00A03ACC"/>
    <w:rsid w:val="00A03C9E"/>
    <w:rsid w:val="00A03FA8"/>
    <w:rsid w:val="00A040DB"/>
    <w:rsid w:val="00A042C5"/>
    <w:rsid w:val="00A049D5"/>
    <w:rsid w:val="00A05066"/>
    <w:rsid w:val="00A0535C"/>
    <w:rsid w:val="00A059F8"/>
    <w:rsid w:val="00A06062"/>
    <w:rsid w:val="00A06304"/>
    <w:rsid w:val="00A06376"/>
    <w:rsid w:val="00A063BB"/>
    <w:rsid w:val="00A0655E"/>
    <w:rsid w:val="00A06704"/>
    <w:rsid w:val="00A06717"/>
    <w:rsid w:val="00A068B1"/>
    <w:rsid w:val="00A06C98"/>
    <w:rsid w:val="00A06EF2"/>
    <w:rsid w:val="00A06FFB"/>
    <w:rsid w:val="00A0757A"/>
    <w:rsid w:val="00A10B2A"/>
    <w:rsid w:val="00A1125C"/>
    <w:rsid w:val="00A11472"/>
    <w:rsid w:val="00A1154D"/>
    <w:rsid w:val="00A11573"/>
    <w:rsid w:val="00A11580"/>
    <w:rsid w:val="00A11887"/>
    <w:rsid w:val="00A11C75"/>
    <w:rsid w:val="00A11E3A"/>
    <w:rsid w:val="00A12597"/>
    <w:rsid w:val="00A126FB"/>
    <w:rsid w:val="00A128B7"/>
    <w:rsid w:val="00A12CFE"/>
    <w:rsid w:val="00A12DFB"/>
    <w:rsid w:val="00A12E80"/>
    <w:rsid w:val="00A12ED5"/>
    <w:rsid w:val="00A12F09"/>
    <w:rsid w:val="00A1340F"/>
    <w:rsid w:val="00A13664"/>
    <w:rsid w:val="00A13B7D"/>
    <w:rsid w:val="00A1401F"/>
    <w:rsid w:val="00A143CB"/>
    <w:rsid w:val="00A147AD"/>
    <w:rsid w:val="00A1480B"/>
    <w:rsid w:val="00A1498F"/>
    <w:rsid w:val="00A14A2A"/>
    <w:rsid w:val="00A152CA"/>
    <w:rsid w:val="00A15876"/>
    <w:rsid w:val="00A15B09"/>
    <w:rsid w:val="00A16166"/>
    <w:rsid w:val="00A161C3"/>
    <w:rsid w:val="00A1630A"/>
    <w:rsid w:val="00A166DC"/>
    <w:rsid w:val="00A16D7C"/>
    <w:rsid w:val="00A1710D"/>
    <w:rsid w:val="00A17385"/>
    <w:rsid w:val="00A17479"/>
    <w:rsid w:val="00A17F7E"/>
    <w:rsid w:val="00A201CC"/>
    <w:rsid w:val="00A2031C"/>
    <w:rsid w:val="00A20ADE"/>
    <w:rsid w:val="00A20B06"/>
    <w:rsid w:val="00A20D44"/>
    <w:rsid w:val="00A20F3C"/>
    <w:rsid w:val="00A20FBF"/>
    <w:rsid w:val="00A211D3"/>
    <w:rsid w:val="00A216B7"/>
    <w:rsid w:val="00A2172E"/>
    <w:rsid w:val="00A21902"/>
    <w:rsid w:val="00A2194F"/>
    <w:rsid w:val="00A219C6"/>
    <w:rsid w:val="00A21E6A"/>
    <w:rsid w:val="00A21FB6"/>
    <w:rsid w:val="00A22003"/>
    <w:rsid w:val="00A22194"/>
    <w:rsid w:val="00A22EF7"/>
    <w:rsid w:val="00A2411C"/>
    <w:rsid w:val="00A24271"/>
    <w:rsid w:val="00A25236"/>
    <w:rsid w:val="00A25ABB"/>
    <w:rsid w:val="00A25FC2"/>
    <w:rsid w:val="00A26D26"/>
    <w:rsid w:val="00A27256"/>
    <w:rsid w:val="00A27C9A"/>
    <w:rsid w:val="00A30282"/>
    <w:rsid w:val="00A309C3"/>
    <w:rsid w:val="00A30AEF"/>
    <w:rsid w:val="00A3173A"/>
    <w:rsid w:val="00A31DBF"/>
    <w:rsid w:val="00A31F80"/>
    <w:rsid w:val="00A3202C"/>
    <w:rsid w:val="00A322DD"/>
    <w:rsid w:val="00A324BC"/>
    <w:rsid w:val="00A32DF1"/>
    <w:rsid w:val="00A32E1C"/>
    <w:rsid w:val="00A332A6"/>
    <w:rsid w:val="00A3356F"/>
    <w:rsid w:val="00A33671"/>
    <w:rsid w:val="00A337DC"/>
    <w:rsid w:val="00A33876"/>
    <w:rsid w:val="00A340FD"/>
    <w:rsid w:val="00A344EC"/>
    <w:rsid w:val="00A34642"/>
    <w:rsid w:val="00A34EF9"/>
    <w:rsid w:val="00A3537E"/>
    <w:rsid w:val="00A3562B"/>
    <w:rsid w:val="00A35C6D"/>
    <w:rsid w:val="00A360DE"/>
    <w:rsid w:val="00A36197"/>
    <w:rsid w:val="00A367E7"/>
    <w:rsid w:val="00A36822"/>
    <w:rsid w:val="00A369CD"/>
    <w:rsid w:val="00A3745B"/>
    <w:rsid w:val="00A37B1D"/>
    <w:rsid w:val="00A403AD"/>
    <w:rsid w:val="00A404B5"/>
    <w:rsid w:val="00A40967"/>
    <w:rsid w:val="00A40CC3"/>
    <w:rsid w:val="00A40D9E"/>
    <w:rsid w:val="00A413F2"/>
    <w:rsid w:val="00A416AD"/>
    <w:rsid w:val="00A42039"/>
    <w:rsid w:val="00A427E3"/>
    <w:rsid w:val="00A43081"/>
    <w:rsid w:val="00A430B6"/>
    <w:rsid w:val="00A4321B"/>
    <w:rsid w:val="00A43C63"/>
    <w:rsid w:val="00A43ECC"/>
    <w:rsid w:val="00A440C1"/>
    <w:rsid w:val="00A442CE"/>
    <w:rsid w:val="00A445BF"/>
    <w:rsid w:val="00A44865"/>
    <w:rsid w:val="00A44980"/>
    <w:rsid w:val="00A44B87"/>
    <w:rsid w:val="00A44FF8"/>
    <w:rsid w:val="00A45E6E"/>
    <w:rsid w:val="00A45E95"/>
    <w:rsid w:val="00A45EDA"/>
    <w:rsid w:val="00A45EFC"/>
    <w:rsid w:val="00A4601D"/>
    <w:rsid w:val="00A466AD"/>
    <w:rsid w:val="00A466DF"/>
    <w:rsid w:val="00A46846"/>
    <w:rsid w:val="00A46949"/>
    <w:rsid w:val="00A46BA8"/>
    <w:rsid w:val="00A46D18"/>
    <w:rsid w:val="00A471AE"/>
    <w:rsid w:val="00A47694"/>
    <w:rsid w:val="00A47813"/>
    <w:rsid w:val="00A479B3"/>
    <w:rsid w:val="00A479BB"/>
    <w:rsid w:val="00A47B05"/>
    <w:rsid w:val="00A47E27"/>
    <w:rsid w:val="00A50058"/>
    <w:rsid w:val="00A50268"/>
    <w:rsid w:val="00A507BC"/>
    <w:rsid w:val="00A50CD9"/>
    <w:rsid w:val="00A50F13"/>
    <w:rsid w:val="00A5108A"/>
    <w:rsid w:val="00A51374"/>
    <w:rsid w:val="00A51965"/>
    <w:rsid w:val="00A51EAD"/>
    <w:rsid w:val="00A51F04"/>
    <w:rsid w:val="00A51FF6"/>
    <w:rsid w:val="00A52362"/>
    <w:rsid w:val="00A52453"/>
    <w:rsid w:val="00A524F0"/>
    <w:rsid w:val="00A5325D"/>
    <w:rsid w:val="00A5363E"/>
    <w:rsid w:val="00A53F5E"/>
    <w:rsid w:val="00A540BF"/>
    <w:rsid w:val="00A540DF"/>
    <w:rsid w:val="00A54BF2"/>
    <w:rsid w:val="00A54F14"/>
    <w:rsid w:val="00A5527B"/>
    <w:rsid w:val="00A5529A"/>
    <w:rsid w:val="00A56231"/>
    <w:rsid w:val="00A56396"/>
    <w:rsid w:val="00A56962"/>
    <w:rsid w:val="00A56EBD"/>
    <w:rsid w:val="00A5703F"/>
    <w:rsid w:val="00A6033D"/>
    <w:rsid w:val="00A6094F"/>
    <w:rsid w:val="00A60969"/>
    <w:rsid w:val="00A60C11"/>
    <w:rsid w:val="00A61235"/>
    <w:rsid w:val="00A61576"/>
    <w:rsid w:val="00A616EA"/>
    <w:rsid w:val="00A61985"/>
    <w:rsid w:val="00A620A5"/>
    <w:rsid w:val="00A6215C"/>
    <w:rsid w:val="00A622FD"/>
    <w:rsid w:val="00A6245E"/>
    <w:rsid w:val="00A6341A"/>
    <w:rsid w:val="00A63984"/>
    <w:rsid w:val="00A63C27"/>
    <w:rsid w:val="00A63E6E"/>
    <w:rsid w:val="00A64087"/>
    <w:rsid w:val="00A64614"/>
    <w:rsid w:val="00A64D1C"/>
    <w:rsid w:val="00A64F0B"/>
    <w:rsid w:val="00A65788"/>
    <w:rsid w:val="00A657E7"/>
    <w:rsid w:val="00A65A56"/>
    <w:rsid w:val="00A65B4A"/>
    <w:rsid w:val="00A65B62"/>
    <w:rsid w:val="00A65DCB"/>
    <w:rsid w:val="00A65F2D"/>
    <w:rsid w:val="00A6601E"/>
    <w:rsid w:val="00A66607"/>
    <w:rsid w:val="00A666B8"/>
    <w:rsid w:val="00A667F1"/>
    <w:rsid w:val="00A668D5"/>
    <w:rsid w:val="00A6758E"/>
    <w:rsid w:val="00A705EE"/>
    <w:rsid w:val="00A7091F"/>
    <w:rsid w:val="00A70C2F"/>
    <w:rsid w:val="00A70DCD"/>
    <w:rsid w:val="00A70EF1"/>
    <w:rsid w:val="00A70F50"/>
    <w:rsid w:val="00A71957"/>
    <w:rsid w:val="00A71D6B"/>
    <w:rsid w:val="00A71DD7"/>
    <w:rsid w:val="00A72285"/>
    <w:rsid w:val="00A724CC"/>
    <w:rsid w:val="00A72598"/>
    <w:rsid w:val="00A72C92"/>
    <w:rsid w:val="00A73C2C"/>
    <w:rsid w:val="00A73EFA"/>
    <w:rsid w:val="00A742AC"/>
    <w:rsid w:val="00A74C53"/>
    <w:rsid w:val="00A74F47"/>
    <w:rsid w:val="00A7508F"/>
    <w:rsid w:val="00A75A10"/>
    <w:rsid w:val="00A75D51"/>
    <w:rsid w:val="00A75DA1"/>
    <w:rsid w:val="00A75DCB"/>
    <w:rsid w:val="00A76237"/>
    <w:rsid w:val="00A76A0B"/>
    <w:rsid w:val="00A7732B"/>
    <w:rsid w:val="00A7750E"/>
    <w:rsid w:val="00A776CE"/>
    <w:rsid w:val="00A778F6"/>
    <w:rsid w:val="00A77AF9"/>
    <w:rsid w:val="00A77D5A"/>
    <w:rsid w:val="00A80243"/>
    <w:rsid w:val="00A80289"/>
    <w:rsid w:val="00A803D6"/>
    <w:rsid w:val="00A8048B"/>
    <w:rsid w:val="00A804DC"/>
    <w:rsid w:val="00A80581"/>
    <w:rsid w:val="00A80990"/>
    <w:rsid w:val="00A809B3"/>
    <w:rsid w:val="00A81054"/>
    <w:rsid w:val="00A8105A"/>
    <w:rsid w:val="00A81070"/>
    <w:rsid w:val="00A81143"/>
    <w:rsid w:val="00A81524"/>
    <w:rsid w:val="00A81611"/>
    <w:rsid w:val="00A8183A"/>
    <w:rsid w:val="00A81878"/>
    <w:rsid w:val="00A81A45"/>
    <w:rsid w:val="00A82038"/>
    <w:rsid w:val="00A823CD"/>
    <w:rsid w:val="00A82B12"/>
    <w:rsid w:val="00A8314F"/>
    <w:rsid w:val="00A835A2"/>
    <w:rsid w:val="00A837E1"/>
    <w:rsid w:val="00A8455F"/>
    <w:rsid w:val="00A84ABD"/>
    <w:rsid w:val="00A84C2A"/>
    <w:rsid w:val="00A84F4A"/>
    <w:rsid w:val="00A850F4"/>
    <w:rsid w:val="00A85261"/>
    <w:rsid w:val="00A852F0"/>
    <w:rsid w:val="00A85604"/>
    <w:rsid w:val="00A857D8"/>
    <w:rsid w:val="00A85C25"/>
    <w:rsid w:val="00A86051"/>
    <w:rsid w:val="00A8625F"/>
    <w:rsid w:val="00A86656"/>
    <w:rsid w:val="00A86900"/>
    <w:rsid w:val="00A86ADD"/>
    <w:rsid w:val="00A872E7"/>
    <w:rsid w:val="00A8736D"/>
    <w:rsid w:val="00A87449"/>
    <w:rsid w:val="00A87AB4"/>
    <w:rsid w:val="00A87D1A"/>
    <w:rsid w:val="00A90151"/>
    <w:rsid w:val="00A90256"/>
    <w:rsid w:val="00A9041F"/>
    <w:rsid w:val="00A907E2"/>
    <w:rsid w:val="00A90871"/>
    <w:rsid w:val="00A90BDF"/>
    <w:rsid w:val="00A91018"/>
    <w:rsid w:val="00A913DF"/>
    <w:rsid w:val="00A91551"/>
    <w:rsid w:val="00A915B5"/>
    <w:rsid w:val="00A91A82"/>
    <w:rsid w:val="00A91B70"/>
    <w:rsid w:val="00A91E06"/>
    <w:rsid w:val="00A92309"/>
    <w:rsid w:val="00A92440"/>
    <w:rsid w:val="00A929B9"/>
    <w:rsid w:val="00A931E9"/>
    <w:rsid w:val="00A9359B"/>
    <w:rsid w:val="00A937D5"/>
    <w:rsid w:val="00A939E9"/>
    <w:rsid w:val="00A93BAC"/>
    <w:rsid w:val="00A94223"/>
    <w:rsid w:val="00A9432A"/>
    <w:rsid w:val="00A94CCD"/>
    <w:rsid w:val="00A9545C"/>
    <w:rsid w:val="00A958FD"/>
    <w:rsid w:val="00A96075"/>
    <w:rsid w:val="00A96228"/>
    <w:rsid w:val="00A9676B"/>
    <w:rsid w:val="00A96ACA"/>
    <w:rsid w:val="00A96F78"/>
    <w:rsid w:val="00A970A6"/>
    <w:rsid w:val="00A9762F"/>
    <w:rsid w:val="00A97882"/>
    <w:rsid w:val="00A978EF"/>
    <w:rsid w:val="00AA0444"/>
    <w:rsid w:val="00AA04DA"/>
    <w:rsid w:val="00AA0AF4"/>
    <w:rsid w:val="00AA163B"/>
    <w:rsid w:val="00AA170E"/>
    <w:rsid w:val="00AA18AE"/>
    <w:rsid w:val="00AA18C8"/>
    <w:rsid w:val="00AA1916"/>
    <w:rsid w:val="00AA19E7"/>
    <w:rsid w:val="00AA1B43"/>
    <w:rsid w:val="00AA1BE2"/>
    <w:rsid w:val="00AA1D15"/>
    <w:rsid w:val="00AA2D32"/>
    <w:rsid w:val="00AA2E0D"/>
    <w:rsid w:val="00AA319D"/>
    <w:rsid w:val="00AA3569"/>
    <w:rsid w:val="00AA364A"/>
    <w:rsid w:val="00AA3ABD"/>
    <w:rsid w:val="00AA467F"/>
    <w:rsid w:val="00AA4D83"/>
    <w:rsid w:val="00AA4DAC"/>
    <w:rsid w:val="00AA51EE"/>
    <w:rsid w:val="00AA5304"/>
    <w:rsid w:val="00AA57E4"/>
    <w:rsid w:val="00AA5967"/>
    <w:rsid w:val="00AA5BD4"/>
    <w:rsid w:val="00AA6700"/>
    <w:rsid w:val="00AA6763"/>
    <w:rsid w:val="00AA679A"/>
    <w:rsid w:val="00AA68EC"/>
    <w:rsid w:val="00AA6C0E"/>
    <w:rsid w:val="00AA6C1C"/>
    <w:rsid w:val="00AA6F34"/>
    <w:rsid w:val="00AA73D3"/>
    <w:rsid w:val="00AA780A"/>
    <w:rsid w:val="00AA7B55"/>
    <w:rsid w:val="00AB003C"/>
    <w:rsid w:val="00AB01BB"/>
    <w:rsid w:val="00AB0A2D"/>
    <w:rsid w:val="00AB0E78"/>
    <w:rsid w:val="00AB10F4"/>
    <w:rsid w:val="00AB151A"/>
    <w:rsid w:val="00AB1E27"/>
    <w:rsid w:val="00AB1E79"/>
    <w:rsid w:val="00AB2160"/>
    <w:rsid w:val="00AB27BC"/>
    <w:rsid w:val="00AB2988"/>
    <w:rsid w:val="00AB29A8"/>
    <w:rsid w:val="00AB2A30"/>
    <w:rsid w:val="00AB2C14"/>
    <w:rsid w:val="00AB2D17"/>
    <w:rsid w:val="00AB32C3"/>
    <w:rsid w:val="00AB34AD"/>
    <w:rsid w:val="00AB365B"/>
    <w:rsid w:val="00AB3B16"/>
    <w:rsid w:val="00AB3C3A"/>
    <w:rsid w:val="00AB4410"/>
    <w:rsid w:val="00AB46E2"/>
    <w:rsid w:val="00AB49D9"/>
    <w:rsid w:val="00AB4CA8"/>
    <w:rsid w:val="00AB511A"/>
    <w:rsid w:val="00AB53C4"/>
    <w:rsid w:val="00AB5629"/>
    <w:rsid w:val="00AB58EE"/>
    <w:rsid w:val="00AB5930"/>
    <w:rsid w:val="00AB5B3C"/>
    <w:rsid w:val="00AB5EFF"/>
    <w:rsid w:val="00AB632A"/>
    <w:rsid w:val="00AB64BB"/>
    <w:rsid w:val="00AB6A10"/>
    <w:rsid w:val="00AB6DBB"/>
    <w:rsid w:val="00AB7469"/>
    <w:rsid w:val="00AB7654"/>
    <w:rsid w:val="00AB76B0"/>
    <w:rsid w:val="00AB79AC"/>
    <w:rsid w:val="00AC023F"/>
    <w:rsid w:val="00AC08F9"/>
    <w:rsid w:val="00AC0BB9"/>
    <w:rsid w:val="00AC0E1E"/>
    <w:rsid w:val="00AC0FC6"/>
    <w:rsid w:val="00AC14A6"/>
    <w:rsid w:val="00AC165A"/>
    <w:rsid w:val="00AC1EEB"/>
    <w:rsid w:val="00AC1F33"/>
    <w:rsid w:val="00AC2920"/>
    <w:rsid w:val="00AC2DD5"/>
    <w:rsid w:val="00AC3350"/>
    <w:rsid w:val="00AC3B6A"/>
    <w:rsid w:val="00AC3D06"/>
    <w:rsid w:val="00AC40CC"/>
    <w:rsid w:val="00AC421A"/>
    <w:rsid w:val="00AC4CCE"/>
    <w:rsid w:val="00AC4F7C"/>
    <w:rsid w:val="00AC52CA"/>
    <w:rsid w:val="00AC5437"/>
    <w:rsid w:val="00AC5676"/>
    <w:rsid w:val="00AC584E"/>
    <w:rsid w:val="00AC587D"/>
    <w:rsid w:val="00AC5A9F"/>
    <w:rsid w:val="00AC5DAC"/>
    <w:rsid w:val="00AC62F9"/>
    <w:rsid w:val="00AC65FC"/>
    <w:rsid w:val="00AC6614"/>
    <w:rsid w:val="00AC6682"/>
    <w:rsid w:val="00AC6742"/>
    <w:rsid w:val="00AC692E"/>
    <w:rsid w:val="00AC6B23"/>
    <w:rsid w:val="00AC6CD0"/>
    <w:rsid w:val="00AC6D00"/>
    <w:rsid w:val="00AC6FBF"/>
    <w:rsid w:val="00AC7173"/>
    <w:rsid w:val="00AC74B9"/>
    <w:rsid w:val="00AC7C0C"/>
    <w:rsid w:val="00AD01E2"/>
    <w:rsid w:val="00AD0A76"/>
    <w:rsid w:val="00AD0AA7"/>
    <w:rsid w:val="00AD12A8"/>
    <w:rsid w:val="00AD16C1"/>
    <w:rsid w:val="00AD1AA2"/>
    <w:rsid w:val="00AD1DAE"/>
    <w:rsid w:val="00AD2144"/>
    <w:rsid w:val="00AD2242"/>
    <w:rsid w:val="00AD267C"/>
    <w:rsid w:val="00AD2792"/>
    <w:rsid w:val="00AD2A41"/>
    <w:rsid w:val="00AD2B73"/>
    <w:rsid w:val="00AD2DBC"/>
    <w:rsid w:val="00AD3088"/>
    <w:rsid w:val="00AD31AD"/>
    <w:rsid w:val="00AD3315"/>
    <w:rsid w:val="00AD33E5"/>
    <w:rsid w:val="00AD36D7"/>
    <w:rsid w:val="00AD36F1"/>
    <w:rsid w:val="00AD3CCF"/>
    <w:rsid w:val="00AD3D98"/>
    <w:rsid w:val="00AD3E08"/>
    <w:rsid w:val="00AD3E86"/>
    <w:rsid w:val="00AD3F4B"/>
    <w:rsid w:val="00AD469D"/>
    <w:rsid w:val="00AD4A4E"/>
    <w:rsid w:val="00AD4AD3"/>
    <w:rsid w:val="00AD5B51"/>
    <w:rsid w:val="00AD5F42"/>
    <w:rsid w:val="00AD5F5A"/>
    <w:rsid w:val="00AD6370"/>
    <w:rsid w:val="00AD69AD"/>
    <w:rsid w:val="00AD6CBB"/>
    <w:rsid w:val="00AD7389"/>
    <w:rsid w:val="00AD7A30"/>
    <w:rsid w:val="00AD7AD6"/>
    <w:rsid w:val="00AD7E27"/>
    <w:rsid w:val="00AE0032"/>
    <w:rsid w:val="00AE00E6"/>
    <w:rsid w:val="00AE01BB"/>
    <w:rsid w:val="00AE02C8"/>
    <w:rsid w:val="00AE0BE9"/>
    <w:rsid w:val="00AE0EA8"/>
    <w:rsid w:val="00AE0FEB"/>
    <w:rsid w:val="00AE1535"/>
    <w:rsid w:val="00AE160F"/>
    <w:rsid w:val="00AE1966"/>
    <w:rsid w:val="00AE1B7F"/>
    <w:rsid w:val="00AE1CDB"/>
    <w:rsid w:val="00AE264C"/>
    <w:rsid w:val="00AE2841"/>
    <w:rsid w:val="00AE2D93"/>
    <w:rsid w:val="00AE33D8"/>
    <w:rsid w:val="00AE3531"/>
    <w:rsid w:val="00AE36FE"/>
    <w:rsid w:val="00AE3A9A"/>
    <w:rsid w:val="00AE3DCF"/>
    <w:rsid w:val="00AE3E74"/>
    <w:rsid w:val="00AE4082"/>
    <w:rsid w:val="00AE40C8"/>
    <w:rsid w:val="00AE42F5"/>
    <w:rsid w:val="00AE435B"/>
    <w:rsid w:val="00AE49A2"/>
    <w:rsid w:val="00AE4F21"/>
    <w:rsid w:val="00AE5034"/>
    <w:rsid w:val="00AE528A"/>
    <w:rsid w:val="00AE53AC"/>
    <w:rsid w:val="00AE5A13"/>
    <w:rsid w:val="00AE66A5"/>
    <w:rsid w:val="00AE70A4"/>
    <w:rsid w:val="00AE7134"/>
    <w:rsid w:val="00AE7489"/>
    <w:rsid w:val="00AE74E0"/>
    <w:rsid w:val="00AE7631"/>
    <w:rsid w:val="00AE7716"/>
    <w:rsid w:val="00AE7D69"/>
    <w:rsid w:val="00AE7EA0"/>
    <w:rsid w:val="00AE7EF6"/>
    <w:rsid w:val="00AF0083"/>
    <w:rsid w:val="00AF0270"/>
    <w:rsid w:val="00AF0772"/>
    <w:rsid w:val="00AF09ED"/>
    <w:rsid w:val="00AF0A81"/>
    <w:rsid w:val="00AF0B3E"/>
    <w:rsid w:val="00AF0BB5"/>
    <w:rsid w:val="00AF0E89"/>
    <w:rsid w:val="00AF11B3"/>
    <w:rsid w:val="00AF1608"/>
    <w:rsid w:val="00AF1613"/>
    <w:rsid w:val="00AF1615"/>
    <w:rsid w:val="00AF1705"/>
    <w:rsid w:val="00AF1ADD"/>
    <w:rsid w:val="00AF262D"/>
    <w:rsid w:val="00AF28A2"/>
    <w:rsid w:val="00AF2C50"/>
    <w:rsid w:val="00AF2D2C"/>
    <w:rsid w:val="00AF2F4D"/>
    <w:rsid w:val="00AF2FA7"/>
    <w:rsid w:val="00AF30EB"/>
    <w:rsid w:val="00AF3BD9"/>
    <w:rsid w:val="00AF3CBF"/>
    <w:rsid w:val="00AF3CEB"/>
    <w:rsid w:val="00AF431F"/>
    <w:rsid w:val="00AF4355"/>
    <w:rsid w:val="00AF4463"/>
    <w:rsid w:val="00AF4555"/>
    <w:rsid w:val="00AF4559"/>
    <w:rsid w:val="00AF4695"/>
    <w:rsid w:val="00AF479F"/>
    <w:rsid w:val="00AF4AA6"/>
    <w:rsid w:val="00AF4C94"/>
    <w:rsid w:val="00AF4EA7"/>
    <w:rsid w:val="00AF5603"/>
    <w:rsid w:val="00AF5BE1"/>
    <w:rsid w:val="00AF5C0C"/>
    <w:rsid w:val="00AF5CEB"/>
    <w:rsid w:val="00AF5D84"/>
    <w:rsid w:val="00AF639F"/>
    <w:rsid w:val="00AF677A"/>
    <w:rsid w:val="00AF6BF1"/>
    <w:rsid w:val="00AF723F"/>
    <w:rsid w:val="00AF73B3"/>
    <w:rsid w:val="00AF75C9"/>
    <w:rsid w:val="00AF78CD"/>
    <w:rsid w:val="00AF7986"/>
    <w:rsid w:val="00AF7C64"/>
    <w:rsid w:val="00AF7F98"/>
    <w:rsid w:val="00B00765"/>
    <w:rsid w:val="00B00787"/>
    <w:rsid w:val="00B00D7B"/>
    <w:rsid w:val="00B0125F"/>
    <w:rsid w:val="00B0165D"/>
    <w:rsid w:val="00B019E0"/>
    <w:rsid w:val="00B01BE2"/>
    <w:rsid w:val="00B01F82"/>
    <w:rsid w:val="00B01FFD"/>
    <w:rsid w:val="00B02F52"/>
    <w:rsid w:val="00B02FFB"/>
    <w:rsid w:val="00B03218"/>
    <w:rsid w:val="00B033F9"/>
    <w:rsid w:val="00B038DA"/>
    <w:rsid w:val="00B041F9"/>
    <w:rsid w:val="00B0421C"/>
    <w:rsid w:val="00B044BC"/>
    <w:rsid w:val="00B0485D"/>
    <w:rsid w:val="00B04B5B"/>
    <w:rsid w:val="00B04D35"/>
    <w:rsid w:val="00B04F24"/>
    <w:rsid w:val="00B0523A"/>
    <w:rsid w:val="00B054F9"/>
    <w:rsid w:val="00B05616"/>
    <w:rsid w:val="00B05BCC"/>
    <w:rsid w:val="00B05C82"/>
    <w:rsid w:val="00B05EDE"/>
    <w:rsid w:val="00B071EC"/>
    <w:rsid w:val="00B07394"/>
    <w:rsid w:val="00B07E81"/>
    <w:rsid w:val="00B07FBB"/>
    <w:rsid w:val="00B10182"/>
    <w:rsid w:val="00B10860"/>
    <w:rsid w:val="00B10E63"/>
    <w:rsid w:val="00B11053"/>
    <w:rsid w:val="00B1113F"/>
    <w:rsid w:val="00B11399"/>
    <w:rsid w:val="00B11B1B"/>
    <w:rsid w:val="00B11D0B"/>
    <w:rsid w:val="00B11F80"/>
    <w:rsid w:val="00B12224"/>
    <w:rsid w:val="00B12334"/>
    <w:rsid w:val="00B127C7"/>
    <w:rsid w:val="00B12927"/>
    <w:rsid w:val="00B12DBE"/>
    <w:rsid w:val="00B12E18"/>
    <w:rsid w:val="00B130D6"/>
    <w:rsid w:val="00B131FE"/>
    <w:rsid w:val="00B13529"/>
    <w:rsid w:val="00B1396B"/>
    <w:rsid w:val="00B139AE"/>
    <w:rsid w:val="00B13F78"/>
    <w:rsid w:val="00B14969"/>
    <w:rsid w:val="00B14EE0"/>
    <w:rsid w:val="00B1503C"/>
    <w:rsid w:val="00B15150"/>
    <w:rsid w:val="00B15405"/>
    <w:rsid w:val="00B15636"/>
    <w:rsid w:val="00B15A1B"/>
    <w:rsid w:val="00B15DAB"/>
    <w:rsid w:val="00B161F9"/>
    <w:rsid w:val="00B165B2"/>
    <w:rsid w:val="00B16E26"/>
    <w:rsid w:val="00B16E3F"/>
    <w:rsid w:val="00B17466"/>
    <w:rsid w:val="00B17518"/>
    <w:rsid w:val="00B176B9"/>
    <w:rsid w:val="00B20CCD"/>
    <w:rsid w:val="00B20F37"/>
    <w:rsid w:val="00B21089"/>
    <w:rsid w:val="00B21719"/>
    <w:rsid w:val="00B218E5"/>
    <w:rsid w:val="00B2269A"/>
    <w:rsid w:val="00B22F7E"/>
    <w:rsid w:val="00B23258"/>
    <w:rsid w:val="00B234E7"/>
    <w:rsid w:val="00B23502"/>
    <w:rsid w:val="00B23603"/>
    <w:rsid w:val="00B237EC"/>
    <w:rsid w:val="00B23920"/>
    <w:rsid w:val="00B23CC8"/>
    <w:rsid w:val="00B24119"/>
    <w:rsid w:val="00B241C4"/>
    <w:rsid w:val="00B24286"/>
    <w:rsid w:val="00B246FD"/>
    <w:rsid w:val="00B25686"/>
    <w:rsid w:val="00B2588F"/>
    <w:rsid w:val="00B25B7B"/>
    <w:rsid w:val="00B25C96"/>
    <w:rsid w:val="00B25E97"/>
    <w:rsid w:val="00B25EE4"/>
    <w:rsid w:val="00B2618D"/>
    <w:rsid w:val="00B26260"/>
    <w:rsid w:val="00B26426"/>
    <w:rsid w:val="00B265CB"/>
    <w:rsid w:val="00B26819"/>
    <w:rsid w:val="00B26F84"/>
    <w:rsid w:val="00B274CF"/>
    <w:rsid w:val="00B27EC9"/>
    <w:rsid w:val="00B3013A"/>
    <w:rsid w:val="00B302FA"/>
    <w:rsid w:val="00B3033D"/>
    <w:rsid w:val="00B303CA"/>
    <w:rsid w:val="00B30CA1"/>
    <w:rsid w:val="00B30F21"/>
    <w:rsid w:val="00B31208"/>
    <w:rsid w:val="00B31469"/>
    <w:rsid w:val="00B31A2C"/>
    <w:rsid w:val="00B31C75"/>
    <w:rsid w:val="00B31D95"/>
    <w:rsid w:val="00B31D99"/>
    <w:rsid w:val="00B31DF9"/>
    <w:rsid w:val="00B32134"/>
    <w:rsid w:val="00B321F1"/>
    <w:rsid w:val="00B32527"/>
    <w:rsid w:val="00B32534"/>
    <w:rsid w:val="00B32B5F"/>
    <w:rsid w:val="00B32BF9"/>
    <w:rsid w:val="00B32D6C"/>
    <w:rsid w:val="00B32F09"/>
    <w:rsid w:val="00B32F3B"/>
    <w:rsid w:val="00B3318F"/>
    <w:rsid w:val="00B332DD"/>
    <w:rsid w:val="00B339E6"/>
    <w:rsid w:val="00B33BC3"/>
    <w:rsid w:val="00B33D57"/>
    <w:rsid w:val="00B33FA7"/>
    <w:rsid w:val="00B34048"/>
    <w:rsid w:val="00B34683"/>
    <w:rsid w:val="00B3475A"/>
    <w:rsid w:val="00B34BB7"/>
    <w:rsid w:val="00B34D9B"/>
    <w:rsid w:val="00B3511A"/>
    <w:rsid w:val="00B35445"/>
    <w:rsid w:val="00B3742B"/>
    <w:rsid w:val="00B3749D"/>
    <w:rsid w:val="00B37AAF"/>
    <w:rsid w:val="00B4000E"/>
    <w:rsid w:val="00B400CC"/>
    <w:rsid w:val="00B406F9"/>
    <w:rsid w:val="00B40B3E"/>
    <w:rsid w:val="00B40C7D"/>
    <w:rsid w:val="00B40CAD"/>
    <w:rsid w:val="00B40F49"/>
    <w:rsid w:val="00B4102E"/>
    <w:rsid w:val="00B41957"/>
    <w:rsid w:val="00B41A39"/>
    <w:rsid w:val="00B41F86"/>
    <w:rsid w:val="00B42445"/>
    <w:rsid w:val="00B425E8"/>
    <w:rsid w:val="00B4299A"/>
    <w:rsid w:val="00B431DB"/>
    <w:rsid w:val="00B4392D"/>
    <w:rsid w:val="00B43B37"/>
    <w:rsid w:val="00B4426B"/>
    <w:rsid w:val="00B443CC"/>
    <w:rsid w:val="00B44569"/>
    <w:rsid w:val="00B4475A"/>
    <w:rsid w:val="00B44B1F"/>
    <w:rsid w:val="00B451E2"/>
    <w:rsid w:val="00B4541B"/>
    <w:rsid w:val="00B4548E"/>
    <w:rsid w:val="00B455C5"/>
    <w:rsid w:val="00B45F3C"/>
    <w:rsid w:val="00B46745"/>
    <w:rsid w:val="00B46842"/>
    <w:rsid w:val="00B4722B"/>
    <w:rsid w:val="00B476C8"/>
    <w:rsid w:val="00B4772C"/>
    <w:rsid w:val="00B47794"/>
    <w:rsid w:val="00B479D0"/>
    <w:rsid w:val="00B47D21"/>
    <w:rsid w:val="00B47F22"/>
    <w:rsid w:val="00B47F3B"/>
    <w:rsid w:val="00B5008E"/>
    <w:rsid w:val="00B50359"/>
    <w:rsid w:val="00B513BD"/>
    <w:rsid w:val="00B51572"/>
    <w:rsid w:val="00B51762"/>
    <w:rsid w:val="00B51AD5"/>
    <w:rsid w:val="00B51EF1"/>
    <w:rsid w:val="00B51F1B"/>
    <w:rsid w:val="00B524EA"/>
    <w:rsid w:val="00B529ED"/>
    <w:rsid w:val="00B52AB9"/>
    <w:rsid w:val="00B534D0"/>
    <w:rsid w:val="00B5359F"/>
    <w:rsid w:val="00B53B7F"/>
    <w:rsid w:val="00B53E61"/>
    <w:rsid w:val="00B53E7F"/>
    <w:rsid w:val="00B53F8C"/>
    <w:rsid w:val="00B54777"/>
    <w:rsid w:val="00B54CFE"/>
    <w:rsid w:val="00B54DAE"/>
    <w:rsid w:val="00B5503C"/>
    <w:rsid w:val="00B550A2"/>
    <w:rsid w:val="00B55303"/>
    <w:rsid w:val="00B55C9C"/>
    <w:rsid w:val="00B55D84"/>
    <w:rsid w:val="00B55F22"/>
    <w:rsid w:val="00B56532"/>
    <w:rsid w:val="00B56952"/>
    <w:rsid w:val="00B57215"/>
    <w:rsid w:val="00B574AE"/>
    <w:rsid w:val="00B574DB"/>
    <w:rsid w:val="00B6049B"/>
    <w:rsid w:val="00B60DAB"/>
    <w:rsid w:val="00B60F59"/>
    <w:rsid w:val="00B6154A"/>
    <w:rsid w:val="00B61595"/>
    <w:rsid w:val="00B617CC"/>
    <w:rsid w:val="00B61908"/>
    <w:rsid w:val="00B61A1B"/>
    <w:rsid w:val="00B61C44"/>
    <w:rsid w:val="00B61D85"/>
    <w:rsid w:val="00B61F3C"/>
    <w:rsid w:val="00B6215C"/>
    <w:rsid w:val="00B6217C"/>
    <w:rsid w:val="00B623C6"/>
    <w:rsid w:val="00B6243F"/>
    <w:rsid w:val="00B62E6D"/>
    <w:rsid w:val="00B62E8A"/>
    <w:rsid w:val="00B62F9E"/>
    <w:rsid w:val="00B63229"/>
    <w:rsid w:val="00B632C7"/>
    <w:rsid w:val="00B63A36"/>
    <w:rsid w:val="00B63BB0"/>
    <w:rsid w:val="00B63DC4"/>
    <w:rsid w:val="00B641CE"/>
    <w:rsid w:val="00B64774"/>
    <w:rsid w:val="00B64AC6"/>
    <w:rsid w:val="00B64EE7"/>
    <w:rsid w:val="00B6506E"/>
    <w:rsid w:val="00B65256"/>
    <w:rsid w:val="00B65B64"/>
    <w:rsid w:val="00B65DAA"/>
    <w:rsid w:val="00B660BD"/>
    <w:rsid w:val="00B66546"/>
    <w:rsid w:val="00B666B2"/>
    <w:rsid w:val="00B669DC"/>
    <w:rsid w:val="00B66B2F"/>
    <w:rsid w:val="00B66C40"/>
    <w:rsid w:val="00B672DF"/>
    <w:rsid w:val="00B679B1"/>
    <w:rsid w:val="00B67AC1"/>
    <w:rsid w:val="00B67C74"/>
    <w:rsid w:val="00B70328"/>
    <w:rsid w:val="00B70A40"/>
    <w:rsid w:val="00B70F74"/>
    <w:rsid w:val="00B71799"/>
    <w:rsid w:val="00B71EC3"/>
    <w:rsid w:val="00B720EC"/>
    <w:rsid w:val="00B724A4"/>
    <w:rsid w:val="00B72544"/>
    <w:rsid w:val="00B7258A"/>
    <w:rsid w:val="00B729F9"/>
    <w:rsid w:val="00B72E60"/>
    <w:rsid w:val="00B72F26"/>
    <w:rsid w:val="00B732F3"/>
    <w:rsid w:val="00B7363A"/>
    <w:rsid w:val="00B73AD6"/>
    <w:rsid w:val="00B7418D"/>
    <w:rsid w:val="00B7440D"/>
    <w:rsid w:val="00B74660"/>
    <w:rsid w:val="00B74B06"/>
    <w:rsid w:val="00B74C47"/>
    <w:rsid w:val="00B74F7F"/>
    <w:rsid w:val="00B75233"/>
    <w:rsid w:val="00B75B08"/>
    <w:rsid w:val="00B76046"/>
    <w:rsid w:val="00B76171"/>
    <w:rsid w:val="00B76292"/>
    <w:rsid w:val="00B765F3"/>
    <w:rsid w:val="00B7663C"/>
    <w:rsid w:val="00B767D9"/>
    <w:rsid w:val="00B76AD3"/>
    <w:rsid w:val="00B76C2A"/>
    <w:rsid w:val="00B76ED4"/>
    <w:rsid w:val="00B77426"/>
    <w:rsid w:val="00B77457"/>
    <w:rsid w:val="00B7745E"/>
    <w:rsid w:val="00B77ED7"/>
    <w:rsid w:val="00B77FBA"/>
    <w:rsid w:val="00B800B4"/>
    <w:rsid w:val="00B80459"/>
    <w:rsid w:val="00B80C49"/>
    <w:rsid w:val="00B813D6"/>
    <w:rsid w:val="00B81419"/>
    <w:rsid w:val="00B8165F"/>
    <w:rsid w:val="00B81A06"/>
    <w:rsid w:val="00B81B31"/>
    <w:rsid w:val="00B81C12"/>
    <w:rsid w:val="00B822E5"/>
    <w:rsid w:val="00B8236E"/>
    <w:rsid w:val="00B82647"/>
    <w:rsid w:val="00B8264F"/>
    <w:rsid w:val="00B826F4"/>
    <w:rsid w:val="00B82B5D"/>
    <w:rsid w:val="00B837D5"/>
    <w:rsid w:val="00B8394E"/>
    <w:rsid w:val="00B83A0D"/>
    <w:rsid w:val="00B83B88"/>
    <w:rsid w:val="00B84390"/>
    <w:rsid w:val="00B84702"/>
    <w:rsid w:val="00B84869"/>
    <w:rsid w:val="00B84906"/>
    <w:rsid w:val="00B84D19"/>
    <w:rsid w:val="00B850A3"/>
    <w:rsid w:val="00B85176"/>
    <w:rsid w:val="00B8528B"/>
    <w:rsid w:val="00B85504"/>
    <w:rsid w:val="00B856A5"/>
    <w:rsid w:val="00B858A9"/>
    <w:rsid w:val="00B863D4"/>
    <w:rsid w:val="00B86607"/>
    <w:rsid w:val="00B866BC"/>
    <w:rsid w:val="00B868F8"/>
    <w:rsid w:val="00B873DB"/>
    <w:rsid w:val="00B87859"/>
    <w:rsid w:val="00B87AD3"/>
    <w:rsid w:val="00B87B19"/>
    <w:rsid w:val="00B87C2A"/>
    <w:rsid w:val="00B87F53"/>
    <w:rsid w:val="00B905A0"/>
    <w:rsid w:val="00B90DAB"/>
    <w:rsid w:val="00B918EF"/>
    <w:rsid w:val="00B9197E"/>
    <w:rsid w:val="00B91B02"/>
    <w:rsid w:val="00B91C67"/>
    <w:rsid w:val="00B91D11"/>
    <w:rsid w:val="00B91D47"/>
    <w:rsid w:val="00B92382"/>
    <w:rsid w:val="00B923FE"/>
    <w:rsid w:val="00B9287B"/>
    <w:rsid w:val="00B929D6"/>
    <w:rsid w:val="00B92AD3"/>
    <w:rsid w:val="00B92E92"/>
    <w:rsid w:val="00B930EB"/>
    <w:rsid w:val="00B93585"/>
    <w:rsid w:val="00B93618"/>
    <w:rsid w:val="00B9390F"/>
    <w:rsid w:val="00B9399C"/>
    <w:rsid w:val="00B93D97"/>
    <w:rsid w:val="00B93E9E"/>
    <w:rsid w:val="00B93F67"/>
    <w:rsid w:val="00B94560"/>
    <w:rsid w:val="00B947A3"/>
    <w:rsid w:val="00B948F5"/>
    <w:rsid w:val="00B94A39"/>
    <w:rsid w:val="00B94EA4"/>
    <w:rsid w:val="00B953E2"/>
    <w:rsid w:val="00B958B1"/>
    <w:rsid w:val="00B95AC0"/>
    <w:rsid w:val="00B96299"/>
    <w:rsid w:val="00B9640A"/>
    <w:rsid w:val="00B9693A"/>
    <w:rsid w:val="00B96CA3"/>
    <w:rsid w:val="00B972C8"/>
    <w:rsid w:val="00B97396"/>
    <w:rsid w:val="00B974DE"/>
    <w:rsid w:val="00B97648"/>
    <w:rsid w:val="00BA043C"/>
    <w:rsid w:val="00BA04A5"/>
    <w:rsid w:val="00BA0CE4"/>
    <w:rsid w:val="00BA16E0"/>
    <w:rsid w:val="00BA16F7"/>
    <w:rsid w:val="00BA224F"/>
    <w:rsid w:val="00BA27D6"/>
    <w:rsid w:val="00BA2BD7"/>
    <w:rsid w:val="00BA3031"/>
    <w:rsid w:val="00BA3196"/>
    <w:rsid w:val="00BA396D"/>
    <w:rsid w:val="00BA3AB9"/>
    <w:rsid w:val="00BA3CB8"/>
    <w:rsid w:val="00BA3FC5"/>
    <w:rsid w:val="00BA47A0"/>
    <w:rsid w:val="00BA566F"/>
    <w:rsid w:val="00BA5A22"/>
    <w:rsid w:val="00BA63A5"/>
    <w:rsid w:val="00BA6E08"/>
    <w:rsid w:val="00BA72DD"/>
    <w:rsid w:val="00BA7623"/>
    <w:rsid w:val="00BA7767"/>
    <w:rsid w:val="00BA7DAA"/>
    <w:rsid w:val="00BA7E45"/>
    <w:rsid w:val="00BB0A40"/>
    <w:rsid w:val="00BB0D92"/>
    <w:rsid w:val="00BB0F66"/>
    <w:rsid w:val="00BB1909"/>
    <w:rsid w:val="00BB1D65"/>
    <w:rsid w:val="00BB1E2A"/>
    <w:rsid w:val="00BB2419"/>
    <w:rsid w:val="00BB2749"/>
    <w:rsid w:val="00BB2B21"/>
    <w:rsid w:val="00BB3290"/>
    <w:rsid w:val="00BB42E3"/>
    <w:rsid w:val="00BB44A6"/>
    <w:rsid w:val="00BB45CA"/>
    <w:rsid w:val="00BB4916"/>
    <w:rsid w:val="00BB4A68"/>
    <w:rsid w:val="00BB4C40"/>
    <w:rsid w:val="00BB4C48"/>
    <w:rsid w:val="00BB51AC"/>
    <w:rsid w:val="00BB547E"/>
    <w:rsid w:val="00BB549C"/>
    <w:rsid w:val="00BB55A1"/>
    <w:rsid w:val="00BB5AD8"/>
    <w:rsid w:val="00BB6397"/>
    <w:rsid w:val="00BB63B9"/>
    <w:rsid w:val="00BB6586"/>
    <w:rsid w:val="00BB68A5"/>
    <w:rsid w:val="00BB690B"/>
    <w:rsid w:val="00BB6E3D"/>
    <w:rsid w:val="00BB7119"/>
    <w:rsid w:val="00BC0218"/>
    <w:rsid w:val="00BC04F7"/>
    <w:rsid w:val="00BC069D"/>
    <w:rsid w:val="00BC074B"/>
    <w:rsid w:val="00BC0936"/>
    <w:rsid w:val="00BC09B6"/>
    <w:rsid w:val="00BC0DCE"/>
    <w:rsid w:val="00BC127C"/>
    <w:rsid w:val="00BC152A"/>
    <w:rsid w:val="00BC1F74"/>
    <w:rsid w:val="00BC20B0"/>
    <w:rsid w:val="00BC219C"/>
    <w:rsid w:val="00BC22E5"/>
    <w:rsid w:val="00BC2338"/>
    <w:rsid w:val="00BC233F"/>
    <w:rsid w:val="00BC2909"/>
    <w:rsid w:val="00BC29F2"/>
    <w:rsid w:val="00BC34E6"/>
    <w:rsid w:val="00BC36AD"/>
    <w:rsid w:val="00BC38E1"/>
    <w:rsid w:val="00BC3961"/>
    <w:rsid w:val="00BC39FA"/>
    <w:rsid w:val="00BC3F43"/>
    <w:rsid w:val="00BC4306"/>
    <w:rsid w:val="00BC5075"/>
    <w:rsid w:val="00BC509E"/>
    <w:rsid w:val="00BC514A"/>
    <w:rsid w:val="00BC57D4"/>
    <w:rsid w:val="00BC5B15"/>
    <w:rsid w:val="00BC5CC9"/>
    <w:rsid w:val="00BC5FF8"/>
    <w:rsid w:val="00BC6242"/>
    <w:rsid w:val="00BC6387"/>
    <w:rsid w:val="00BC65DD"/>
    <w:rsid w:val="00BC6606"/>
    <w:rsid w:val="00BC6637"/>
    <w:rsid w:val="00BC66DB"/>
    <w:rsid w:val="00BC6889"/>
    <w:rsid w:val="00BC7C1B"/>
    <w:rsid w:val="00BC7C34"/>
    <w:rsid w:val="00BC7D10"/>
    <w:rsid w:val="00BC7FA8"/>
    <w:rsid w:val="00BD00F5"/>
    <w:rsid w:val="00BD02DE"/>
    <w:rsid w:val="00BD0780"/>
    <w:rsid w:val="00BD07C8"/>
    <w:rsid w:val="00BD08E6"/>
    <w:rsid w:val="00BD0E77"/>
    <w:rsid w:val="00BD1103"/>
    <w:rsid w:val="00BD1173"/>
    <w:rsid w:val="00BD1888"/>
    <w:rsid w:val="00BD190D"/>
    <w:rsid w:val="00BD1C6D"/>
    <w:rsid w:val="00BD1DFF"/>
    <w:rsid w:val="00BD2304"/>
    <w:rsid w:val="00BD25F3"/>
    <w:rsid w:val="00BD2A5B"/>
    <w:rsid w:val="00BD305F"/>
    <w:rsid w:val="00BD3186"/>
    <w:rsid w:val="00BD362C"/>
    <w:rsid w:val="00BD39C6"/>
    <w:rsid w:val="00BD3CBC"/>
    <w:rsid w:val="00BD3F17"/>
    <w:rsid w:val="00BD41D3"/>
    <w:rsid w:val="00BD4411"/>
    <w:rsid w:val="00BD4554"/>
    <w:rsid w:val="00BD4790"/>
    <w:rsid w:val="00BD5060"/>
    <w:rsid w:val="00BD5134"/>
    <w:rsid w:val="00BD5A70"/>
    <w:rsid w:val="00BD5B61"/>
    <w:rsid w:val="00BD5BD7"/>
    <w:rsid w:val="00BD6599"/>
    <w:rsid w:val="00BD6811"/>
    <w:rsid w:val="00BD7185"/>
    <w:rsid w:val="00BD7690"/>
    <w:rsid w:val="00BD7E03"/>
    <w:rsid w:val="00BE01B8"/>
    <w:rsid w:val="00BE0485"/>
    <w:rsid w:val="00BE04A8"/>
    <w:rsid w:val="00BE071A"/>
    <w:rsid w:val="00BE0A39"/>
    <w:rsid w:val="00BE13B5"/>
    <w:rsid w:val="00BE1485"/>
    <w:rsid w:val="00BE1E3C"/>
    <w:rsid w:val="00BE1E5F"/>
    <w:rsid w:val="00BE2062"/>
    <w:rsid w:val="00BE22E3"/>
    <w:rsid w:val="00BE22EB"/>
    <w:rsid w:val="00BE235B"/>
    <w:rsid w:val="00BE2422"/>
    <w:rsid w:val="00BE2696"/>
    <w:rsid w:val="00BE2894"/>
    <w:rsid w:val="00BE2966"/>
    <w:rsid w:val="00BE3250"/>
    <w:rsid w:val="00BE366A"/>
    <w:rsid w:val="00BE39A7"/>
    <w:rsid w:val="00BE3A99"/>
    <w:rsid w:val="00BE3F00"/>
    <w:rsid w:val="00BE41FD"/>
    <w:rsid w:val="00BE4370"/>
    <w:rsid w:val="00BE43A2"/>
    <w:rsid w:val="00BE47DF"/>
    <w:rsid w:val="00BE49CD"/>
    <w:rsid w:val="00BE49F9"/>
    <w:rsid w:val="00BE4C2C"/>
    <w:rsid w:val="00BE4F5B"/>
    <w:rsid w:val="00BE4FB1"/>
    <w:rsid w:val="00BE5892"/>
    <w:rsid w:val="00BE5C1E"/>
    <w:rsid w:val="00BE6180"/>
    <w:rsid w:val="00BE61F1"/>
    <w:rsid w:val="00BE6319"/>
    <w:rsid w:val="00BE681E"/>
    <w:rsid w:val="00BE68B9"/>
    <w:rsid w:val="00BE6F2D"/>
    <w:rsid w:val="00BE7044"/>
    <w:rsid w:val="00BE7AC8"/>
    <w:rsid w:val="00BE7D17"/>
    <w:rsid w:val="00BE7E67"/>
    <w:rsid w:val="00BF00D2"/>
    <w:rsid w:val="00BF0EF2"/>
    <w:rsid w:val="00BF11A0"/>
    <w:rsid w:val="00BF1477"/>
    <w:rsid w:val="00BF1A72"/>
    <w:rsid w:val="00BF1BE9"/>
    <w:rsid w:val="00BF1DA9"/>
    <w:rsid w:val="00BF25B6"/>
    <w:rsid w:val="00BF3211"/>
    <w:rsid w:val="00BF3A99"/>
    <w:rsid w:val="00BF3CAE"/>
    <w:rsid w:val="00BF3FDB"/>
    <w:rsid w:val="00BF4065"/>
    <w:rsid w:val="00BF4585"/>
    <w:rsid w:val="00BF4A8A"/>
    <w:rsid w:val="00BF4DFD"/>
    <w:rsid w:val="00BF5131"/>
    <w:rsid w:val="00BF5D38"/>
    <w:rsid w:val="00BF6610"/>
    <w:rsid w:val="00BF671D"/>
    <w:rsid w:val="00BF6872"/>
    <w:rsid w:val="00BF68C8"/>
    <w:rsid w:val="00BF6CE5"/>
    <w:rsid w:val="00BF6E13"/>
    <w:rsid w:val="00BF75AF"/>
    <w:rsid w:val="00BF7663"/>
    <w:rsid w:val="00BF7B94"/>
    <w:rsid w:val="00BF7DAF"/>
    <w:rsid w:val="00C0002E"/>
    <w:rsid w:val="00C0015C"/>
    <w:rsid w:val="00C0034E"/>
    <w:rsid w:val="00C005FC"/>
    <w:rsid w:val="00C008E9"/>
    <w:rsid w:val="00C0123C"/>
    <w:rsid w:val="00C0125C"/>
    <w:rsid w:val="00C016A3"/>
    <w:rsid w:val="00C01799"/>
    <w:rsid w:val="00C017A7"/>
    <w:rsid w:val="00C01E68"/>
    <w:rsid w:val="00C020B2"/>
    <w:rsid w:val="00C020DE"/>
    <w:rsid w:val="00C02268"/>
    <w:rsid w:val="00C0242C"/>
    <w:rsid w:val="00C0261A"/>
    <w:rsid w:val="00C029CF"/>
    <w:rsid w:val="00C02BB4"/>
    <w:rsid w:val="00C02CA9"/>
    <w:rsid w:val="00C02E59"/>
    <w:rsid w:val="00C031E2"/>
    <w:rsid w:val="00C03588"/>
    <w:rsid w:val="00C03E04"/>
    <w:rsid w:val="00C047D1"/>
    <w:rsid w:val="00C0495A"/>
    <w:rsid w:val="00C04BED"/>
    <w:rsid w:val="00C057FB"/>
    <w:rsid w:val="00C0593F"/>
    <w:rsid w:val="00C05F5B"/>
    <w:rsid w:val="00C05FB7"/>
    <w:rsid w:val="00C063B8"/>
    <w:rsid w:val="00C063CB"/>
    <w:rsid w:val="00C0640A"/>
    <w:rsid w:val="00C06709"/>
    <w:rsid w:val="00C06E99"/>
    <w:rsid w:val="00C074C1"/>
    <w:rsid w:val="00C078E7"/>
    <w:rsid w:val="00C07D01"/>
    <w:rsid w:val="00C07DA4"/>
    <w:rsid w:val="00C10018"/>
    <w:rsid w:val="00C108E7"/>
    <w:rsid w:val="00C10A8C"/>
    <w:rsid w:val="00C10CCF"/>
    <w:rsid w:val="00C11823"/>
    <w:rsid w:val="00C11924"/>
    <w:rsid w:val="00C1261C"/>
    <w:rsid w:val="00C12B97"/>
    <w:rsid w:val="00C12F73"/>
    <w:rsid w:val="00C13127"/>
    <w:rsid w:val="00C13543"/>
    <w:rsid w:val="00C139B5"/>
    <w:rsid w:val="00C13BE1"/>
    <w:rsid w:val="00C14016"/>
    <w:rsid w:val="00C14074"/>
    <w:rsid w:val="00C142AC"/>
    <w:rsid w:val="00C1431E"/>
    <w:rsid w:val="00C145BA"/>
    <w:rsid w:val="00C1497C"/>
    <w:rsid w:val="00C14F6F"/>
    <w:rsid w:val="00C152E0"/>
    <w:rsid w:val="00C153B8"/>
    <w:rsid w:val="00C15C36"/>
    <w:rsid w:val="00C163B9"/>
    <w:rsid w:val="00C16593"/>
    <w:rsid w:val="00C16B23"/>
    <w:rsid w:val="00C16D46"/>
    <w:rsid w:val="00C16E8D"/>
    <w:rsid w:val="00C16EDE"/>
    <w:rsid w:val="00C170CC"/>
    <w:rsid w:val="00C1746B"/>
    <w:rsid w:val="00C17B40"/>
    <w:rsid w:val="00C17E3E"/>
    <w:rsid w:val="00C20876"/>
    <w:rsid w:val="00C20AD6"/>
    <w:rsid w:val="00C21176"/>
    <w:rsid w:val="00C21385"/>
    <w:rsid w:val="00C21C19"/>
    <w:rsid w:val="00C21D60"/>
    <w:rsid w:val="00C22186"/>
    <w:rsid w:val="00C221A0"/>
    <w:rsid w:val="00C22221"/>
    <w:rsid w:val="00C22724"/>
    <w:rsid w:val="00C22CCC"/>
    <w:rsid w:val="00C22E45"/>
    <w:rsid w:val="00C230D8"/>
    <w:rsid w:val="00C23181"/>
    <w:rsid w:val="00C23371"/>
    <w:rsid w:val="00C233F7"/>
    <w:rsid w:val="00C235D4"/>
    <w:rsid w:val="00C238D1"/>
    <w:rsid w:val="00C239D4"/>
    <w:rsid w:val="00C23B8C"/>
    <w:rsid w:val="00C23DC5"/>
    <w:rsid w:val="00C242AF"/>
    <w:rsid w:val="00C247C6"/>
    <w:rsid w:val="00C24905"/>
    <w:rsid w:val="00C24A6B"/>
    <w:rsid w:val="00C24ED2"/>
    <w:rsid w:val="00C2507A"/>
    <w:rsid w:val="00C2523F"/>
    <w:rsid w:val="00C255D1"/>
    <w:rsid w:val="00C25712"/>
    <w:rsid w:val="00C25B50"/>
    <w:rsid w:val="00C25C46"/>
    <w:rsid w:val="00C2605F"/>
    <w:rsid w:val="00C268A6"/>
    <w:rsid w:val="00C26D63"/>
    <w:rsid w:val="00C26E28"/>
    <w:rsid w:val="00C27084"/>
    <w:rsid w:val="00C273A5"/>
    <w:rsid w:val="00C27428"/>
    <w:rsid w:val="00C27B16"/>
    <w:rsid w:val="00C27E33"/>
    <w:rsid w:val="00C30622"/>
    <w:rsid w:val="00C310E3"/>
    <w:rsid w:val="00C3119F"/>
    <w:rsid w:val="00C315ED"/>
    <w:rsid w:val="00C316C7"/>
    <w:rsid w:val="00C31AA4"/>
    <w:rsid w:val="00C31B95"/>
    <w:rsid w:val="00C31C7D"/>
    <w:rsid w:val="00C31E23"/>
    <w:rsid w:val="00C322F4"/>
    <w:rsid w:val="00C323DF"/>
    <w:rsid w:val="00C326D1"/>
    <w:rsid w:val="00C326F9"/>
    <w:rsid w:val="00C32736"/>
    <w:rsid w:val="00C32737"/>
    <w:rsid w:val="00C328DC"/>
    <w:rsid w:val="00C32B23"/>
    <w:rsid w:val="00C32EB0"/>
    <w:rsid w:val="00C32EB7"/>
    <w:rsid w:val="00C32F10"/>
    <w:rsid w:val="00C32FCA"/>
    <w:rsid w:val="00C330A9"/>
    <w:rsid w:val="00C33133"/>
    <w:rsid w:val="00C33787"/>
    <w:rsid w:val="00C337C8"/>
    <w:rsid w:val="00C3396F"/>
    <w:rsid w:val="00C33B65"/>
    <w:rsid w:val="00C33EB9"/>
    <w:rsid w:val="00C33EFD"/>
    <w:rsid w:val="00C345B4"/>
    <w:rsid w:val="00C34B11"/>
    <w:rsid w:val="00C34D6D"/>
    <w:rsid w:val="00C34F7F"/>
    <w:rsid w:val="00C3575C"/>
    <w:rsid w:val="00C3594B"/>
    <w:rsid w:val="00C35CC9"/>
    <w:rsid w:val="00C36369"/>
    <w:rsid w:val="00C36758"/>
    <w:rsid w:val="00C36FFC"/>
    <w:rsid w:val="00C3744D"/>
    <w:rsid w:val="00C37A29"/>
    <w:rsid w:val="00C37A36"/>
    <w:rsid w:val="00C37B09"/>
    <w:rsid w:val="00C37DED"/>
    <w:rsid w:val="00C37F36"/>
    <w:rsid w:val="00C4091D"/>
    <w:rsid w:val="00C40B02"/>
    <w:rsid w:val="00C40F8B"/>
    <w:rsid w:val="00C41846"/>
    <w:rsid w:val="00C41C52"/>
    <w:rsid w:val="00C41FD0"/>
    <w:rsid w:val="00C422A5"/>
    <w:rsid w:val="00C423A1"/>
    <w:rsid w:val="00C42720"/>
    <w:rsid w:val="00C42D59"/>
    <w:rsid w:val="00C43116"/>
    <w:rsid w:val="00C43155"/>
    <w:rsid w:val="00C43496"/>
    <w:rsid w:val="00C4386B"/>
    <w:rsid w:val="00C43B00"/>
    <w:rsid w:val="00C44020"/>
    <w:rsid w:val="00C445C9"/>
    <w:rsid w:val="00C452BD"/>
    <w:rsid w:val="00C452E5"/>
    <w:rsid w:val="00C45359"/>
    <w:rsid w:val="00C45539"/>
    <w:rsid w:val="00C45DE9"/>
    <w:rsid w:val="00C45E69"/>
    <w:rsid w:val="00C45FCD"/>
    <w:rsid w:val="00C46448"/>
    <w:rsid w:val="00C46612"/>
    <w:rsid w:val="00C468F7"/>
    <w:rsid w:val="00C46B50"/>
    <w:rsid w:val="00C46C3B"/>
    <w:rsid w:val="00C47164"/>
    <w:rsid w:val="00C475C0"/>
    <w:rsid w:val="00C476D3"/>
    <w:rsid w:val="00C47D47"/>
    <w:rsid w:val="00C508CA"/>
    <w:rsid w:val="00C5120A"/>
    <w:rsid w:val="00C514D8"/>
    <w:rsid w:val="00C51A18"/>
    <w:rsid w:val="00C52947"/>
    <w:rsid w:val="00C52B94"/>
    <w:rsid w:val="00C53262"/>
    <w:rsid w:val="00C53497"/>
    <w:rsid w:val="00C538F5"/>
    <w:rsid w:val="00C54414"/>
    <w:rsid w:val="00C54514"/>
    <w:rsid w:val="00C5455E"/>
    <w:rsid w:val="00C54748"/>
    <w:rsid w:val="00C54BB4"/>
    <w:rsid w:val="00C55350"/>
    <w:rsid w:val="00C559D4"/>
    <w:rsid w:val="00C559F3"/>
    <w:rsid w:val="00C55C61"/>
    <w:rsid w:val="00C55DC4"/>
    <w:rsid w:val="00C55F5F"/>
    <w:rsid w:val="00C55FB0"/>
    <w:rsid w:val="00C56111"/>
    <w:rsid w:val="00C5710F"/>
    <w:rsid w:val="00C5726B"/>
    <w:rsid w:val="00C57F17"/>
    <w:rsid w:val="00C60645"/>
    <w:rsid w:val="00C608F8"/>
    <w:rsid w:val="00C60B11"/>
    <w:rsid w:val="00C614D4"/>
    <w:rsid w:val="00C616C5"/>
    <w:rsid w:val="00C617AF"/>
    <w:rsid w:val="00C61818"/>
    <w:rsid w:val="00C61979"/>
    <w:rsid w:val="00C61BDB"/>
    <w:rsid w:val="00C62254"/>
    <w:rsid w:val="00C62270"/>
    <w:rsid w:val="00C622FC"/>
    <w:rsid w:val="00C62422"/>
    <w:rsid w:val="00C628D0"/>
    <w:rsid w:val="00C62F16"/>
    <w:rsid w:val="00C634E2"/>
    <w:rsid w:val="00C638F6"/>
    <w:rsid w:val="00C63AC5"/>
    <w:rsid w:val="00C63DB9"/>
    <w:rsid w:val="00C64297"/>
    <w:rsid w:val="00C64419"/>
    <w:rsid w:val="00C64E1C"/>
    <w:rsid w:val="00C65200"/>
    <w:rsid w:val="00C65294"/>
    <w:rsid w:val="00C660F1"/>
    <w:rsid w:val="00C66126"/>
    <w:rsid w:val="00C6643F"/>
    <w:rsid w:val="00C66D13"/>
    <w:rsid w:val="00C66DE3"/>
    <w:rsid w:val="00C67114"/>
    <w:rsid w:val="00C6725E"/>
    <w:rsid w:val="00C678A2"/>
    <w:rsid w:val="00C679C7"/>
    <w:rsid w:val="00C67E85"/>
    <w:rsid w:val="00C67FBE"/>
    <w:rsid w:val="00C7034F"/>
    <w:rsid w:val="00C70AA5"/>
    <w:rsid w:val="00C70B73"/>
    <w:rsid w:val="00C70D80"/>
    <w:rsid w:val="00C70EFC"/>
    <w:rsid w:val="00C71402"/>
    <w:rsid w:val="00C71688"/>
    <w:rsid w:val="00C71701"/>
    <w:rsid w:val="00C71A7A"/>
    <w:rsid w:val="00C71A90"/>
    <w:rsid w:val="00C71B6D"/>
    <w:rsid w:val="00C71DB7"/>
    <w:rsid w:val="00C71F5B"/>
    <w:rsid w:val="00C71F84"/>
    <w:rsid w:val="00C72118"/>
    <w:rsid w:val="00C723BF"/>
    <w:rsid w:val="00C7256E"/>
    <w:rsid w:val="00C728A7"/>
    <w:rsid w:val="00C7294E"/>
    <w:rsid w:val="00C729BB"/>
    <w:rsid w:val="00C72A88"/>
    <w:rsid w:val="00C72B7A"/>
    <w:rsid w:val="00C72DBA"/>
    <w:rsid w:val="00C730FE"/>
    <w:rsid w:val="00C7361E"/>
    <w:rsid w:val="00C738F8"/>
    <w:rsid w:val="00C739FB"/>
    <w:rsid w:val="00C73ADA"/>
    <w:rsid w:val="00C73D2A"/>
    <w:rsid w:val="00C73E43"/>
    <w:rsid w:val="00C73E74"/>
    <w:rsid w:val="00C745A5"/>
    <w:rsid w:val="00C7496F"/>
    <w:rsid w:val="00C74971"/>
    <w:rsid w:val="00C74A3B"/>
    <w:rsid w:val="00C75092"/>
    <w:rsid w:val="00C75286"/>
    <w:rsid w:val="00C752D7"/>
    <w:rsid w:val="00C75C56"/>
    <w:rsid w:val="00C75F36"/>
    <w:rsid w:val="00C7691E"/>
    <w:rsid w:val="00C76C6E"/>
    <w:rsid w:val="00C76F3A"/>
    <w:rsid w:val="00C774F3"/>
    <w:rsid w:val="00C778BF"/>
    <w:rsid w:val="00C77A9F"/>
    <w:rsid w:val="00C77BBE"/>
    <w:rsid w:val="00C80024"/>
    <w:rsid w:val="00C80306"/>
    <w:rsid w:val="00C807EA"/>
    <w:rsid w:val="00C8080F"/>
    <w:rsid w:val="00C80A07"/>
    <w:rsid w:val="00C80F28"/>
    <w:rsid w:val="00C81174"/>
    <w:rsid w:val="00C811C5"/>
    <w:rsid w:val="00C81223"/>
    <w:rsid w:val="00C81594"/>
    <w:rsid w:val="00C81672"/>
    <w:rsid w:val="00C8173C"/>
    <w:rsid w:val="00C81C59"/>
    <w:rsid w:val="00C82072"/>
    <w:rsid w:val="00C8230D"/>
    <w:rsid w:val="00C823CF"/>
    <w:rsid w:val="00C82519"/>
    <w:rsid w:val="00C82A13"/>
    <w:rsid w:val="00C82A2B"/>
    <w:rsid w:val="00C82F7F"/>
    <w:rsid w:val="00C8352E"/>
    <w:rsid w:val="00C8370E"/>
    <w:rsid w:val="00C838FF"/>
    <w:rsid w:val="00C83A14"/>
    <w:rsid w:val="00C83C46"/>
    <w:rsid w:val="00C83FFA"/>
    <w:rsid w:val="00C846D7"/>
    <w:rsid w:val="00C84CDB"/>
    <w:rsid w:val="00C84FFA"/>
    <w:rsid w:val="00C84FFD"/>
    <w:rsid w:val="00C8572E"/>
    <w:rsid w:val="00C858C3"/>
    <w:rsid w:val="00C859AC"/>
    <w:rsid w:val="00C867D9"/>
    <w:rsid w:val="00C8689D"/>
    <w:rsid w:val="00C868E9"/>
    <w:rsid w:val="00C87ED8"/>
    <w:rsid w:val="00C87FFA"/>
    <w:rsid w:val="00C901F0"/>
    <w:rsid w:val="00C903A0"/>
    <w:rsid w:val="00C903A7"/>
    <w:rsid w:val="00C905AA"/>
    <w:rsid w:val="00C909D7"/>
    <w:rsid w:val="00C909FE"/>
    <w:rsid w:val="00C90E42"/>
    <w:rsid w:val="00C910C1"/>
    <w:rsid w:val="00C91193"/>
    <w:rsid w:val="00C91588"/>
    <w:rsid w:val="00C9169B"/>
    <w:rsid w:val="00C9181E"/>
    <w:rsid w:val="00C91E1B"/>
    <w:rsid w:val="00C92B5E"/>
    <w:rsid w:val="00C92CFF"/>
    <w:rsid w:val="00C92F7A"/>
    <w:rsid w:val="00C932F3"/>
    <w:rsid w:val="00C936AD"/>
    <w:rsid w:val="00C93C40"/>
    <w:rsid w:val="00C93D96"/>
    <w:rsid w:val="00C940D0"/>
    <w:rsid w:val="00C94450"/>
    <w:rsid w:val="00C94A36"/>
    <w:rsid w:val="00C94DF4"/>
    <w:rsid w:val="00C9501E"/>
    <w:rsid w:val="00C95067"/>
    <w:rsid w:val="00C95772"/>
    <w:rsid w:val="00C95E48"/>
    <w:rsid w:val="00C95FC5"/>
    <w:rsid w:val="00C9653B"/>
    <w:rsid w:val="00C9699C"/>
    <w:rsid w:val="00C969DD"/>
    <w:rsid w:val="00C9705E"/>
    <w:rsid w:val="00C97FFD"/>
    <w:rsid w:val="00CA0067"/>
    <w:rsid w:val="00CA03FC"/>
    <w:rsid w:val="00CA04C1"/>
    <w:rsid w:val="00CA0500"/>
    <w:rsid w:val="00CA0B3F"/>
    <w:rsid w:val="00CA0BDC"/>
    <w:rsid w:val="00CA0DF6"/>
    <w:rsid w:val="00CA0F1D"/>
    <w:rsid w:val="00CA108B"/>
    <w:rsid w:val="00CA11FB"/>
    <w:rsid w:val="00CA1444"/>
    <w:rsid w:val="00CA2004"/>
    <w:rsid w:val="00CA208B"/>
    <w:rsid w:val="00CA2B8C"/>
    <w:rsid w:val="00CA2C64"/>
    <w:rsid w:val="00CA307F"/>
    <w:rsid w:val="00CA31B9"/>
    <w:rsid w:val="00CA3407"/>
    <w:rsid w:val="00CA3983"/>
    <w:rsid w:val="00CA3BCA"/>
    <w:rsid w:val="00CA3D9D"/>
    <w:rsid w:val="00CA3DD8"/>
    <w:rsid w:val="00CA4073"/>
    <w:rsid w:val="00CA4234"/>
    <w:rsid w:val="00CA4AF4"/>
    <w:rsid w:val="00CA583B"/>
    <w:rsid w:val="00CA5B8C"/>
    <w:rsid w:val="00CA5C78"/>
    <w:rsid w:val="00CA60C7"/>
    <w:rsid w:val="00CA6359"/>
    <w:rsid w:val="00CA68CD"/>
    <w:rsid w:val="00CA6950"/>
    <w:rsid w:val="00CA69B0"/>
    <w:rsid w:val="00CA6AEF"/>
    <w:rsid w:val="00CA6E78"/>
    <w:rsid w:val="00CA7138"/>
    <w:rsid w:val="00CA73E6"/>
    <w:rsid w:val="00CA7531"/>
    <w:rsid w:val="00CA764C"/>
    <w:rsid w:val="00CA7723"/>
    <w:rsid w:val="00CA7CAE"/>
    <w:rsid w:val="00CA7FE5"/>
    <w:rsid w:val="00CB0361"/>
    <w:rsid w:val="00CB06FB"/>
    <w:rsid w:val="00CB0B25"/>
    <w:rsid w:val="00CB0BE0"/>
    <w:rsid w:val="00CB0BEC"/>
    <w:rsid w:val="00CB0D8B"/>
    <w:rsid w:val="00CB1682"/>
    <w:rsid w:val="00CB17C7"/>
    <w:rsid w:val="00CB1C1F"/>
    <w:rsid w:val="00CB1D6D"/>
    <w:rsid w:val="00CB24C9"/>
    <w:rsid w:val="00CB270A"/>
    <w:rsid w:val="00CB2B3D"/>
    <w:rsid w:val="00CB38FB"/>
    <w:rsid w:val="00CB3DD8"/>
    <w:rsid w:val="00CB41A3"/>
    <w:rsid w:val="00CB43B7"/>
    <w:rsid w:val="00CB4F8A"/>
    <w:rsid w:val="00CB514A"/>
    <w:rsid w:val="00CB523D"/>
    <w:rsid w:val="00CB5251"/>
    <w:rsid w:val="00CB5A5A"/>
    <w:rsid w:val="00CB5BC1"/>
    <w:rsid w:val="00CB622F"/>
    <w:rsid w:val="00CB666D"/>
    <w:rsid w:val="00CB6819"/>
    <w:rsid w:val="00CB68EB"/>
    <w:rsid w:val="00CB6A00"/>
    <w:rsid w:val="00CB75C5"/>
    <w:rsid w:val="00CB7943"/>
    <w:rsid w:val="00CB7BAE"/>
    <w:rsid w:val="00CC0033"/>
    <w:rsid w:val="00CC0597"/>
    <w:rsid w:val="00CC0B06"/>
    <w:rsid w:val="00CC0C3B"/>
    <w:rsid w:val="00CC0F52"/>
    <w:rsid w:val="00CC1079"/>
    <w:rsid w:val="00CC10B1"/>
    <w:rsid w:val="00CC184D"/>
    <w:rsid w:val="00CC1D06"/>
    <w:rsid w:val="00CC2063"/>
    <w:rsid w:val="00CC2569"/>
    <w:rsid w:val="00CC2756"/>
    <w:rsid w:val="00CC288A"/>
    <w:rsid w:val="00CC2EDE"/>
    <w:rsid w:val="00CC304E"/>
    <w:rsid w:val="00CC3A2E"/>
    <w:rsid w:val="00CC3DE4"/>
    <w:rsid w:val="00CC4055"/>
    <w:rsid w:val="00CC4093"/>
    <w:rsid w:val="00CC4167"/>
    <w:rsid w:val="00CC459B"/>
    <w:rsid w:val="00CC4862"/>
    <w:rsid w:val="00CC4B9C"/>
    <w:rsid w:val="00CC4E3F"/>
    <w:rsid w:val="00CC5408"/>
    <w:rsid w:val="00CC5765"/>
    <w:rsid w:val="00CC593A"/>
    <w:rsid w:val="00CC5AAB"/>
    <w:rsid w:val="00CC5BC3"/>
    <w:rsid w:val="00CC5F5B"/>
    <w:rsid w:val="00CC6079"/>
    <w:rsid w:val="00CC64A5"/>
    <w:rsid w:val="00CC6649"/>
    <w:rsid w:val="00CC66BC"/>
    <w:rsid w:val="00CC69AD"/>
    <w:rsid w:val="00CC69B5"/>
    <w:rsid w:val="00CC705D"/>
    <w:rsid w:val="00CC7CA2"/>
    <w:rsid w:val="00CC7EEA"/>
    <w:rsid w:val="00CC7F2F"/>
    <w:rsid w:val="00CD0080"/>
    <w:rsid w:val="00CD02E2"/>
    <w:rsid w:val="00CD0549"/>
    <w:rsid w:val="00CD0799"/>
    <w:rsid w:val="00CD0D47"/>
    <w:rsid w:val="00CD0ECA"/>
    <w:rsid w:val="00CD1195"/>
    <w:rsid w:val="00CD11B8"/>
    <w:rsid w:val="00CD11F8"/>
    <w:rsid w:val="00CD1507"/>
    <w:rsid w:val="00CD1887"/>
    <w:rsid w:val="00CD18C3"/>
    <w:rsid w:val="00CD1920"/>
    <w:rsid w:val="00CD1D4D"/>
    <w:rsid w:val="00CD237D"/>
    <w:rsid w:val="00CD25D4"/>
    <w:rsid w:val="00CD332A"/>
    <w:rsid w:val="00CD33E7"/>
    <w:rsid w:val="00CD3441"/>
    <w:rsid w:val="00CD34AA"/>
    <w:rsid w:val="00CD36E9"/>
    <w:rsid w:val="00CD3959"/>
    <w:rsid w:val="00CD42C2"/>
    <w:rsid w:val="00CD4684"/>
    <w:rsid w:val="00CD4B55"/>
    <w:rsid w:val="00CD5092"/>
    <w:rsid w:val="00CD5552"/>
    <w:rsid w:val="00CD5799"/>
    <w:rsid w:val="00CD5867"/>
    <w:rsid w:val="00CD5A26"/>
    <w:rsid w:val="00CD5C50"/>
    <w:rsid w:val="00CD5FED"/>
    <w:rsid w:val="00CD61EB"/>
    <w:rsid w:val="00CD64BC"/>
    <w:rsid w:val="00CD71F8"/>
    <w:rsid w:val="00CD7629"/>
    <w:rsid w:val="00CD76EF"/>
    <w:rsid w:val="00CD7DB7"/>
    <w:rsid w:val="00CD7F44"/>
    <w:rsid w:val="00CE00DE"/>
    <w:rsid w:val="00CE0812"/>
    <w:rsid w:val="00CE086A"/>
    <w:rsid w:val="00CE15DB"/>
    <w:rsid w:val="00CE1640"/>
    <w:rsid w:val="00CE1E87"/>
    <w:rsid w:val="00CE20C4"/>
    <w:rsid w:val="00CE2426"/>
    <w:rsid w:val="00CE3EF0"/>
    <w:rsid w:val="00CE43AF"/>
    <w:rsid w:val="00CE44B9"/>
    <w:rsid w:val="00CE46EE"/>
    <w:rsid w:val="00CE4A6A"/>
    <w:rsid w:val="00CE4D3A"/>
    <w:rsid w:val="00CE4F1D"/>
    <w:rsid w:val="00CE5292"/>
    <w:rsid w:val="00CE532C"/>
    <w:rsid w:val="00CE5D04"/>
    <w:rsid w:val="00CE5DC7"/>
    <w:rsid w:val="00CE5F75"/>
    <w:rsid w:val="00CE5FC4"/>
    <w:rsid w:val="00CE64FD"/>
    <w:rsid w:val="00CE65B2"/>
    <w:rsid w:val="00CE707F"/>
    <w:rsid w:val="00CE7236"/>
    <w:rsid w:val="00CE73B4"/>
    <w:rsid w:val="00CE749A"/>
    <w:rsid w:val="00CE7527"/>
    <w:rsid w:val="00CE7769"/>
    <w:rsid w:val="00CF017B"/>
    <w:rsid w:val="00CF02F0"/>
    <w:rsid w:val="00CF091A"/>
    <w:rsid w:val="00CF0E65"/>
    <w:rsid w:val="00CF108C"/>
    <w:rsid w:val="00CF1399"/>
    <w:rsid w:val="00CF1A74"/>
    <w:rsid w:val="00CF1D25"/>
    <w:rsid w:val="00CF2618"/>
    <w:rsid w:val="00CF2C3E"/>
    <w:rsid w:val="00CF314C"/>
    <w:rsid w:val="00CF3BE2"/>
    <w:rsid w:val="00CF3C51"/>
    <w:rsid w:val="00CF3EDB"/>
    <w:rsid w:val="00CF4008"/>
    <w:rsid w:val="00CF422A"/>
    <w:rsid w:val="00CF433F"/>
    <w:rsid w:val="00CF45D0"/>
    <w:rsid w:val="00CF4914"/>
    <w:rsid w:val="00CF4A59"/>
    <w:rsid w:val="00CF4BC6"/>
    <w:rsid w:val="00CF5301"/>
    <w:rsid w:val="00CF5E15"/>
    <w:rsid w:val="00CF63A4"/>
    <w:rsid w:val="00CF6744"/>
    <w:rsid w:val="00CF6828"/>
    <w:rsid w:val="00CF6A49"/>
    <w:rsid w:val="00CF6A61"/>
    <w:rsid w:val="00CF7140"/>
    <w:rsid w:val="00CF7AC3"/>
    <w:rsid w:val="00CF7F06"/>
    <w:rsid w:val="00D005B2"/>
    <w:rsid w:val="00D009EC"/>
    <w:rsid w:val="00D00BD3"/>
    <w:rsid w:val="00D00C61"/>
    <w:rsid w:val="00D00C99"/>
    <w:rsid w:val="00D00DF9"/>
    <w:rsid w:val="00D01615"/>
    <w:rsid w:val="00D01701"/>
    <w:rsid w:val="00D017FE"/>
    <w:rsid w:val="00D01A4F"/>
    <w:rsid w:val="00D02195"/>
    <w:rsid w:val="00D021FB"/>
    <w:rsid w:val="00D0235F"/>
    <w:rsid w:val="00D02375"/>
    <w:rsid w:val="00D02433"/>
    <w:rsid w:val="00D02E24"/>
    <w:rsid w:val="00D02E7D"/>
    <w:rsid w:val="00D031AD"/>
    <w:rsid w:val="00D03468"/>
    <w:rsid w:val="00D0352E"/>
    <w:rsid w:val="00D03A84"/>
    <w:rsid w:val="00D03C67"/>
    <w:rsid w:val="00D040F7"/>
    <w:rsid w:val="00D04135"/>
    <w:rsid w:val="00D04E41"/>
    <w:rsid w:val="00D050CF"/>
    <w:rsid w:val="00D0524A"/>
    <w:rsid w:val="00D05426"/>
    <w:rsid w:val="00D058C8"/>
    <w:rsid w:val="00D05FBE"/>
    <w:rsid w:val="00D06159"/>
    <w:rsid w:val="00D0644D"/>
    <w:rsid w:val="00D066B1"/>
    <w:rsid w:val="00D0688B"/>
    <w:rsid w:val="00D06AA8"/>
    <w:rsid w:val="00D06C5E"/>
    <w:rsid w:val="00D071B4"/>
    <w:rsid w:val="00D0738E"/>
    <w:rsid w:val="00D07710"/>
    <w:rsid w:val="00D07D83"/>
    <w:rsid w:val="00D07E38"/>
    <w:rsid w:val="00D105DF"/>
    <w:rsid w:val="00D10C81"/>
    <w:rsid w:val="00D10C8E"/>
    <w:rsid w:val="00D10F14"/>
    <w:rsid w:val="00D10F2D"/>
    <w:rsid w:val="00D11906"/>
    <w:rsid w:val="00D11BBB"/>
    <w:rsid w:val="00D11CBF"/>
    <w:rsid w:val="00D11D7E"/>
    <w:rsid w:val="00D11EFE"/>
    <w:rsid w:val="00D12332"/>
    <w:rsid w:val="00D12396"/>
    <w:rsid w:val="00D12895"/>
    <w:rsid w:val="00D12F7C"/>
    <w:rsid w:val="00D130E6"/>
    <w:rsid w:val="00D1333C"/>
    <w:rsid w:val="00D139F1"/>
    <w:rsid w:val="00D13CB3"/>
    <w:rsid w:val="00D13D71"/>
    <w:rsid w:val="00D1417C"/>
    <w:rsid w:val="00D14DBA"/>
    <w:rsid w:val="00D150B7"/>
    <w:rsid w:val="00D15113"/>
    <w:rsid w:val="00D153B5"/>
    <w:rsid w:val="00D15723"/>
    <w:rsid w:val="00D15B7C"/>
    <w:rsid w:val="00D15B7D"/>
    <w:rsid w:val="00D15C64"/>
    <w:rsid w:val="00D15D1D"/>
    <w:rsid w:val="00D160AB"/>
    <w:rsid w:val="00D16C52"/>
    <w:rsid w:val="00D16EEF"/>
    <w:rsid w:val="00D16F74"/>
    <w:rsid w:val="00D17057"/>
    <w:rsid w:val="00D179CB"/>
    <w:rsid w:val="00D17C43"/>
    <w:rsid w:val="00D17EED"/>
    <w:rsid w:val="00D20066"/>
    <w:rsid w:val="00D203A2"/>
    <w:rsid w:val="00D20749"/>
    <w:rsid w:val="00D20870"/>
    <w:rsid w:val="00D2098B"/>
    <w:rsid w:val="00D20C2E"/>
    <w:rsid w:val="00D20E32"/>
    <w:rsid w:val="00D20EC9"/>
    <w:rsid w:val="00D20F92"/>
    <w:rsid w:val="00D211B5"/>
    <w:rsid w:val="00D2188C"/>
    <w:rsid w:val="00D219B0"/>
    <w:rsid w:val="00D21A29"/>
    <w:rsid w:val="00D21A2E"/>
    <w:rsid w:val="00D21B31"/>
    <w:rsid w:val="00D22008"/>
    <w:rsid w:val="00D22118"/>
    <w:rsid w:val="00D22222"/>
    <w:rsid w:val="00D226AD"/>
    <w:rsid w:val="00D228C4"/>
    <w:rsid w:val="00D22942"/>
    <w:rsid w:val="00D22BAF"/>
    <w:rsid w:val="00D230A6"/>
    <w:rsid w:val="00D23225"/>
    <w:rsid w:val="00D232B8"/>
    <w:rsid w:val="00D23866"/>
    <w:rsid w:val="00D23D98"/>
    <w:rsid w:val="00D23E87"/>
    <w:rsid w:val="00D23FDB"/>
    <w:rsid w:val="00D241ED"/>
    <w:rsid w:val="00D2453A"/>
    <w:rsid w:val="00D24582"/>
    <w:rsid w:val="00D2492C"/>
    <w:rsid w:val="00D24CCD"/>
    <w:rsid w:val="00D24D26"/>
    <w:rsid w:val="00D24FA8"/>
    <w:rsid w:val="00D25069"/>
    <w:rsid w:val="00D25297"/>
    <w:rsid w:val="00D25F3E"/>
    <w:rsid w:val="00D25F83"/>
    <w:rsid w:val="00D26384"/>
    <w:rsid w:val="00D2651F"/>
    <w:rsid w:val="00D266D0"/>
    <w:rsid w:val="00D26856"/>
    <w:rsid w:val="00D26F6E"/>
    <w:rsid w:val="00D271C0"/>
    <w:rsid w:val="00D274FB"/>
    <w:rsid w:val="00D27839"/>
    <w:rsid w:val="00D304D0"/>
    <w:rsid w:val="00D30573"/>
    <w:rsid w:val="00D3075C"/>
    <w:rsid w:val="00D30791"/>
    <w:rsid w:val="00D30B03"/>
    <w:rsid w:val="00D30F56"/>
    <w:rsid w:val="00D3141C"/>
    <w:rsid w:val="00D31641"/>
    <w:rsid w:val="00D31B91"/>
    <w:rsid w:val="00D31E3E"/>
    <w:rsid w:val="00D31F0C"/>
    <w:rsid w:val="00D31FDA"/>
    <w:rsid w:val="00D321B3"/>
    <w:rsid w:val="00D32229"/>
    <w:rsid w:val="00D323C5"/>
    <w:rsid w:val="00D327F2"/>
    <w:rsid w:val="00D3284E"/>
    <w:rsid w:val="00D32F19"/>
    <w:rsid w:val="00D33024"/>
    <w:rsid w:val="00D330CA"/>
    <w:rsid w:val="00D3316D"/>
    <w:rsid w:val="00D33518"/>
    <w:rsid w:val="00D33588"/>
    <w:rsid w:val="00D33A1E"/>
    <w:rsid w:val="00D34133"/>
    <w:rsid w:val="00D34436"/>
    <w:rsid w:val="00D34692"/>
    <w:rsid w:val="00D34812"/>
    <w:rsid w:val="00D34C42"/>
    <w:rsid w:val="00D3506A"/>
    <w:rsid w:val="00D35D4B"/>
    <w:rsid w:val="00D35E72"/>
    <w:rsid w:val="00D364A8"/>
    <w:rsid w:val="00D36581"/>
    <w:rsid w:val="00D36A13"/>
    <w:rsid w:val="00D373D0"/>
    <w:rsid w:val="00D37882"/>
    <w:rsid w:val="00D37D2D"/>
    <w:rsid w:val="00D40576"/>
    <w:rsid w:val="00D40674"/>
    <w:rsid w:val="00D40902"/>
    <w:rsid w:val="00D40AB8"/>
    <w:rsid w:val="00D41391"/>
    <w:rsid w:val="00D419F5"/>
    <w:rsid w:val="00D41D1C"/>
    <w:rsid w:val="00D41DDC"/>
    <w:rsid w:val="00D41F95"/>
    <w:rsid w:val="00D424D1"/>
    <w:rsid w:val="00D4251F"/>
    <w:rsid w:val="00D4255B"/>
    <w:rsid w:val="00D42725"/>
    <w:rsid w:val="00D4281F"/>
    <w:rsid w:val="00D4395E"/>
    <w:rsid w:val="00D43A7E"/>
    <w:rsid w:val="00D43B9E"/>
    <w:rsid w:val="00D43BC3"/>
    <w:rsid w:val="00D44174"/>
    <w:rsid w:val="00D44D62"/>
    <w:rsid w:val="00D44FCB"/>
    <w:rsid w:val="00D4526B"/>
    <w:rsid w:val="00D452D2"/>
    <w:rsid w:val="00D4532C"/>
    <w:rsid w:val="00D45547"/>
    <w:rsid w:val="00D45E64"/>
    <w:rsid w:val="00D46244"/>
    <w:rsid w:val="00D4665C"/>
    <w:rsid w:val="00D46914"/>
    <w:rsid w:val="00D46974"/>
    <w:rsid w:val="00D46A0C"/>
    <w:rsid w:val="00D46B0D"/>
    <w:rsid w:val="00D46C29"/>
    <w:rsid w:val="00D46C8F"/>
    <w:rsid w:val="00D46FD9"/>
    <w:rsid w:val="00D47016"/>
    <w:rsid w:val="00D471C0"/>
    <w:rsid w:val="00D472A5"/>
    <w:rsid w:val="00D47617"/>
    <w:rsid w:val="00D47CFB"/>
    <w:rsid w:val="00D501E8"/>
    <w:rsid w:val="00D50317"/>
    <w:rsid w:val="00D5052A"/>
    <w:rsid w:val="00D50960"/>
    <w:rsid w:val="00D50993"/>
    <w:rsid w:val="00D50BED"/>
    <w:rsid w:val="00D50F3A"/>
    <w:rsid w:val="00D50FF9"/>
    <w:rsid w:val="00D51779"/>
    <w:rsid w:val="00D51789"/>
    <w:rsid w:val="00D51920"/>
    <w:rsid w:val="00D51DA1"/>
    <w:rsid w:val="00D5214A"/>
    <w:rsid w:val="00D521AF"/>
    <w:rsid w:val="00D521E9"/>
    <w:rsid w:val="00D5222F"/>
    <w:rsid w:val="00D5229F"/>
    <w:rsid w:val="00D523B9"/>
    <w:rsid w:val="00D524DA"/>
    <w:rsid w:val="00D526F3"/>
    <w:rsid w:val="00D53782"/>
    <w:rsid w:val="00D55700"/>
    <w:rsid w:val="00D5585A"/>
    <w:rsid w:val="00D5585C"/>
    <w:rsid w:val="00D55B6A"/>
    <w:rsid w:val="00D55D8E"/>
    <w:rsid w:val="00D56A86"/>
    <w:rsid w:val="00D56DA6"/>
    <w:rsid w:val="00D56F28"/>
    <w:rsid w:val="00D5738B"/>
    <w:rsid w:val="00D57565"/>
    <w:rsid w:val="00D5762E"/>
    <w:rsid w:val="00D57791"/>
    <w:rsid w:val="00D57942"/>
    <w:rsid w:val="00D57A37"/>
    <w:rsid w:val="00D57AA1"/>
    <w:rsid w:val="00D603E8"/>
    <w:rsid w:val="00D60649"/>
    <w:rsid w:val="00D609FF"/>
    <w:rsid w:val="00D60A64"/>
    <w:rsid w:val="00D60D23"/>
    <w:rsid w:val="00D61503"/>
    <w:rsid w:val="00D615A8"/>
    <w:rsid w:val="00D61AA9"/>
    <w:rsid w:val="00D61B5E"/>
    <w:rsid w:val="00D61CC9"/>
    <w:rsid w:val="00D61E88"/>
    <w:rsid w:val="00D62033"/>
    <w:rsid w:val="00D629DD"/>
    <w:rsid w:val="00D629F4"/>
    <w:rsid w:val="00D62E1E"/>
    <w:rsid w:val="00D63123"/>
    <w:rsid w:val="00D6376F"/>
    <w:rsid w:val="00D63B22"/>
    <w:rsid w:val="00D63C4A"/>
    <w:rsid w:val="00D63FAC"/>
    <w:rsid w:val="00D64209"/>
    <w:rsid w:val="00D64C0A"/>
    <w:rsid w:val="00D64D69"/>
    <w:rsid w:val="00D653DF"/>
    <w:rsid w:val="00D65891"/>
    <w:rsid w:val="00D6592E"/>
    <w:rsid w:val="00D66008"/>
    <w:rsid w:val="00D66471"/>
    <w:rsid w:val="00D664CC"/>
    <w:rsid w:val="00D6650A"/>
    <w:rsid w:val="00D666AD"/>
    <w:rsid w:val="00D66A8E"/>
    <w:rsid w:val="00D66E1F"/>
    <w:rsid w:val="00D66E44"/>
    <w:rsid w:val="00D67986"/>
    <w:rsid w:val="00D67D4F"/>
    <w:rsid w:val="00D67F27"/>
    <w:rsid w:val="00D70148"/>
    <w:rsid w:val="00D70C0A"/>
    <w:rsid w:val="00D70CBC"/>
    <w:rsid w:val="00D70DCF"/>
    <w:rsid w:val="00D70EF9"/>
    <w:rsid w:val="00D713E1"/>
    <w:rsid w:val="00D714C2"/>
    <w:rsid w:val="00D715F4"/>
    <w:rsid w:val="00D71AB1"/>
    <w:rsid w:val="00D71F7C"/>
    <w:rsid w:val="00D72459"/>
    <w:rsid w:val="00D727FE"/>
    <w:rsid w:val="00D72BAD"/>
    <w:rsid w:val="00D73436"/>
    <w:rsid w:val="00D736C7"/>
    <w:rsid w:val="00D73722"/>
    <w:rsid w:val="00D73A05"/>
    <w:rsid w:val="00D74D2D"/>
    <w:rsid w:val="00D75479"/>
    <w:rsid w:val="00D757A0"/>
    <w:rsid w:val="00D757F7"/>
    <w:rsid w:val="00D759B6"/>
    <w:rsid w:val="00D75B70"/>
    <w:rsid w:val="00D75C52"/>
    <w:rsid w:val="00D7615B"/>
    <w:rsid w:val="00D7638B"/>
    <w:rsid w:val="00D76394"/>
    <w:rsid w:val="00D7687A"/>
    <w:rsid w:val="00D76E23"/>
    <w:rsid w:val="00D7735C"/>
    <w:rsid w:val="00D774EF"/>
    <w:rsid w:val="00D779BF"/>
    <w:rsid w:val="00D77B9F"/>
    <w:rsid w:val="00D80318"/>
    <w:rsid w:val="00D80819"/>
    <w:rsid w:val="00D80C8A"/>
    <w:rsid w:val="00D80E9F"/>
    <w:rsid w:val="00D81300"/>
    <w:rsid w:val="00D81670"/>
    <w:rsid w:val="00D81775"/>
    <w:rsid w:val="00D820A9"/>
    <w:rsid w:val="00D820FF"/>
    <w:rsid w:val="00D8211B"/>
    <w:rsid w:val="00D822F2"/>
    <w:rsid w:val="00D82987"/>
    <w:rsid w:val="00D82A90"/>
    <w:rsid w:val="00D82D28"/>
    <w:rsid w:val="00D82D29"/>
    <w:rsid w:val="00D82E7A"/>
    <w:rsid w:val="00D82FD8"/>
    <w:rsid w:val="00D83531"/>
    <w:rsid w:val="00D83641"/>
    <w:rsid w:val="00D83923"/>
    <w:rsid w:val="00D83B55"/>
    <w:rsid w:val="00D83D75"/>
    <w:rsid w:val="00D83DB9"/>
    <w:rsid w:val="00D83E2B"/>
    <w:rsid w:val="00D83EE0"/>
    <w:rsid w:val="00D843EA"/>
    <w:rsid w:val="00D84411"/>
    <w:rsid w:val="00D847C2"/>
    <w:rsid w:val="00D84881"/>
    <w:rsid w:val="00D84BA8"/>
    <w:rsid w:val="00D84EAB"/>
    <w:rsid w:val="00D8536F"/>
    <w:rsid w:val="00D854F1"/>
    <w:rsid w:val="00D8558B"/>
    <w:rsid w:val="00D863E0"/>
    <w:rsid w:val="00D86516"/>
    <w:rsid w:val="00D86882"/>
    <w:rsid w:val="00D86A68"/>
    <w:rsid w:val="00D86BAF"/>
    <w:rsid w:val="00D86BE4"/>
    <w:rsid w:val="00D86D97"/>
    <w:rsid w:val="00D87636"/>
    <w:rsid w:val="00D879F8"/>
    <w:rsid w:val="00D90042"/>
    <w:rsid w:val="00D90468"/>
    <w:rsid w:val="00D90BB8"/>
    <w:rsid w:val="00D90C60"/>
    <w:rsid w:val="00D9129B"/>
    <w:rsid w:val="00D91D14"/>
    <w:rsid w:val="00D92F17"/>
    <w:rsid w:val="00D935DE"/>
    <w:rsid w:val="00D939BD"/>
    <w:rsid w:val="00D9416E"/>
    <w:rsid w:val="00D9419D"/>
    <w:rsid w:val="00D94AC4"/>
    <w:rsid w:val="00D95190"/>
    <w:rsid w:val="00D95252"/>
    <w:rsid w:val="00D95581"/>
    <w:rsid w:val="00D9562A"/>
    <w:rsid w:val="00D958ED"/>
    <w:rsid w:val="00D95AFF"/>
    <w:rsid w:val="00D95B71"/>
    <w:rsid w:val="00D9626B"/>
    <w:rsid w:val="00D963B6"/>
    <w:rsid w:val="00D96495"/>
    <w:rsid w:val="00D964CE"/>
    <w:rsid w:val="00D966D4"/>
    <w:rsid w:val="00D96783"/>
    <w:rsid w:val="00D96A37"/>
    <w:rsid w:val="00D96D76"/>
    <w:rsid w:val="00D96D98"/>
    <w:rsid w:val="00D96F65"/>
    <w:rsid w:val="00D973A5"/>
    <w:rsid w:val="00D976BE"/>
    <w:rsid w:val="00D9772C"/>
    <w:rsid w:val="00D97F71"/>
    <w:rsid w:val="00DA057F"/>
    <w:rsid w:val="00DA0A44"/>
    <w:rsid w:val="00DA136C"/>
    <w:rsid w:val="00DA1871"/>
    <w:rsid w:val="00DA18D8"/>
    <w:rsid w:val="00DA1C02"/>
    <w:rsid w:val="00DA1F93"/>
    <w:rsid w:val="00DA2116"/>
    <w:rsid w:val="00DA21AC"/>
    <w:rsid w:val="00DA23B7"/>
    <w:rsid w:val="00DA2437"/>
    <w:rsid w:val="00DA254A"/>
    <w:rsid w:val="00DA29A2"/>
    <w:rsid w:val="00DA2D09"/>
    <w:rsid w:val="00DA3017"/>
    <w:rsid w:val="00DA3BD3"/>
    <w:rsid w:val="00DA3CB5"/>
    <w:rsid w:val="00DA3D29"/>
    <w:rsid w:val="00DA3E1E"/>
    <w:rsid w:val="00DA4245"/>
    <w:rsid w:val="00DA42CF"/>
    <w:rsid w:val="00DA4336"/>
    <w:rsid w:val="00DA45C4"/>
    <w:rsid w:val="00DA4744"/>
    <w:rsid w:val="00DA49B9"/>
    <w:rsid w:val="00DA4F10"/>
    <w:rsid w:val="00DA501F"/>
    <w:rsid w:val="00DA5484"/>
    <w:rsid w:val="00DA5514"/>
    <w:rsid w:val="00DA5AF4"/>
    <w:rsid w:val="00DA5B68"/>
    <w:rsid w:val="00DA60FF"/>
    <w:rsid w:val="00DA63CE"/>
    <w:rsid w:val="00DA64F3"/>
    <w:rsid w:val="00DA65D2"/>
    <w:rsid w:val="00DA6A76"/>
    <w:rsid w:val="00DA6EC7"/>
    <w:rsid w:val="00DA74DE"/>
    <w:rsid w:val="00DA7944"/>
    <w:rsid w:val="00DA79F0"/>
    <w:rsid w:val="00DA7BB7"/>
    <w:rsid w:val="00DA7F86"/>
    <w:rsid w:val="00DB060B"/>
    <w:rsid w:val="00DB0A55"/>
    <w:rsid w:val="00DB0ACC"/>
    <w:rsid w:val="00DB0F23"/>
    <w:rsid w:val="00DB10FA"/>
    <w:rsid w:val="00DB17C1"/>
    <w:rsid w:val="00DB1823"/>
    <w:rsid w:val="00DB1A43"/>
    <w:rsid w:val="00DB239A"/>
    <w:rsid w:val="00DB2429"/>
    <w:rsid w:val="00DB2BB8"/>
    <w:rsid w:val="00DB2CA8"/>
    <w:rsid w:val="00DB31BE"/>
    <w:rsid w:val="00DB348C"/>
    <w:rsid w:val="00DB3E7C"/>
    <w:rsid w:val="00DB44D5"/>
    <w:rsid w:val="00DB51CE"/>
    <w:rsid w:val="00DB5359"/>
    <w:rsid w:val="00DB5BC0"/>
    <w:rsid w:val="00DB5E33"/>
    <w:rsid w:val="00DB5FCE"/>
    <w:rsid w:val="00DB639E"/>
    <w:rsid w:val="00DB65B9"/>
    <w:rsid w:val="00DB760B"/>
    <w:rsid w:val="00DB7656"/>
    <w:rsid w:val="00DB7B11"/>
    <w:rsid w:val="00DB7E8D"/>
    <w:rsid w:val="00DB7EF3"/>
    <w:rsid w:val="00DC0374"/>
    <w:rsid w:val="00DC0727"/>
    <w:rsid w:val="00DC0730"/>
    <w:rsid w:val="00DC07E5"/>
    <w:rsid w:val="00DC093E"/>
    <w:rsid w:val="00DC0949"/>
    <w:rsid w:val="00DC0E74"/>
    <w:rsid w:val="00DC1012"/>
    <w:rsid w:val="00DC1279"/>
    <w:rsid w:val="00DC18D8"/>
    <w:rsid w:val="00DC1B37"/>
    <w:rsid w:val="00DC1B6D"/>
    <w:rsid w:val="00DC1B9D"/>
    <w:rsid w:val="00DC1C72"/>
    <w:rsid w:val="00DC2167"/>
    <w:rsid w:val="00DC2214"/>
    <w:rsid w:val="00DC25B8"/>
    <w:rsid w:val="00DC2681"/>
    <w:rsid w:val="00DC26CA"/>
    <w:rsid w:val="00DC281A"/>
    <w:rsid w:val="00DC2CFB"/>
    <w:rsid w:val="00DC2F19"/>
    <w:rsid w:val="00DC319C"/>
    <w:rsid w:val="00DC344C"/>
    <w:rsid w:val="00DC35AE"/>
    <w:rsid w:val="00DC3E22"/>
    <w:rsid w:val="00DC466D"/>
    <w:rsid w:val="00DC4AFF"/>
    <w:rsid w:val="00DC4C85"/>
    <w:rsid w:val="00DC4DFE"/>
    <w:rsid w:val="00DC4E7E"/>
    <w:rsid w:val="00DC4E80"/>
    <w:rsid w:val="00DC4F67"/>
    <w:rsid w:val="00DC5A09"/>
    <w:rsid w:val="00DC5C82"/>
    <w:rsid w:val="00DC5DFF"/>
    <w:rsid w:val="00DC640E"/>
    <w:rsid w:val="00DC65C9"/>
    <w:rsid w:val="00DC662F"/>
    <w:rsid w:val="00DC6ABA"/>
    <w:rsid w:val="00DC74CB"/>
    <w:rsid w:val="00DC763A"/>
    <w:rsid w:val="00DC767E"/>
    <w:rsid w:val="00DC7832"/>
    <w:rsid w:val="00DC7AC1"/>
    <w:rsid w:val="00DD0139"/>
    <w:rsid w:val="00DD0C05"/>
    <w:rsid w:val="00DD1204"/>
    <w:rsid w:val="00DD134A"/>
    <w:rsid w:val="00DD19DC"/>
    <w:rsid w:val="00DD1E3A"/>
    <w:rsid w:val="00DD2541"/>
    <w:rsid w:val="00DD2584"/>
    <w:rsid w:val="00DD27D1"/>
    <w:rsid w:val="00DD28E8"/>
    <w:rsid w:val="00DD2A10"/>
    <w:rsid w:val="00DD2FB9"/>
    <w:rsid w:val="00DD30D2"/>
    <w:rsid w:val="00DD3414"/>
    <w:rsid w:val="00DD39D5"/>
    <w:rsid w:val="00DD3DB9"/>
    <w:rsid w:val="00DD3F3A"/>
    <w:rsid w:val="00DD4077"/>
    <w:rsid w:val="00DD43F3"/>
    <w:rsid w:val="00DD491C"/>
    <w:rsid w:val="00DD495B"/>
    <w:rsid w:val="00DD4A3C"/>
    <w:rsid w:val="00DD4AB8"/>
    <w:rsid w:val="00DD4C76"/>
    <w:rsid w:val="00DD4F16"/>
    <w:rsid w:val="00DD4F1A"/>
    <w:rsid w:val="00DD563C"/>
    <w:rsid w:val="00DD5C51"/>
    <w:rsid w:val="00DD60A3"/>
    <w:rsid w:val="00DD6295"/>
    <w:rsid w:val="00DD63F7"/>
    <w:rsid w:val="00DD6473"/>
    <w:rsid w:val="00DD7B86"/>
    <w:rsid w:val="00DD7D68"/>
    <w:rsid w:val="00DD7E2A"/>
    <w:rsid w:val="00DE002A"/>
    <w:rsid w:val="00DE0331"/>
    <w:rsid w:val="00DE0FFF"/>
    <w:rsid w:val="00DE14B3"/>
    <w:rsid w:val="00DE14D1"/>
    <w:rsid w:val="00DE1B5A"/>
    <w:rsid w:val="00DE1D84"/>
    <w:rsid w:val="00DE1FE7"/>
    <w:rsid w:val="00DE2447"/>
    <w:rsid w:val="00DE2D36"/>
    <w:rsid w:val="00DE2D9F"/>
    <w:rsid w:val="00DE2F34"/>
    <w:rsid w:val="00DE31C7"/>
    <w:rsid w:val="00DE327D"/>
    <w:rsid w:val="00DE3672"/>
    <w:rsid w:val="00DE3900"/>
    <w:rsid w:val="00DE43A2"/>
    <w:rsid w:val="00DE4A42"/>
    <w:rsid w:val="00DE4EDB"/>
    <w:rsid w:val="00DE51A2"/>
    <w:rsid w:val="00DE520F"/>
    <w:rsid w:val="00DE53E0"/>
    <w:rsid w:val="00DE6135"/>
    <w:rsid w:val="00DE6730"/>
    <w:rsid w:val="00DE6E61"/>
    <w:rsid w:val="00DE6F59"/>
    <w:rsid w:val="00DE7332"/>
    <w:rsid w:val="00DE76A3"/>
    <w:rsid w:val="00DE7780"/>
    <w:rsid w:val="00DE781A"/>
    <w:rsid w:val="00DE7A06"/>
    <w:rsid w:val="00DE7A55"/>
    <w:rsid w:val="00DF0572"/>
    <w:rsid w:val="00DF05C8"/>
    <w:rsid w:val="00DF0808"/>
    <w:rsid w:val="00DF08AB"/>
    <w:rsid w:val="00DF09C3"/>
    <w:rsid w:val="00DF13C7"/>
    <w:rsid w:val="00DF1487"/>
    <w:rsid w:val="00DF19E2"/>
    <w:rsid w:val="00DF1E77"/>
    <w:rsid w:val="00DF2639"/>
    <w:rsid w:val="00DF266F"/>
    <w:rsid w:val="00DF27CF"/>
    <w:rsid w:val="00DF29B6"/>
    <w:rsid w:val="00DF2FFB"/>
    <w:rsid w:val="00DF3062"/>
    <w:rsid w:val="00DF42CB"/>
    <w:rsid w:val="00DF444D"/>
    <w:rsid w:val="00DF45AC"/>
    <w:rsid w:val="00DF471B"/>
    <w:rsid w:val="00DF4AF1"/>
    <w:rsid w:val="00DF4C77"/>
    <w:rsid w:val="00DF4DD3"/>
    <w:rsid w:val="00DF4E3E"/>
    <w:rsid w:val="00DF4F57"/>
    <w:rsid w:val="00DF502B"/>
    <w:rsid w:val="00DF51CC"/>
    <w:rsid w:val="00DF5515"/>
    <w:rsid w:val="00DF57D9"/>
    <w:rsid w:val="00DF5B23"/>
    <w:rsid w:val="00DF5B63"/>
    <w:rsid w:val="00DF5C63"/>
    <w:rsid w:val="00DF5CAF"/>
    <w:rsid w:val="00DF60B9"/>
    <w:rsid w:val="00DF619F"/>
    <w:rsid w:val="00DF63B7"/>
    <w:rsid w:val="00DF6570"/>
    <w:rsid w:val="00DF68F2"/>
    <w:rsid w:val="00DF6F12"/>
    <w:rsid w:val="00DF6F9B"/>
    <w:rsid w:val="00DF7137"/>
    <w:rsid w:val="00DF72CD"/>
    <w:rsid w:val="00DF73E4"/>
    <w:rsid w:val="00DF74C6"/>
    <w:rsid w:val="00DF7CA5"/>
    <w:rsid w:val="00DF7FB4"/>
    <w:rsid w:val="00E00003"/>
    <w:rsid w:val="00E0033F"/>
    <w:rsid w:val="00E008BC"/>
    <w:rsid w:val="00E0094E"/>
    <w:rsid w:val="00E00A34"/>
    <w:rsid w:val="00E00F99"/>
    <w:rsid w:val="00E010CD"/>
    <w:rsid w:val="00E0136A"/>
    <w:rsid w:val="00E016EF"/>
    <w:rsid w:val="00E019A4"/>
    <w:rsid w:val="00E01AD9"/>
    <w:rsid w:val="00E01C6D"/>
    <w:rsid w:val="00E01CE1"/>
    <w:rsid w:val="00E01EE8"/>
    <w:rsid w:val="00E01FB4"/>
    <w:rsid w:val="00E02607"/>
    <w:rsid w:val="00E03594"/>
    <w:rsid w:val="00E036F8"/>
    <w:rsid w:val="00E037BF"/>
    <w:rsid w:val="00E03889"/>
    <w:rsid w:val="00E03CB4"/>
    <w:rsid w:val="00E03CBF"/>
    <w:rsid w:val="00E03CEB"/>
    <w:rsid w:val="00E041D9"/>
    <w:rsid w:val="00E0453D"/>
    <w:rsid w:val="00E051A0"/>
    <w:rsid w:val="00E05AB4"/>
    <w:rsid w:val="00E05DFE"/>
    <w:rsid w:val="00E05FA6"/>
    <w:rsid w:val="00E060CE"/>
    <w:rsid w:val="00E06599"/>
    <w:rsid w:val="00E066C5"/>
    <w:rsid w:val="00E0708A"/>
    <w:rsid w:val="00E07F3D"/>
    <w:rsid w:val="00E07F78"/>
    <w:rsid w:val="00E10143"/>
    <w:rsid w:val="00E10B67"/>
    <w:rsid w:val="00E10F58"/>
    <w:rsid w:val="00E1120B"/>
    <w:rsid w:val="00E112FB"/>
    <w:rsid w:val="00E11390"/>
    <w:rsid w:val="00E11415"/>
    <w:rsid w:val="00E116D0"/>
    <w:rsid w:val="00E11844"/>
    <w:rsid w:val="00E119D8"/>
    <w:rsid w:val="00E11C4D"/>
    <w:rsid w:val="00E122AD"/>
    <w:rsid w:val="00E123F1"/>
    <w:rsid w:val="00E12704"/>
    <w:rsid w:val="00E133F5"/>
    <w:rsid w:val="00E13F60"/>
    <w:rsid w:val="00E13F84"/>
    <w:rsid w:val="00E1415F"/>
    <w:rsid w:val="00E143D7"/>
    <w:rsid w:val="00E14BED"/>
    <w:rsid w:val="00E14D7F"/>
    <w:rsid w:val="00E14EB8"/>
    <w:rsid w:val="00E1526A"/>
    <w:rsid w:val="00E1546D"/>
    <w:rsid w:val="00E156AB"/>
    <w:rsid w:val="00E156EC"/>
    <w:rsid w:val="00E1580F"/>
    <w:rsid w:val="00E15A2F"/>
    <w:rsid w:val="00E15DCE"/>
    <w:rsid w:val="00E1602F"/>
    <w:rsid w:val="00E16383"/>
    <w:rsid w:val="00E163EC"/>
    <w:rsid w:val="00E1673A"/>
    <w:rsid w:val="00E16A0F"/>
    <w:rsid w:val="00E16C16"/>
    <w:rsid w:val="00E170ED"/>
    <w:rsid w:val="00E17B19"/>
    <w:rsid w:val="00E17E12"/>
    <w:rsid w:val="00E17E40"/>
    <w:rsid w:val="00E17FDA"/>
    <w:rsid w:val="00E20A39"/>
    <w:rsid w:val="00E20ACA"/>
    <w:rsid w:val="00E20C34"/>
    <w:rsid w:val="00E20DFB"/>
    <w:rsid w:val="00E21126"/>
    <w:rsid w:val="00E21192"/>
    <w:rsid w:val="00E214A1"/>
    <w:rsid w:val="00E226ED"/>
    <w:rsid w:val="00E23012"/>
    <w:rsid w:val="00E23470"/>
    <w:rsid w:val="00E2394F"/>
    <w:rsid w:val="00E23C52"/>
    <w:rsid w:val="00E24357"/>
    <w:rsid w:val="00E251FA"/>
    <w:rsid w:val="00E2536D"/>
    <w:rsid w:val="00E25474"/>
    <w:rsid w:val="00E25CF0"/>
    <w:rsid w:val="00E262EF"/>
    <w:rsid w:val="00E26554"/>
    <w:rsid w:val="00E26688"/>
    <w:rsid w:val="00E26AF5"/>
    <w:rsid w:val="00E270C8"/>
    <w:rsid w:val="00E2714D"/>
    <w:rsid w:val="00E27238"/>
    <w:rsid w:val="00E2732B"/>
    <w:rsid w:val="00E2776A"/>
    <w:rsid w:val="00E30320"/>
    <w:rsid w:val="00E3040B"/>
    <w:rsid w:val="00E30425"/>
    <w:rsid w:val="00E308A4"/>
    <w:rsid w:val="00E309B7"/>
    <w:rsid w:val="00E30BC7"/>
    <w:rsid w:val="00E31EE8"/>
    <w:rsid w:val="00E3205E"/>
    <w:rsid w:val="00E32E50"/>
    <w:rsid w:val="00E32EE5"/>
    <w:rsid w:val="00E32F93"/>
    <w:rsid w:val="00E33704"/>
    <w:rsid w:val="00E33BA6"/>
    <w:rsid w:val="00E34321"/>
    <w:rsid w:val="00E3444F"/>
    <w:rsid w:val="00E346D3"/>
    <w:rsid w:val="00E34764"/>
    <w:rsid w:val="00E348D0"/>
    <w:rsid w:val="00E36128"/>
    <w:rsid w:val="00E363B2"/>
    <w:rsid w:val="00E363C5"/>
    <w:rsid w:val="00E365EF"/>
    <w:rsid w:val="00E3673B"/>
    <w:rsid w:val="00E36E28"/>
    <w:rsid w:val="00E37301"/>
    <w:rsid w:val="00E379F7"/>
    <w:rsid w:val="00E37D0E"/>
    <w:rsid w:val="00E4006E"/>
    <w:rsid w:val="00E40456"/>
    <w:rsid w:val="00E40663"/>
    <w:rsid w:val="00E40A17"/>
    <w:rsid w:val="00E40A8C"/>
    <w:rsid w:val="00E41BC7"/>
    <w:rsid w:val="00E41C36"/>
    <w:rsid w:val="00E41E4D"/>
    <w:rsid w:val="00E426C2"/>
    <w:rsid w:val="00E43663"/>
    <w:rsid w:val="00E43719"/>
    <w:rsid w:val="00E451FB"/>
    <w:rsid w:val="00E455AC"/>
    <w:rsid w:val="00E45728"/>
    <w:rsid w:val="00E461CF"/>
    <w:rsid w:val="00E46589"/>
    <w:rsid w:val="00E46ED8"/>
    <w:rsid w:val="00E47107"/>
    <w:rsid w:val="00E472F0"/>
    <w:rsid w:val="00E47400"/>
    <w:rsid w:val="00E47635"/>
    <w:rsid w:val="00E476D6"/>
    <w:rsid w:val="00E47B99"/>
    <w:rsid w:val="00E50443"/>
    <w:rsid w:val="00E5061C"/>
    <w:rsid w:val="00E506DB"/>
    <w:rsid w:val="00E50808"/>
    <w:rsid w:val="00E50A0B"/>
    <w:rsid w:val="00E50DDF"/>
    <w:rsid w:val="00E50E53"/>
    <w:rsid w:val="00E514B7"/>
    <w:rsid w:val="00E514FD"/>
    <w:rsid w:val="00E518F7"/>
    <w:rsid w:val="00E5235B"/>
    <w:rsid w:val="00E523CE"/>
    <w:rsid w:val="00E525CC"/>
    <w:rsid w:val="00E52B60"/>
    <w:rsid w:val="00E530F1"/>
    <w:rsid w:val="00E534BE"/>
    <w:rsid w:val="00E539F0"/>
    <w:rsid w:val="00E5411E"/>
    <w:rsid w:val="00E54ACD"/>
    <w:rsid w:val="00E54B2B"/>
    <w:rsid w:val="00E54C1E"/>
    <w:rsid w:val="00E5505E"/>
    <w:rsid w:val="00E558CC"/>
    <w:rsid w:val="00E558FF"/>
    <w:rsid w:val="00E562C0"/>
    <w:rsid w:val="00E56415"/>
    <w:rsid w:val="00E56A12"/>
    <w:rsid w:val="00E56BD4"/>
    <w:rsid w:val="00E56E89"/>
    <w:rsid w:val="00E57508"/>
    <w:rsid w:val="00E5752E"/>
    <w:rsid w:val="00E604B6"/>
    <w:rsid w:val="00E6089B"/>
    <w:rsid w:val="00E60AA2"/>
    <w:rsid w:val="00E60AF2"/>
    <w:rsid w:val="00E60B56"/>
    <w:rsid w:val="00E61424"/>
    <w:rsid w:val="00E61632"/>
    <w:rsid w:val="00E616F3"/>
    <w:rsid w:val="00E61801"/>
    <w:rsid w:val="00E619B1"/>
    <w:rsid w:val="00E61EC6"/>
    <w:rsid w:val="00E61F92"/>
    <w:rsid w:val="00E6200E"/>
    <w:rsid w:val="00E62055"/>
    <w:rsid w:val="00E621F5"/>
    <w:rsid w:val="00E623DA"/>
    <w:rsid w:val="00E62929"/>
    <w:rsid w:val="00E633F6"/>
    <w:rsid w:val="00E635A1"/>
    <w:rsid w:val="00E6364C"/>
    <w:rsid w:val="00E638DE"/>
    <w:rsid w:val="00E63E34"/>
    <w:rsid w:val="00E642E7"/>
    <w:rsid w:val="00E6461D"/>
    <w:rsid w:val="00E647F8"/>
    <w:rsid w:val="00E6540D"/>
    <w:rsid w:val="00E65625"/>
    <w:rsid w:val="00E65723"/>
    <w:rsid w:val="00E6578E"/>
    <w:rsid w:val="00E657FC"/>
    <w:rsid w:val="00E65D16"/>
    <w:rsid w:val="00E6612F"/>
    <w:rsid w:val="00E66513"/>
    <w:rsid w:val="00E665CC"/>
    <w:rsid w:val="00E66FDD"/>
    <w:rsid w:val="00E674ED"/>
    <w:rsid w:val="00E67537"/>
    <w:rsid w:val="00E67B1B"/>
    <w:rsid w:val="00E70289"/>
    <w:rsid w:val="00E7071D"/>
    <w:rsid w:val="00E7084F"/>
    <w:rsid w:val="00E70C89"/>
    <w:rsid w:val="00E70DD7"/>
    <w:rsid w:val="00E7195A"/>
    <w:rsid w:val="00E7198E"/>
    <w:rsid w:val="00E719D7"/>
    <w:rsid w:val="00E71BA6"/>
    <w:rsid w:val="00E7241E"/>
    <w:rsid w:val="00E7271A"/>
    <w:rsid w:val="00E72751"/>
    <w:rsid w:val="00E7285D"/>
    <w:rsid w:val="00E72A57"/>
    <w:rsid w:val="00E72EE0"/>
    <w:rsid w:val="00E7349B"/>
    <w:rsid w:val="00E73B68"/>
    <w:rsid w:val="00E741FB"/>
    <w:rsid w:val="00E74227"/>
    <w:rsid w:val="00E744AE"/>
    <w:rsid w:val="00E744FE"/>
    <w:rsid w:val="00E745F4"/>
    <w:rsid w:val="00E7478D"/>
    <w:rsid w:val="00E74CBD"/>
    <w:rsid w:val="00E74DCA"/>
    <w:rsid w:val="00E754A3"/>
    <w:rsid w:val="00E756E5"/>
    <w:rsid w:val="00E75819"/>
    <w:rsid w:val="00E75EA9"/>
    <w:rsid w:val="00E75F79"/>
    <w:rsid w:val="00E7693D"/>
    <w:rsid w:val="00E7694A"/>
    <w:rsid w:val="00E76989"/>
    <w:rsid w:val="00E76B14"/>
    <w:rsid w:val="00E77808"/>
    <w:rsid w:val="00E80404"/>
    <w:rsid w:val="00E804B4"/>
    <w:rsid w:val="00E806FB"/>
    <w:rsid w:val="00E810D1"/>
    <w:rsid w:val="00E81899"/>
    <w:rsid w:val="00E81CD4"/>
    <w:rsid w:val="00E81E98"/>
    <w:rsid w:val="00E821C6"/>
    <w:rsid w:val="00E822CB"/>
    <w:rsid w:val="00E82360"/>
    <w:rsid w:val="00E82397"/>
    <w:rsid w:val="00E82594"/>
    <w:rsid w:val="00E82C51"/>
    <w:rsid w:val="00E82EF9"/>
    <w:rsid w:val="00E83660"/>
    <w:rsid w:val="00E838C5"/>
    <w:rsid w:val="00E839A9"/>
    <w:rsid w:val="00E84446"/>
    <w:rsid w:val="00E84730"/>
    <w:rsid w:val="00E847FF"/>
    <w:rsid w:val="00E84C5D"/>
    <w:rsid w:val="00E84F91"/>
    <w:rsid w:val="00E85186"/>
    <w:rsid w:val="00E855D2"/>
    <w:rsid w:val="00E8568C"/>
    <w:rsid w:val="00E85927"/>
    <w:rsid w:val="00E85A54"/>
    <w:rsid w:val="00E85AE8"/>
    <w:rsid w:val="00E85C7B"/>
    <w:rsid w:val="00E85D3E"/>
    <w:rsid w:val="00E8665E"/>
    <w:rsid w:val="00E86685"/>
    <w:rsid w:val="00E8680F"/>
    <w:rsid w:val="00E86890"/>
    <w:rsid w:val="00E86BA7"/>
    <w:rsid w:val="00E86C9A"/>
    <w:rsid w:val="00E87CCF"/>
    <w:rsid w:val="00E902D6"/>
    <w:rsid w:val="00E9033E"/>
    <w:rsid w:val="00E90772"/>
    <w:rsid w:val="00E90E9F"/>
    <w:rsid w:val="00E91216"/>
    <w:rsid w:val="00E9153F"/>
    <w:rsid w:val="00E91990"/>
    <w:rsid w:val="00E91A7E"/>
    <w:rsid w:val="00E91ABA"/>
    <w:rsid w:val="00E91FED"/>
    <w:rsid w:val="00E9221B"/>
    <w:rsid w:val="00E925BB"/>
    <w:rsid w:val="00E92930"/>
    <w:rsid w:val="00E92A84"/>
    <w:rsid w:val="00E92AE8"/>
    <w:rsid w:val="00E93259"/>
    <w:rsid w:val="00E9356A"/>
    <w:rsid w:val="00E93952"/>
    <w:rsid w:val="00E93B2D"/>
    <w:rsid w:val="00E93F3A"/>
    <w:rsid w:val="00E9483A"/>
    <w:rsid w:val="00E94C81"/>
    <w:rsid w:val="00E94D70"/>
    <w:rsid w:val="00E94E77"/>
    <w:rsid w:val="00E9518F"/>
    <w:rsid w:val="00E95408"/>
    <w:rsid w:val="00E95512"/>
    <w:rsid w:val="00E95631"/>
    <w:rsid w:val="00E96019"/>
    <w:rsid w:val="00E96134"/>
    <w:rsid w:val="00E96354"/>
    <w:rsid w:val="00E96595"/>
    <w:rsid w:val="00E9697C"/>
    <w:rsid w:val="00E97931"/>
    <w:rsid w:val="00E97AAF"/>
    <w:rsid w:val="00E97E58"/>
    <w:rsid w:val="00EA005E"/>
    <w:rsid w:val="00EA0163"/>
    <w:rsid w:val="00EA0B5A"/>
    <w:rsid w:val="00EA0D9A"/>
    <w:rsid w:val="00EA0FD7"/>
    <w:rsid w:val="00EA10B3"/>
    <w:rsid w:val="00EA1106"/>
    <w:rsid w:val="00EA11C9"/>
    <w:rsid w:val="00EA124B"/>
    <w:rsid w:val="00EA15BD"/>
    <w:rsid w:val="00EA1943"/>
    <w:rsid w:val="00EA1B24"/>
    <w:rsid w:val="00EA1ED2"/>
    <w:rsid w:val="00EA1FD4"/>
    <w:rsid w:val="00EA22C2"/>
    <w:rsid w:val="00EA267B"/>
    <w:rsid w:val="00EA2CB3"/>
    <w:rsid w:val="00EA31F6"/>
    <w:rsid w:val="00EA33D6"/>
    <w:rsid w:val="00EA387A"/>
    <w:rsid w:val="00EA388E"/>
    <w:rsid w:val="00EA3E06"/>
    <w:rsid w:val="00EA3E38"/>
    <w:rsid w:val="00EA3EF9"/>
    <w:rsid w:val="00EA3F4B"/>
    <w:rsid w:val="00EA44C9"/>
    <w:rsid w:val="00EA45A7"/>
    <w:rsid w:val="00EA46B4"/>
    <w:rsid w:val="00EA6215"/>
    <w:rsid w:val="00EA627E"/>
    <w:rsid w:val="00EA6673"/>
    <w:rsid w:val="00EA669D"/>
    <w:rsid w:val="00EA66F8"/>
    <w:rsid w:val="00EA6759"/>
    <w:rsid w:val="00EA7373"/>
    <w:rsid w:val="00EA7698"/>
    <w:rsid w:val="00EA7B91"/>
    <w:rsid w:val="00EA7CF7"/>
    <w:rsid w:val="00EA7E88"/>
    <w:rsid w:val="00EB0001"/>
    <w:rsid w:val="00EB047D"/>
    <w:rsid w:val="00EB080F"/>
    <w:rsid w:val="00EB0839"/>
    <w:rsid w:val="00EB0D0C"/>
    <w:rsid w:val="00EB0EFE"/>
    <w:rsid w:val="00EB12FC"/>
    <w:rsid w:val="00EB13D2"/>
    <w:rsid w:val="00EB158E"/>
    <w:rsid w:val="00EB2350"/>
    <w:rsid w:val="00EB2697"/>
    <w:rsid w:val="00EB26DE"/>
    <w:rsid w:val="00EB3377"/>
    <w:rsid w:val="00EB38A3"/>
    <w:rsid w:val="00EB3E40"/>
    <w:rsid w:val="00EB3F9D"/>
    <w:rsid w:val="00EB4472"/>
    <w:rsid w:val="00EB46D9"/>
    <w:rsid w:val="00EB4977"/>
    <w:rsid w:val="00EB4E3B"/>
    <w:rsid w:val="00EB4FDA"/>
    <w:rsid w:val="00EB53E1"/>
    <w:rsid w:val="00EB544C"/>
    <w:rsid w:val="00EB5D13"/>
    <w:rsid w:val="00EB5DC6"/>
    <w:rsid w:val="00EB6114"/>
    <w:rsid w:val="00EB66A3"/>
    <w:rsid w:val="00EB6D28"/>
    <w:rsid w:val="00EB6D59"/>
    <w:rsid w:val="00EB6D76"/>
    <w:rsid w:val="00EB707C"/>
    <w:rsid w:val="00EB72C1"/>
    <w:rsid w:val="00EB7306"/>
    <w:rsid w:val="00EB7535"/>
    <w:rsid w:val="00EB7A96"/>
    <w:rsid w:val="00EC04F3"/>
    <w:rsid w:val="00EC07C9"/>
    <w:rsid w:val="00EC0B3C"/>
    <w:rsid w:val="00EC0BA0"/>
    <w:rsid w:val="00EC0E44"/>
    <w:rsid w:val="00EC0F1A"/>
    <w:rsid w:val="00EC147B"/>
    <w:rsid w:val="00EC1794"/>
    <w:rsid w:val="00EC18E0"/>
    <w:rsid w:val="00EC1FB5"/>
    <w:rsid w:val="00EC2249"/>
    <w:rsid w:val="00EC2734"/>
    <w:rsid w:val="00EC2AF2"/>
    <w:rsid w:val="00EC2BB9"/>
    <w:rsid w:val="00EC2C4A"/>
    <w:rsid w:val="00EC2F8E"/>
    <w:rsid w:val="00EC31A7"/>
    <w:rsid w:val="00EC3CC8"/>
    <w:rsid w:val="00EC3E9C"/>
    <w:rsid w:val="00EC40E3"/>
    <w:rsid w:val="00EC61DA"/>
    <w:rsid w:val="00EC6318"/>
    <w:rsid w:val="00EC65F3"/>
    <w:rsid w:val="00EC702D"/>
    <w:rsid w:val="00EC7EB5"/>
    <w:rsid w:val="00ED0130"/>
    <w:rsid w:val="00ED0823"/>
    <w:rsid w:val="00ED0D11"/>
    <w:rsid w:val="00ED0DFC"/>
    <w:rsid w:val="00ED1451"/>
    <w:rsid w:val="00ED18D6"/>
    <w:rsid w:val="00ED1E4D"/>
    <w:rsid w:val="00ED2647"/>
    <w:rsid w:val="00ED28BC"/>
    <w:rsid w:val="00ED28E9"/>
    <w:rsid w:val="00ED2A04"/>
    <w:rsid w:val="00ED2C9A"/>
    <w:rsid w:val="00ED2D25"/>
    <w:rsid w:val="00ED2F48"/>
    <w:rsid w:val="00ED32CD"/>
    <w:rsid w:val="00ED3506"/>
    <w:rsid w:val="00ED37E3"/>
    <w:rsid w:val="00ED3CBF"/>
    <w:rsid w:val="00ED402C"/>
    <w:rsid w:val="00ED4121"/>
    <w:rsid w:val="00ED42BD"/>
    <w:rsid w:val="00ED4983"/>
    <w:rsid w:val="00ED54FC"/>
    <w:rsid w:val="00ED5A61"/>
    <w:rsid w:val="00ED5BBB"/>
    <w:rsid w:val="00ED5F81"/>
    <w:rsid w:val="00ED6C2A"/>
    <w:rsid w:val="00ED7228"/>
    <w:rsid w:val="00ED72B0"/>
    <w:rsid w:val="00ED74D6"/>
    <w:rsid w:val="00ED7C47"/>
    <w:rsid w:val="00EE04E6"/>
    <w:rsid w:val="00EE0EA1"/>
    <w:rsid w:val="00EE0EFD"/>
    <w:rsid w:val="00EE15EC"/>
    <w:rsid w:val="00EE192A"/>
    <w:rsid w:val="00EE1B0B"/>
    <w:rsid w:val="00EE1CE3"/>
    <w:rsid w:val="00EE1DCB"/>
    <w:rsid w:val="00EE2174"/>
    <w:rsid w:val="00EE221E"/>
    <w:rsid w:val="00EE25BA"/>
    <w:rsid w:val="00EE3643"/>
    <w:rsid w:val="00EE38C1"/>
    <w:rsid w:val="00EE3A05"/>
    <w:rsid w:val="00EE3C0E"/>
    <w:rsid w:val="00EE3CE9"/>
    <w:rsid w:val="00EE45FC"/>
    <w:rsid w:val="00EE46E8"/>
    <w:rsid w:val="00EE48A5"/>
    <w:rsid w:val="00EE4A9A"/>
    <w:rsid w:val="00EE536B"/>
    <w:rsid w:val="00EE5450"/>
    <w:rsid w:val="00EE6200"/>
    <w:rsid w:val="00EE6342"/>
    <w:rsid w:val="00EE68DB"/>
    <w:rsid w:val="00EE6F14"/>
    <w:rsid w:val="00EE6F5A"/>
    <w:rsid w:val="00EE7048"/>
    <w:rsid w:val="00EE70A9"/>
    <w:rsid w:val="00EE7317"/>
    <w:rsid w:val="00EE731E"/>
    <w:rsid w:val="00EE7414"/>
    <w:rsid w:val="00EE75EE"/>
    <w:rsid w:val="00EE7694"/>
    <w:rsid w:val="00EE7D9E"/>
    <w:rsid w:val="00EF06E0"/>
    <w:rsid w:val="00EF0885"/>
    <w:rsid w:val="00EF088B"/>
    <w:rsid w:val="00EF0DFB"/>
    <w:rsid w:val="00EF16AD"/>
    <w:rsid w:val="00EF18D6"/>
    <w:rsid w:val="00EF2011"/>
    <w:rsid w:val="00EF2DED"/>
    <w:rsid w:val="00EF31A0"/>
    <w:rsid w:val="00EF32C9"/>
    <w:rsid w:val="00EF375E"/>
    <w:rsid w:val="00EF3F23"/>
    <w:rsid w:val="00EF42F6"/>
    <w:rsid w:val="00EF47C3"/>
    <w:rsid w:val="00EF4832"/>
    <w:rsid w:val="00EF5175"/>
    <w:rsid w:val="00EF53FD"/>
    <w:rsid w:val="00EF553E"/>
    <w:rsid w:val="00EF5DA1"/>
    <w:rsid w:val="00EF6515"/>
    <w:rsid w:val="00EF6C20"/>
    <w:rsid w:val="00EF6DED"/>
    <w:rsid w:val="00EF78BB"/>
    <w:rsid w:val="00EF7CCD"/>
    <w:rsid w:val="00EF7D1C"/>
    <w:rsid w:val="00EF7F7F"/>
    <w:rsid w:val="00F00104"/>
    <w:rsid w:val="00F008D0"/>
    <w:rsid w:val="00F00F5C"/>
    <w:rsid w:val="00F00F94"/>
    <w:rsid w:val="00F02404"/>
    <w:rsid w:val="00F02873"/>
    <w:rsid w:val="00F0294F"/>
    <w:rsid w:val="00F02CFD"/>
    <w:rsid w:val="00F02DFE"/>
    <w:rsid w:val="00F03201"/>
    <w:rsid w:val="00F038B7"/>
    <w:rsid w:val="00F038F2"/>
    <w:rsid w:val="00F03B0A"/>
    <w:rsid w:val="00F0430F"/>
    <w:rsid w:val="00F04571"/>
    <w:rsid w:val="00F04EA7"/>
    <w:rsid w:val="00F04EFA"/>
    <w:rsid w:val="00F0528F"/>
    <w:rsid w:val="00F0538A"/>
    <w:rsid w:val="00F055A8"/>
    <w:rsid w:val="00F0598C"/>
    <w:rsid w:val="00F05A0F"/>
    <w:rsid w:val="00F068C8"/>
    <w:rsid w:val="00F06E1A"/>
    <w:rsid w:val="00F070E1"/>
    <w:rsid w:val="00F07105"/>
    <w:rsid w:val="00F073DF"/>
    <w:rsid w:val="00F07770"/>
    <w:rsid w:val="00F07C53"/>
    <w:rsid w:val="00F07D63"/>
    <w:rsid w:val="00F07D65"/>
    <w:rsid w:val="00F07DC3"/>
    <w:rsid w:val="00F07DE2"/>
    <w:rsid w:val="00F07ED1"/>
    <w:rsid w:val="00F1020D"/>
    <w:rsid w:val="00F102A8"/>
    <w:rsid w:val="00F1033F"/>
    <w:rsid w:val="00F10A07"/>
    <w:rsid w:val="00F10D31"/>
    <w:rsid w:val="00F10D8F"/>
    <w:rsid w:val="00F11166"/>
    <w:rsid w:val="00F11168"/>
    <w:rsid w:val="00F1118A"/>
    <w:rsid w:val="00F11945"/>
    <w:rsid w:val="00F11D28"/>
    <w:rsid w:val="00F11D33"/>
    <w:rsid w:val="00F11E0B"/>
    <w:rsid w:val="00F122E3"/>
    <w:rsid w:val="00F1265F"/>
    <w:rsid w:val="00F12677"/>
    <w:rsid w:val="00F126AB"/>
    <w:rsid w:val="00F12FBD"/>
    <w:rsid w:val="00F136C4"/>
    <w:rsid w:val="00F13CDD"/>
    <w:rsid w:val="00F13CF0"/>
    <w:rsid w:val="00F1429D"/>
    <w:rsid w:val="00F147BD"/>
    <w:rsid w:val="00F1499A"/>
    <w:rsid w:val="00F149F6"/>
    <w:rsid w:val="00F14A88"/>
    <w:rsid w:val="00F14A89"/>
    <w:rsid w:val="00F14AD7"/>
    <w:rsid w:val="00F14C5F"/>
    <w:rsid w:val="00F14F49"/>
    <w:rsid w:val="00F1506A"/>
    <w:rsid w:val="00F15201"/>
    <w:rsid w:val="00F15B10"/>
    <w:rsid w:val="00F15C77"/>
    <w:rsid w:val="00F15E47"/>
    <w:rsid w:val="00F162D4"/>
    <w:rsid w:val="00F16C23"/>
    <w:rsid w:val="00F171CE"/>
    <w:rsid w:val="00F17260"/>
    <w:rsid w:val="00F173EF"/>
    <w:rsid w:val="00F17B33"/>
    <w:rsid w:val="00F17F54"/>
    <w:rsid w:val="00F204E3"/>
    <w:rsid w:val="00F2058B"/>
    <w:rsid w:val="00F20683"/>
    <w:rsid w:val="00F208EC"/>
    <w:rsid w:val="00F20AA7"/>
    <w:rsid w:val="00F20DBC"/>
    <w:rsid w:val="00F211B2"/>
    <w:rsid w:val="00F212E5"/>
    <w:rsid w:val="00F2138C"/>
    <w:rsid w:val="00F21661"/>
    <w:rsid w:val="00F21EF3"/>
    <w:rsid w:val="00F222DD"/>
    <w:rsid w:val="00F22506"/>
    <w:rsid w:val="00F22607"/>
    <w:rsid w:val="00F22C67"/>
    <w:rsid w:val="00F22D84"/>
    <w:rsid w:val="00F23130"/>
    <w:rsid w:val="00F23271"/>
    <w:rsid w:val="00F23665"/>
    <w:rsid w:val="00F23A01"/>
    <w:rsid w:val="00F240B1"/>
    <w:rsid w:val="00F24361"/>
    <w:rsid w:val="00F24DCC"/>
    <w:rsid w:val="00F254AE"/>
    <w:rsid w:val="00F254F2"/>
    <w:rsid w:val="00F25AE6"/>
    <w:rsid w:val="00F25C20"/>
    <w:rsid w:val="00F261F1"/>
    <w:rsid w:val="00F2670F"/>
    <w:rsid w:val="00F26E70"/>
    <w:rsid w:val="00F272C9"/>
    <w:rsid w:val="00F30B6F"/>
    <w:rsid w:val="00F30BB4"/>
    <w:rsid w:val="00F30D08"/>
    <w:rsid w:val="00F30D89"/>
    <w:rsid w:val="00F31089"/>
    <w:rsid w:val="00F310C6"/>
    <w:rsid w:val="00F31583"/>
    <w:rsid w:val="00F3165F"/>
    <w:rsid w:val="00F3209B"/>
    <w:rsid w:val="00F3214C"/>
    <w:rsid w:val="00F3236E"/>
    <w:rsid w:val="00F3250F"/>
    <w:rsid w:val="00F328FF"/>
    <w:rsid w:val="00F329D5"/>
    <w:rsid w:val="00F32A24"/>
    <w:rsid w:val="00F32D4F"/>
    <w:rsid w:val="00F3300C"/>
    <w:rsid w:val="00F33060"/>
    <w:rsid w:val="00F3362E"/>
    <w:rsid w:val="00F33F8D"/>
    <w:rsid w:val="00F34357"/>
    <w:rsid w:val="00F34358"/>
    <w:rsid w:val="00F3450A"/>
    <w:rsid w:val="00F347D4"/>
    <w:rsid w:val="00F34834"/>
    <w:rsid w:val="00F34E5B"/>
    <w:rsid w:val="00F35005"/>
    <w:rsid w:val="00F359FF"/>
    <w:rsid w:val="00F35A44"/>
    <w:rsid w:val="00F3626B"/>
    <w:rsid w:val="00F36E49"/>
    <w:rsid w:val="00F37652"/>
    <w:rsid w:val="00F3768D"/>
    <w:rsid w:val="00F376BA"/>
    <w:rsid w:val="00F37781"/>
    <w:rsid w:val="00F37833"/>
    <w:rsid w:val="00F37C72"/>
    <w:rsid w:val="00F37CB6"/>
    <w:rsid w:val="00F37F65"/>
    <w:rsid w:val="00F4010B"/>
    <w:rsid w:val="00F40D21"/>
    <w:rsid w:val="00F40E73"/>
    <w:rsid w:val="00F4105F"/>
    <w:rsid w:val="00F41311"/>
    <w:rsid w:val="00F414EE"/>
    <w:rsid w:val="00F42193"/>
    <w:rsid w:val="00F42266"/>
    <w:rsid w:val="00F42384"/>
    <w:rsid w:val="00F42784"/>
    <w:rsid w:val="00F4289C"/>
    <w:rsid w:val="00F42D0C"/>
    <w:rsid w:val="00F42FFF"/>
    <w:rsid w:val="00F4337D"/>
    <w:rsid w:val="00F435F0"/>
    <w:rsid w:val="00F43B04"/>
    <w:rsid w:val="00F43B49"/>
    <w:rsid w:val="00F43D0A"/>
    <w:rsid w:val="00F440A3"/>
    <w:rsid w:val="00F44558"/>
    <w:rsid w:val="00F44701"/>
    <w:rsid w:val="00F448FC"/>
    <w:rsid w:val="00F44967"/>
    <w:rsid w:val="00F450CE"/>
    <w:rsid w:val="00F45134"/>
    <w:rsid w:val="00F45254"/>
    <w:rsid w:val="00F454B8"/>
    <w:rsid w:val="00F456E2"/>
    <w:rsid w:val="00F459F3"/>
    <w:rsid w:val="00F45A92"/>
    <w:rsid w:val="00F466E9"/>
    <w:rsid w:val="00F467F3"/>
    <w:rsid w:val="00F4682B"/>
    <w:rsid w:val="00F46929"/>
    <w:rsid w:val="00F46DF0"/>
    <w:rsid w:val="00F46E42"/>
    <w:rsid w:val="00F4702C"/>
    <w:rsid w:val="00F4721C"/>
    <w:rsid w:val="00F47294"/>
    <w:rsid w:val="00F47560"/>
    <w:rsid w:val="00F47CBC"/>
    <w:rsid w:val="00F47DA1"/>
    <w:rsid w:val="00F505B8"/>
    <w:rsid w:val="00F50CD5"/>
    <w:rsid w:val="00F518BF"/>
    <w:rsid w:val="00F51AD2"/>
    <w:rsid w:val="00F51ADE"/>
    <w:rsid w:val="00F51ECA"/>
    <w:rsid w:val="00F5220A"/>
    <w:rsid w:val="00F52352"/>
    <w:rsid w:val="00F525A6"/>
    <w:rsid w:val="00F52AB0"/>
    <w:rsid w:val="00F52BB9"/>
    <w:rsid w:val="00F52D69"/>
    <w:rsid w:val="00F52EA2"/>
    <w:rsid w:val="00F52F91"/>
    <w:rsid w:val="00F53393"/>
    <w:rsid w:val="00F533CC"/>
    <w:rsid w:val="00F533D5"/>
    <w:rsid w:val="00F5347A"/>
    <w:rsid w:val="00F53EFE"/>
    <w:rsid w:val="00F5406D"/>
    <w:rsid w:val="00F54666"/>
    <w:rsid w:val="00F54B9A"/>
    <w:rsid w:val="00F54C75"/>
    <w:rsid w:val="00F54F1A"/>
    <w:rsid w:val="00F54FB5"/>
    <w:rsid w:val="00F54FE8"/>
    <w:rsid w:val="00F553A4"/>
    <w:rsid w:val="00F55A74"/>
    <w:rsid w:val="00F55B0C"/>
    <w:rsid w:val="00F55B5A"/>
    <w:rsid w:val="00F55BEB"/>
    <w:rsid w:val="00F56665"/>
    <w:rsid w:val="00F570D2"/>
    <w:rsid w:val="00F57321"/>
    <w:rsid w:val="00F573DE"/>
    <w:rsid w:val="00F57B0F"/>
    <w:rsid w:val="00F60AB9"/>
    <w:rsid w:val="00F60BA2"/>
    <w:rsid w:val="00F61363"/>
    <w:rsid w:val="00F6191D"/>
    <w:rsid w:val="00F61A93"/>
    <w:rsid w:val="00F61DF3"/>
    <w:rsid w:val="00F61F29"/>
    <w:rsid w:val="00F61FA4"/>
    <w:rsid w:val="00F6244A"/>
    <w:rsid w:val="00F62715"/>
    <w:rsid w:val="00F62820"/>
    <w:rsid w:val="00F62C55"/>
    <w:rsid w:val="00F62E88"/>
    <w:rsid w:val="00F631BA"/>
    <w:rsid w:val="00F6347F"/>
    <w:rsid w:val="00F634F6"/>
    <w:rsid w:val="00F6374B"/>
    <w:rsid w:val="00F6374E"/>
    <w:rsid w:val="00F638C0"/>
    <w:rsid w:val="00F638EB"/>
    <w:rsid w:val="00F63FA7"/>
    <w:rsid w:val="00F64132"/>
    <w:rsid w:val="00F64459"/>
    <w:rsid w:val="00F64CC4"/>
    <w:rsid w:val="00F64D14"/>
    <w:rsid w:val="00F652F2"/>
    <w:rsid w:val="00F65F40"/>
    <w:rsid w:val="00F65FAB"/>
    <w:rsid w:val="00F662AF"/>
    <w:rsid w:val="00F67C28"/>
    <w:rsid w:val="00F70005"/>
    <w:rsid w:val="00F70248"/>
    <w:rsid w:val="00F70380"/>
    <w:rsid w:val="00F706AA"/>
    <w:rsid w:val="00F706BD"/>
    <w:rsid w:val="00F713E8"/>
    <w:rsid w:val="00F715BD"/>
    <w:rsid w:val="00F717A3"/>
    <w:rsid w:val="00F725FE"/>
    <w:rsid w:val="00F72C4F"/>
    <w:rsid w:val="00F72FBE"/>
    <w:rsid w:val="00F733DB"/>
    <w:rsid w:val="00F742F0"/>
    <w:rsid w:val="00F7451B"/>
    <w:rsid w:val="00F74573"/>
    <w:rsid w:val="00F74629"/>
    <w:rsid w:val="00F747FE"/>
    <w:rsid w:val="00F7495D"/>
    <w:rsid w:val="00F74AD3"/>
    <w:rsid w:val="00F74CD2"/>
    <w:rsid w:val="00F752C6"/>
    <w:rsid w:val="00F754CC"/>
    <w:rsid w:val="00F7554D"/>
    <w:rsid w:val="00F75834"/>
    <w:rsid w:val="00F76000"/>
    <w:rsid w:val="00F7607E"/>
    <w:rsid w:val="00F761D9"/>
    <w:rsid w:val="00F77225"/>
    <w:rsid w:val="00F77B4D"/>
    <w:rsid w:val="00F80185"/>
    <w:rsid w:val="00F80284"/>
    <w:rsid w:val="00F806A3"/>
    <w:rsid w:val="00F80F81"/>
    <w:rsid w:val="00F8131F"/>
    <w:rsid w:val="00F819FE"/>
    <w:rsid w:val="00F823AD"/>
    <w:rsid w:val="00F8246E"/>
    <w:rsid w:val="00F82D6D"/>
    <w:rsid w:val="00F832B7"/>
    <w:rsid w:val="00F83393"/>
    <w:rsid w:val="00F839DE"/>
    <w:rsid w:val="00F83C5C"/>
    <w:rsid w:val="00F8429A"/>
    <w:rsid w:val="00F8443D"/>
    <w:rsid w:val="00F846CE"/>
    <w:rsid w:val="00F84778"/>
    <w:rsid w:val="00F84945"/>
    <w:rsid w:val="00F84D28"/>
    <w:rsid w:val="00F8557A"/>
    <w:rsid w:val="00F8582B"/>
    <w:rsid w:val="00F85AF2"/>
    <w:rsid w:val="00F85B3A"/>
    <w:rsid w:val="00F85B6A"/>
    <w:rsid w:val="00F85C12"/>
    <w:rsid w:val="00F85CA5"/>
    <w:rsid w:val="00F8608A"/>
    <w:rsid w:val="00F861C6"/>
    <w:rsid w:val="00F86355"/>
    <w:rsid w:val="00F86726"/>
    <w:rsid w:val="00F868D4"/>
    <w:rsid w:val="00F86D6B"/>
    <w:rsid w:val="00F875D4"/>
    <w:rsid w:val="00F876E3"/>
    <w:rsid w:val="00F87B07"/>
    <w:rsid w:val="00F87CBB"/>
    <w:rsid w:val="00F90294"/>
    <w:rsid w:val="00F90E73"/>
    <w:rsid w:val="00F9116D"/>
    <w:rsid w:val="00F91378"/>
    <w:rsid w:val="00F915C9"/>
    <w:rsid w:val="00F916E7"/>
    <w:rsid w:val="00F91E58"/>
    <w:rsid w:val="00F91E62"/>
    <w:rsid w:val="00F92713"/>
    <w:rsid w:val="00F92A5F"/>
    <w:rsid w:val="00F92D82"/>
    <w:rsid w:val="00F931BF"/>
    <w:rsid w:val="00F931C8"/>
    <w:rsid w:val="00F93615"/>
    <w:rsid w:val="00F93D26"/>
    <w:rsid w:val="00F93E7A"/>
    <w:rsid w:val="00F941F9"/>
    <w:rsid w:val="00F9423D"/>
    <w:rsid w:val="00F945E7"/>
    <w:rsid w:val="00F94880"/>
    <w:rsid w:val="00F94954"/>
    <w:rsid w:val="00F9497A"/>
    <w:rsid w:val="00F95FFF"/>
    <w:rsid w:val="00F9608B"/>
    <w:rsid w:val="00F96388"/>
    <w:rsid w:val="00F9664A"/>
    <w:rsid w:val="00F96842"/>
    <w:rsid w:val="00F96CDC"/>
    <w:rsid w:val="00F971B7"/>
    <w:rsid w:val="00F974A9"/>
    <w:rsid w:val="00F97E0B"/>
    <w:rsid w:val="00FA0DBE"/>
    <w:rsid w:val="00FA1C9D"/>
    <w:rsid w:val="00FA1CDE"/>
    <w:rsid w:val="00FA2229"/>
    <w:rsid w:val="00FA238D"/>
    <w:rsid w:val="00FA2443"/>
    <w:rsid w:val="00FA24BF"/>
    <w:rsid w:val="00FA264F"/>
    <w:rsid w:val="00FA299E"/>
    <w:rsid w:val="00FA2F5B"/>
    <w:rsid w:val="00FA325E"/>
    <w:rsid w:val="00FA336D"/>
    <w:rsid w:val="00FA33D2"/>
    <w:rsid w:val="00FA40CA"/>
    <w:rsid w:val="00FA4267"/>
    <w:rsid w:val="00FA4D59"/>
    <w:rsid w:val="00FA4E27"/>
    <w:rsid w:val="00FA4E8C"/>
    <w:rsid w:val="00FA50A8"/>
    <w:rsid w:val="00FA5759"/>
    <w:rsid w:val="00FA5FC7"/>
    <w:rsid w:val="00FA6085"/>
    <w:rsid w:val="00FA6244"/>
    <w:rsid w:val="00FA630B"/>
    <w:rsid w:val="00FA6708"/>
    <w:rsid w:val="00FA68C1"/>
    <w:rsid w:val="00FA6FAB"/>
    <w:rsid w:val="00FA7377"/>
    <w:rsid w:val="00FA7941"/>
    <w:rsid w:val="00FB015C"/>
    <w:rsid w:val="00FB016C"/>
    <w:rsid w:val="00FB0549"/>
    <w:rsid w:val="00FB07B0"/>
    <w:rsid w:val="00FB0DC2"/>
    <w:rsid w:val="00FB133A"/>
    <w:rsid w:val="00FB1D92"/>
    <w:rsid w:val="00FB1EA9"/>
    <w:rsid w:val="00FB1F7F"/>
    <w:rsid w:val="00FB2482"/>
    <w:rsid w:val="00FB306B"/>
    <w:rsid w:val="00FB3241"/>
    <w:rsid w:val="00FB38E8"/>
    <w:rsid w:val="00FB3C16"/>
    <w:rsid w:val="00FB3E2F"/>
    <w:rsid w:val="00FB3FAF"/>
    <w:rsid w:val="00FB41E2"/>
    <w:rsid w:val="00FB478D"/>
    <w:rsid w:val="00FB487E"/>
    <w:rsid w:val="00FB4CD4"/>
    <w:rsid w:val="00FB4E93"/>
    <w:rsid w:val="00FB4F0C"/>
    <w:rsid w:val="00FB6238"/>
    <w:rsid w:val="00FB6946"/>
    <w:rsid w:val="00FB6B01"/>
    <w:rsid w:val="00FB6BD8"/>
    <w:rsid w:val="00FB7125"/>
    <w:rsid w:val="00FB732C"/>
    <w:rsid w:val="00FB73B9"/>
    <w:rsid w:val="00FB76DE"/>
    <w:rsid w:val="00FB7B2F"/>
    <w:rsid w:val="00FC01F5"/>
    <w:rsid w:val="00FC0882"/>
    <w:rsid w:val="00FC0A85"/>
    <w:rsid w:val="00FC1021"/>
    <w:rsid w:val="00FC10CA"/>
    <w:rsid w:val="00FC11AC"/>
    <w:rsid w:val="00FC11E0"/>
    <w:rsid w:val="00FC121F"/>
    <w:rsid w:val="00FC2985"/>
    <w:rsid w:val="00FC2D8B"/>
    <w:rsid w:val="00FC2FC1"/>
    <w:rsid w:val="00FC31A3"/>
    <w:rsid w:val="00FC398D"/>
    <w:rsid w:val="00FC3B2E"/>
    <w:rsid w:val="00FC3D4B"/>
    <w:rsid w:val="00FC3E4B"/>
    <w:rsid w:val="00FC4FD1"/>
    <w:rsid w:val="00FC51F4"/>
    <w:rsid w:val="00FC5355"/>
    <w:rsid w:val="00FC543A"/>
    <w:rsid w:val="00FC61D1"/>
    <w:rsid w:val="00FC6356"/>
    <w:rsid w:val="00FC6859"/>
    <w:rsid w:val="00FC6A4F"/>
    <w:rsid w:val="00FC6C5A"/>
    <w:rsid w:val="00FC7186"/>
    <w:rsid w:val="00FC7BDE"/>
    <w:rsid w:val="00FC7D8B"/>
    <w:rsid w:val="00FC7E1D"/>
    <w:rsid w:val="00FC7ECD"/>
    <w:rsid w:val="00FD035E"/>
    <w:rsid w:val="00FD05CD"/>
    <w:rsid w:val="00FD0A36"/>
    <w:rsid w:val="00FD0E48"/>
    <w:rsid w:val="00FD131C"/>
    <w:rsid w:val="00FD17FF"/>
    <w:rsid w:val="00FD19CF"/>
    <w:rsid w:val="00FD1A16"/>
    <w:rsid w:val="00FD1B49"/>
    <w:rsid w:val="00FD1B7A"/>
    <w:rsid w:val="00FD1D6C"/>
    <w:rsid w:val="00FD24D3"/>
    <w:rsid w:val="00FD2607"/>
    <w:rsid w:val="00FD2660"/>
    <w:rsid w:val="00FD2C1E"/>
    <w:rsid w:val="00FD2F3E"/>
    <w:rsid w:val="00FD3009"/>
    <w:rsid w:val="00FD3306"/>
    <w:rsid w:val="00FD36B1"/>
    <w:rsid w:val="00FD37AA"/>
    <w:rsid w:val="00FD39DC"/>
    <w:rsid w:val="00FD3B33"/>
    <w:rsid w:val="00FD3FB1"/>
    <w:rsid w:val="00FD3FE4"/>
    <w:rsid w:val="00FD444F"/>
    <w:rsid w:val="00FD501A"/>
    <w:rsid w:val="00FD5056"/>
    <w:rsid w:val="00FD511D"/>
    <w:rsid w:val="00FD51AB"/>
    <w:rsid w:val="00FD55DA"/>
    <w:rsid w:val="00FD5786"/>
    <w:rsid w:val="00FD5ECB"/>
    <w:rsid w:val="00FD653E"/>
    <w:rsid w:val="00FD672E"/>
    <w:rsid w:val="00FD6904"/>
    <w:rsid w:val="00FD6C34"/>
    <w:rsid w:val="00FD6ECB"/>
    <w:rsid w:val="00FD746D"/>
    <w:rsid w:val="00FD791F"/>
    <w:rsid w:val="00FD7979"/>
    <w:rsid w:val="00FD7B65"/>
    <w:rsid w:val="00FD7EEA"/>
    <w:rsid w:val="00FE0234"/>
    <w:rsid w:val="00FE05A7"/>
    <w:rsid w:val="00FE066A"/>
    <w:rsid w:val="00FE08A2"/>
    <w:rsid w:val="00FE08AF"/>
    <w:rsid w:val="00FE0BF4"/>
    <w:rsid w:val="00FE0CA1"/>
    <w:rsid w:val="00FE0F8E"/>
    <w:rsid w:val="00FE1239"/>
    <w:rsid w:val="00FE1877"/>
    <w:rsid w:val="00FE194C"/>
    <w:rsid w:val="00FE1D29"/>
    <w:rsid w:val="00FE2209"/>
    <w:rsid w:val="00FE2289"/>
    <w:rsid w:val="00FE228B"/>
    <w:rsid w:val="00FE2337"/>
    <w:rsid w:val="00FE2385"/>
    <w:rsid w:val="00FE285D"/>
    <w:rsid w:val="00FE28F2"/>
    <w:rsid w:val="00FE2D69"/>
    <w:rsid w:val="00FE308D"/>
    <w:rsid w:val="00FE3F54"/>
    <w:rsid w:val="00FE41DF"/>
    <w:rsid w:val="00FE469B"/>
    <w:rsid w:val="00FE4F79"/>
    <w:rsid w:val="00FE53DC"/>
    <w:rsid w:val="00FE5845"/>
    <w:rsid w:val="00FE59FD"/>
    <w:rsid w:val="00FE5CED"/>
    <w:rsid w:val="00FE6930"/>
    <w:rsid w:val="00FE699C"/>
    <w:rsid w:val="00FE6EF1"/>
    <w:rsid w:val="00FE7212"/>
    <w:rsid w:val="00FE75A1"/>
    <w:rsid w:val="00FE7666"/>
    <w:rsid w:val="00FE7CBD"/>
    <w:rsid w:val="00FE7F98"/>
    <w:rsid w:val="00FE7FFD"/>
    <w:rsid w:val="00FF074F"/>
    <w:rsid w:val="00FF094D"/>
    <w:rsid w:val="00FF0FC0"/>
    <w:rsid w:val="00FF11A6"/>
    <w:rsid w:val="00FF12C4"/>
    <w:rsid w:val="00FF183D"/>
    <w:rsid w:val="00FF1A10"/>
    <w:rsid w:val="00FF1CF6"/>
    <w:rsid w:val="00FF2115"/>
    <w:rsid w:val="00FF21AE"/>
    <w:rsid w:val="00FF22B0"/>
    <w:rsid w:val="00FF2862"/>
    <w:rsid w:val="00FF2B31"/>
    <w:rsid w:val="00FF2E7F"/>
    <w:rsid w:val="00FF306D"/>
    <w:rsid w:val="00FF3346"/>
    <w:rsid w:val="00FF33F3"/>
    <w:rsid w:val="00FF348C"/>
    <w:rsid w:val="00FF398E"/>
    <w:rsid w:val="00FF4220"/>
    <w:rsid w:val="00FF4372"/>
    <w:rsid w:val="00FF44A4"/>
    <w:rsid w:val="00FF51C8"/>
    <w:rsid w:val="00FF5B42"/>
    <w:rsid w:val="00FF5BD2"/>
    <w:rsid w:val="00FF5CB7"/>
    <w:rsid w:val="00FF5CC6"/>
    <w:rsid w:val="00FF5E69"/>
    <w:rsid w:val="00FF5E92"/>
    <w:rsid w:val="00FF6485"/>
    <w:rsid w:val="00FF70A7"/>
    <w:rsid w:val="00FF727D"/>
    <w:rsid w:val="00FF73C1"/>
    <w:rsid w:val="00FF77CE"/>
    <w:rsid w:val="00FF77DB"/>
    <w:rsid w:val="00FF7B08"/>
    <w:rsid w:val="00FF7B4F"/>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8BE7E"/>
  <w15:chartTrackingRefBased/>
  <w15:docId w15:val="{E24CE5CA-6BA1-41EE-BF20-7FCF41713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F83C5C"/>
    <w:pPr>
      <w:spacing w:before="120" w:after="120" w:line="280" w:lineRule="atLeast"/>
    </w:pPr>
    <w:rPr>
      <w:sz w:val="20"/>
      <w:szCs w:val="20"/>
    </w:rPr>
  </w:style>
  <w:style w:type="paragraph" w:styleId="Heading1">
    <w:name w:val="heading 1"/>
    <w:basedOn w:val="Normal"/>
    <w:next w:val="BodyText"/>
    <w:link w:val="Heading1Char"/>
    <w:uiPriority w:val="9"/>
    <w:qFormat/>
    <w:rsid w:val="00F83C5C"/>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F83C5C"/>
    <w:pPr>
      <w:keepNext/>
      <w:keepLines/>
      <w:numPr>
        <w:ilvl w:val="2"/>
        <w:numId w:val="28"/>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F83C5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83C5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F83C5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F83C5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F83C5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F83C5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F83C5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C5C"/>
    <w:rPr>
      <w:color w:val="808080"/>
    </w:rPr>
  </w:style>
  <w:style w:type="paragraph" w:styleId="Date">
    <w:name w:val="Date"/>
    <w:basedOn w:val="Normal"/>
    <w:next w:val="Normal"/>
    <w:link w:val="DateChar"/>
    <w:uiPriority w:val="99"/>
    <w:unhideWhenUsed/>
    <w:rsid w:val="00F83C5C"/>
    <w:pPr>
      <w:spacing w:after="360" w:line="293" w:lineRule="auto"/>
    </w:pPr>
  </w:style>
  <w:style w:type="character" w:customStyle="1" w:styleId="DateChar">
    <w:name w:val="Date Char"/>
    <w:basedOn w:val="DefaultParagraphFont"/>
    <w:link w:val="Date"/>
    <w:uiPriority w:val="99"/>
    <w:rsid w:val="00F83C5C"/>
    <w:rPr>
      <w:sz w:val="20"/>
      <w:szCs w:val="20"/>
    </w:rPr>
  </w:style>
  <w:style w:type="paragraph" w:styleId="NoSpacing">
    <w:name w:val="No Spacing"/>
    <w:basedOn w:val="Normal"/>
    <w:link w:val="NoSpacingChar"/>
    <w:uiPriority w:val="10"/>
    <w:qFormat/>
    <w:rsid w:val="00F83C5C"/>
    <w:pPr>
      <w:spacing w:before="0" w:after="0"/>
    </w:pPr>
  </w:style>
  <w:style w:type="paragraph" w:styleId="ListBullet">
    <w:name w:val="List Bullet"/>
    <w:basedOn w:val="Normal"/>
    <w:link w:val="ListBulletChar"/>
    <w:uiPriority w:val="1"/>
    <w:qFormat/>
    <w:rsid w:val="00415A0E"/>
    <w:pPr>
      <w:numPr>
        <w:numId w:val="17"/>
      </w:numPr>
      <w:contextualSpacing/>
    </w:pPr>
  </w:style>
  <w:style w:type="paragraph" w:styleId="ListBullet2">
    <w:name w:val="List Bullet 2"/>
    <w:basedOn w:val="Normal"/>
    <w:uiPriority w:val="1"/>
    <w:qFormat/>
    <w:rsid w:val="00415A0E"/>
    <w:pPr>
      <w:numPr>
        <w:ilvl w:val="1"/>
        <w:numId w:val="17"/>
      </w:numPr>
      <w:contextualSpacing/>
    </w:pPr>
  </w:style>
  <w:style w:type="paragraph" w:styleId="ListNumber">
    <w:name w:val="List Number"/>
    <w:basedOn w:val="Normal"/>
    <w:uiPriority w:val="2"/>
    <w:qFormat/>
    <w:rsid w:val="00F83C5C"/>
    <w:pPr>
      <w:numPr>
        <w:numId w:val="14"/>
      </w:numPr>
      <w:spacing w:before="60"/>
      <w:contextualSpacing/>
    </w:pPr>
  </w:style>
  <w:style w:type="numbering" w:customStyle="1" w:styleId="Bullets">
    <w:name w:val="Bullets"/>
    <w:uiPriority w:val="99"/>
    <w:rsid w:val="00F83C5C"/>
    <w:pPr>
      <w:numPr>
        <w:numId w:val="5"/>
      </w:numPr>
    </w:pPr>
  </w:style>
  <w:style w:type="character" w:customStyle="1" w:styleId="Heading1Char">
    <w:name w:val="Heading 1 Char"/>
    <w:basedOn w:val="DefaultParagraphFont"/>
    <w:link w:val="Heading1"/>
    <w:uiPriority w:val="9"/>
    <w:rsid w:val="00F83C5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F83C5C"/>
    <w:pPr>
      <w:numPr>
        <w:ilvl w:val="1"/>
        <w:numId w:val="14"/>
      </w:numPr>
      <w:spacing w:before="60"/>
      <w:contextualSpacing/>
    </w:pPr>
  </w:style>
  <w:style w:type="character" w:customStyle="1" w:styleId="Heading2Char">
    <w:name w:val="Heading 2 Char"/>
    <w:basedOn w:val="DefaultParagraphFont"/>
    <w:link w:val="Heading2"/>
    <w:uiPriority w:val="9"/>
    <w:rsid w:val="00F83C5C"/>
    <w:rPr>
      <w:rFonts w:asciiTheme="majorHAnsi" w:eastAsiaTheme="majorEastAsia" w:hAnsiTheme="majorHAnsi" w:cstheme="majorBidi"/>
      <w:sz w:val="30"/>
      <w:szCs w:val="60"/>
    </w:rPr>
  </w:style>
  <w:style w:type="paragraph" w:styleId="ListParagraph">
    <w:name w:val="List Paragraph"/>
    <w:aliases w:val="CAB - List Bullet,List Bullet Cab,List Paragraph1,Recommendation,List Paragraph11,L,F5 List Paragraph,Dot pt,CV text,Table text,List Paragraph111,Medium Grid 1 - Accent 21,Numbered Paragraph,List Paragraph2,Bulleted Para,FooterText"/>
    <w:basedOn w:val="Normal"/>
    <w:link w:val="ListParagraphChar"/>
    <w:uiPriority w:val="34"/>
    <w:qFormat/>
    <w:rsid w:val="00F83C5C"/>
    <w:pPr>
      <w:spacing w:line="293" w:lineRule="auto"/>
      <w:ind w:left="284"/>
      <w:contextualSpacing/>
    </w:pPr>
  </w:style>
  <w:style w:type="paragraph" w:styleId="Header">
    <w:name w:val="header"/>
    <w:basedOn w:val="Normal"/>
    <w:link w:val="HeaderChar"/>
    <w:uiPriority w:val="99"/>
    <w:unhideWhenUsed/>
    <w:rsid w:val="00F83C5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83C5C"/>
    <w:rPr>
      <w:sz w:val="16"/>
      <w:szCs w:val="20"/>
    </w:rPr>
  </w:style>
  <w:style w:type="paragraph" w:styleId="Footer">
    <w:name w:val="footer"/>
    <w:basedOn w:val="Normal"/>
    <w:link w:val="FooterChar"/>
    <w:uiPriority w:val="11"/>
    <w:rsid w:val="00F83C5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F83C5C"/>
    <w:rPr>
      <w:rFonts w:asciiTheme="majorHAnsi" w:hAnsiTheme="majorHAnsi"/>
      <w:sz w:val="17"/>
    </w:rPr>
  </w:style>
  <w:style w:type="numbering" w:customStyle="1" w:styleId="Numbering">
    <w:name w:val="Numbering"/>
    <w:uiPriority w:val="99"/>
    <w:rsid w:val="00F83C5C"/>
    <w:pPr>
      <w:numPr>
        <w:numId w:val="14"/>
      </w:numPr>
    </w:pPr>
  </w:style>
  <w:style w:type="paragraph" w:styleId="ListBullet3">
    <w:name w:val="List Bullet 3"/>
    <w:basedOn w:val="Normal"/>
    <w:uiPriority w:val="1"/>
    <w:qFormat/>
    <w:rsid w:val="00AE528A"/>
    <w:pPr>
      <w:numPr>
        <w:ilvl w:val="2"/>
        <w:numId w:val="17"/>
      </w:numPr>
      <w:ind w:left="681"/>
      <w:contextualSpacing/>
    </w:pPr>
  </w:style>
  <w:style w:type="paragraph" w:styleId="ListContinue2">
    <w:name w:val="List Continue 2"/>
    <w:basedOn w:val="Normal"/>
    <w:uiPriority w:val="3"/>
    <w:unhideWhenUsed/>
    <w:qFormat/>
    <w:rsid w:val="00F83C5C"/>
    <w:pPr>
      <w:spacing w:before="60"/>
      <w:ind w:left="454"/>
    </w:pPr>
  </w:style>
  <w:style w:type="paragraph" w:styleId="ListNumber3">
    <w:name w:val="List Number 3"/>
    <w:basedOn w:val="Normal"/>
    <w:uiPriority w:val="13"/>
    <w:semiHidden/>
    <w:qFormat/>
    <w:rsid w:val="00F83C5C"/>
    <w:pPr>
      <w:numPr>
        <w:ilvl w:val="2"/>
        <w:numId w:val="14"/>
      </w:numPr>
      <w:spacing w:before="60"/>
      <w:contextualSpacing/>
    </w:pPr>
  </w:style>
  <w:style w:type="paragraph" w:styleId="ListNumber4">
    <w:name w:val="List Number 4"/>
    <w:basedOn w:val="Normal"/>
    <w:uiPriority w:val="13"/>
    <w:semiHidden/>
    <w:qFormat/>
    <w:rsid w:val="00F83C5C"/>
    <w:pPr>
      <w:numPr>
        <w:ilvl w:val="3"/>
        <w:numId w:val="14"/>
      </w:numPr>
      <w:spacing w:after="200" w:line="293" w:lineRule="auto"/>
      <w:contextualSpacing/>
    </w:pPr>
  </w:style>
  <w:style w:type="paragraph" w:styleId="ListNumber5">
    <w:name w:val="List Number 5"/>
    <w:basedOn w:val="Normal"/>
    <w:uiPriority w:val="13"/>
    <w:semiHidden/>
    <w:rsid w:val="00F83C5C"/>
    <w:pPr>
      <w:numPr>
        <w:ilvl w:val="4"/>
        <w:numId w:val="14"/>
      </w:numPr>
      <w:spacing w:after="200" w:line="293" w:lineRule="auto"/>
      <w:contextualSpacing/>
    </w:pPr>
  </w:style>
  <w:style w:type="paragraph" w:styleId="ListContinue">
    <w:name w:val="List Continue"/>
    <w:basedOn w:val="Normal"/>
    <w:uiPriority w:val="3"/>
    <w:unhideWhenUsed/>
    <w:qFormat/>
    <w:rsid w:val="00F83C5C"/>
    <w:pPr>
      <w:spacing w:before="60"/>
      <w:ind w:left="227"/>
    </w:pPr>
  </w:style>
  <w:style w:type="paragraph" w:styleId="ListContinue3">
    <w:name w:val="List Continue 3"/>
    <w:basedOn w:val="Normal"/>
    <w:uiPriority w:val="3"/>
    <w:unhideWhenUsed/>
    <w:qFormat/>
    <w:rsid w:val="00F83C5C"/>
    <w:pPr>
      <w:spacing w:before="60"/>
      <w:ind w:left="907"/>
    </w:pPr>
  </w:style>
  <w:style w:type="paragraph" w:styleId="ListContinue4">
    <w:name w:val="List Continue 4"/>
    <w:basedOn w:val="Normal"/>
    <w:uiPriority w:val="3"/>
    <w:unhideWhenUsed/>
    <w:qFormat/>
    <w:rsid w:val="00F83C5C"/>
    <w:pPr>
      <w:spacing w:line="293" w:lineRule="auto"/>
      <w:ind w:left="907"/>
      <w:contextualSpacing/>
    </w:pPr>
  </w:style>
  <w:style w:type="character" w:customStyle="1" w:styleId="Heading3Char">
    <w:name w:val="Heading 3 Char"/>
    <w:basedOn w:val="DefaultParagraphFont"/>
    <w:link w:val="Heading3"/>
    <w:uiPriority w:val="9"/>
    <w:rsid w:val="00F83C5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83C5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F83C5C"/>
    <w:rPr>
      <w:rFonts w:eastAsiaTheme="majorEastAsia" w:cstheme="majorBidi"/>
      <w:b/>
      <w:color w:val="265A9A" w:themeColor="background2"/>
      <w:szCs w:val="29"/>
    </w:rPr>
  </w:style>
  <w:style w:type="numbering" w:customStyle="1" w:styleId="ListHeadings">
    <w:name w:val="List Headings"/>
    <w:uiPriority w:val="99"/>
    <w:rsid w:val="00F83C5C"/>
    <w:pPr>
      <w:numPr>
        <w:numId w:val="12"/>
      </w:numPr>
    </w:pPr>
  </w:style>
  <w:style w:type="paragraph" w:styleId="Title">
    <w:name w:val="Title"/>
    <w:basedOn w:val="Heading1"/>
    <w:next w:val="Normal"/>
    <w:link w:val="TitleChar"/>
    <w:uiPriority w:val="39"/>
    <w:qFormat/>
    <w:rsid w:val="00F83C5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F83C5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F83C5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F83C5C"/>
    <w:rPr>
      <w:b/>
    </w:rPr>
  </w:style>
  <w:style w:type="character" w:customStyle="1" w:styleId="Pull-outQuoteChar">
    <w:name w:val="Pull-out Quote Char"/>
    <w:basedOn w:val="DefaultParagraphFont"/>
    <w:link w:val="Pull-outQuote"/>
    <w:uiPriority w:val="99"/>
    <w:semiHidden/>
    <w:rsid w:val="00F83C5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F83C5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F83C5C"/>
  </w:style>
  <w:style w:type="paragraph" w:customStyle="1" w:styleId="NumberedHeading2">
    <w:name w:val="Numbered Heading 2"/>
    <w:basedOn w:val="Heading2"/>
    <w:next w:val="Normal"/>
    <w:link w:val="NumberedHeading2Char"/>
    <w:uiPriority w:val="9"/>
    <w:semiHidden/>
    <w:rsid w:val="00F83C5C"/>
  </w:style>
  <w:style w:type="character" w:customStyle="1" w:styleId="NumberedHeading1Char">
    <w:name w:val="Numbered Heading 1 Char"/>
    <w:basedOn w:val="Heading1Char"/>
    <w:link w:val="NumberedHeading1"/>
    <w:uiPriority w:val="9"/>
    <w:semiHidden/>
    <w:rsid w:val="00F83C5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F83C5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F83C5C"/>
    <w:pPr>
      <w:ind w:left="1134"/>
      <w:contextualSpacing/>
    </w:pPr>
  </w:style>
  <w:style w:type="table" w:styleId="TableGrid">
    <w:name w:val="Table Grid"/>
    <w:basedOn w:val="TableNormal"/>
    <w:uiPriority w:val="39"/>
    <w:rsid w:val="00F8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83C5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83C5C"/>
    <w:pPr>
      <w:numPr>
        <w:numId w:val="9"/>
      </w:numPr>
      <w:spacing w:before="60"/>
    </w:pPr>
  </w:style>
  <w:style w:type="paragraph" w:styleId="List2">
    <w:name w:val="List 2"/>
    <w:basedOn w:val="Normal"/>
    <w:uiPriority w:val="99"/>
    <w:semiHidden/>
    <w:qFormat/>
    <w:rsid w:val="00F83C5C"/>
    <w:pPr>
      <w:numPr>
        <w:ilvl w:val="1"/>
        <w:numId w:val="9"/>
      </w:numPr>
      <w:spacing w:before="60"/>
    </w:pPr>
  </w:style>
  <w:style w:type="numbering" w:customStyle="1" w:styleId="LetteredList">
    <w:name w:val="Lettered List"/>
    <w:uiPriority w:val="99"/>
    <w:rsid w:val="00F83C5C"/>
    <w:pPr>
      <w:numPr>
        <w:numId w:val="8"/>
      </w:numPr>
    </w:pPr>
  </w:style>
  <w:style w:type="paragraph" w:styleId="Subtitle">
    <w:name w:val="Subtitle"/>
    <w:basedOn w:val="Normal"/>
    <w:next w:val="Normal"/>
    <w:link w:val="SubtitleChar"/>
    <w:uiPriority w:val="39"/>
    <w:rsid w:val="00F83C5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F83C5C"/>
    <w:rPr>
      <w:rFonts w:eastAsiaTheme="minorEastAsia"/>
      <w:color w:val="FFFFFF" w:themeColor="background1"/>
      <w:sz w:val="52"/>
      <w:szCs w:val="20"/>
    </w:rPr>
  </w:style>
  <w:style w:type="character" w:styleId="Strong">
    <w:name w:val="Strong"/>
    <w:basedOn w:val="DefaultParagraphFont"/>
    <w:uiPriority w:val="22"/>
    <w:qFormat/>
    <w:rsid w:val="00F83C5C"/>
    <w:rPr>
      <w:rFonts w:asciiTheme="minorHAnsi" w:hAnsiTheme="minorHAnsi"/>
      <w:b/>
      <w:bCs/>
    </w:rPr>
  </w:style>
  <w:style w:type="paragraph" w:customStyle="1" w:styleId="Header-Keyline">
    <w:name w:val="Header - Keyline"/>
    <w:basedOn w:val="Header"/>
    <w:link w:val="Header-KeylineChar"/>
    <w:uiPriority w:val="99"/>
    <w:rsid w:val="00F83C5C"/>
    <w:pPr>
      <w:pBdr>
        <w:bottom w:val="single" w:sz="4" w:space="31" w:color="66BCDB" w:themeColor="text2"/>
      </w:pBdr>
      <w:spacing w:after="600"/>
    </w:pPr>
  </w:style>
  <w:style w:type="character" w:customStyle="1" w:styleId="Heading6Char">
    <w:name w:val="Heading 6 Char"/>
    <w:basedOn w:val="DefaultParagraphFont"/>
    <w:link w:val="Heading6"/>
    <w:uiPriority w:val="9"/>
    <w:rsid w:val="00F83C5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83C5C"/>
    <w:rPr>
      <w:sz w:val="16"/>
      <w:szCs w:val="20"/>
    </w:rPr>
  </w:style>
  <w:style w:type="character" w:customStyle="1" w:styleId="Heading7Char">
    <w:name w:val="Heading 7 Char"/>
    <w:basedOn w:val="DefaultParagraphFont"/>
    <w:link w:val="Heading7"/>
    <w:uiPriority w:val="9"/>
    <w:semiHidden/>
    <w:rsid w:val="00F83C5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F83C5C"/>
    <w:rPr>
      <w:rFonts w:eastAsiaTheme="majorEastAsia" w:cstheme="majorBidi"/>
      <w:b/>
      <w:sz w:val="18"/>
      <w:szCs w:val="21"/>
    </w:rPr>
  </w:style>
  <w:style w:type="table" w:customStyle="1" w:styleId="ProductivityCommissionTable1">
    <w:name w:val="Productivity Commission Table 1"/>
    <w:basedOn w:val="TableNormal"/>
    <w:uiPriority w:val="99"/>
    <w:rsid w:val="00F83C5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F83C5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F83C5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F83C5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F83C5C"/>
    <w:pPr>
      <w:spacing w:before="60" w:after="60" w:line="293" w:lineRule="auto"/>
      <w:contextualSpacing/>
    </w:pPr>
    <w:rPr>
      <w:sz w:val="18"/>
    </w:rPr>
  </w:style>
  <w:style w:type="paragraph" w:styleId="TOC1">
    <w:name w:val="toc 1"/>
    <w:basedOn w:val="Normal"/>
    <w:next w:val="BodyText"/>
    <w:autoRedefine/>
    <w:uiPriority w:val="39"/>
    <w:unhideWhenUsed/>
    <w:rsid w:val="005500B4"/>
    <w:pPr>
      <w:tabs>
        <w:tab w:val="left" w:pos="567"/>
        <w:tab w:val="right" w:pos="7938"/>
      </w:tabs>
      <w:spacing w:after="100" w:line="293" w:lineRule="auto"/>
      <w:ind w:left="567" w:right="-284"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F83C5C"/>
    <w:rPr>
      <w:sz w:val="18"/>
      <w:szCs w:val="20"/>
    </w:rPr>
  </w:style>
  <w:style w:type="character" w:styleId="FootnoteReference">
    <w:name w:val="footnote reference"/>
    <w:basedOn w:val="DefaultParagraphFont"/>
    <w:uiPriority w:val="99"/>
    <w:semiHidden/>
    <w:unhideWhenUsed/>
    <w:rsid w:val="00F83C5C"/>
    <w:rPr>
      <w:vertAlign w:val="superscript"/>
    </w:rPr>
  </w:style>
  <w:style w:type="character" w:styleId="Hyperlink">
    <w:name w:val="Hyperlink"/>
    <w:basedOn w:val="DefaultParagraphFont"/>
    <w:uiPriority w:val="99"/>
    <w:unhideWhenUsed/>
    <w:rsid w:val="00F83C5C"/>
    <w:rPr>
      <w:color w:val="000000" w:themeColor="hyperlink"/>
      <w:u w:val="single"/>
    </w:rPr>
  </w:style>
  <w:style w:type="character" w:styleId="HTMLVariable">
    <w:name w:val="HTML Variable"/>
    <w:basedOn w:val="DefaultParagraphFont"/>
    <w:uiPriority w:val="99"/>
    <w:unhideWhenUsed/>
    <w:rsid w:val="00F83C5C"/>
    <w:rPr>
      <w:i/>
      <w:iCs/>
    </w:rPr>
  </w:style>
  <w:style w:type="paragraph" w:styleId="TOC2">
    <w:name w:val="toc 2"/>
    <w:basedOn w:val="Normal"/>
    <w:next w:val="Normal"/>
    <w:autoRedefine/>
    <w:uiPriority w:val="39"/>
    <w:unhideWhenUsed/>
    <w:rsid w:val="00F83C5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83C5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F83C5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F83C5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F83C5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F83C5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F83C5C"/>
    <w:rPr>
      <w:sz w:val="20"/>
      <w:szCs w:val="20"/>
    </w:rPr>
  </w:style>
  <w:style w:type="character" w:customStyle="1" w:styleId="Copyrightpage-Heading2Char">
    <w:name w:val="Copyright page-Heading 2 Char"/>
    <w:basedOn w:val="NoSpacingChar"/>
    <w:link w:val="Copyrightpage-Heading2"/>
    <w:uiPriority w:val="19"/>
    <w:rsid w:val="00F83C5C"/>
    <w:rPr>
      <w:b/>
      <w:color w:val="FFFFFF" w:themeColor="background1"/>
      <w:sz w:val="16"/>
      <w:szCs w:val="16"/>
    </w:rPr>
  </w:style>
  <w:style w:type="paragraph" w:customStyle="1" w:styleId="Copyrightpage-Heading">
    <w:name w:val="Copyright page-Heading"/>
    <w:basedOn w:val="Subtitle2"/>
    <w:link w:val="Copyrightpage-HeadingChar"/>
    <w:uiPriority w:val="19"/>
    <w:rsid w:val="00F83C5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83C5C"/>
    <w:rPr>
      <w:color w:val="FFFFFF" w:themeColor="background1"/>
      <w:sz w:val="16"/>
      <w:szCs w:val="20"/>
    </w:rPr>
  </w:style>
  <w:style w:type="paragraph" w:customStyle="1" w:styleId="Subtitle4">
    <w:name w:val="Subtitle 4"/>
    <w:basedOn w:val="Copyrightpage-Heading"/>
    <w:link w:val="Subtitle4Char"/>
    <w:uiPriority w:val="39"/>
    <w:rsid w:val="00F83C5C"/>
    <w:pPr>
      <w:spacing w:after="40"/>
    </w:pPr>
    <w:rPr>
      <w:b/>
      <w:sz w:val="16"/>
    </w:rPr>
  </w:style>
  <w:style w:type="character" w:customStyle="1" w:styleId="Copyrightpage-HeadingChar">
    <w:name w:val="Copyright page-Heading Char"/>
    <w:basedOn w:val="Subtitle2Char"/>
    <w:link w:val="Copyrightpage-Heading"/>
    <w:uiPriority w:val="19"/>
    <w:rsid w:val="00F83C5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F83C5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F83C5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F83C5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F83C5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83C5C"/>
    <w:pPr>
      <w:spacing w:line="360" w:lineRule="auto"/>
      <w:jc w:val="right"/>
    </w:pPr>
    <w:rPr>
      <w:sz w:val="16"/>
    </w:rPr>
  </w:style>
  <w:style w:type="paragraph" w:customStyle="1" w:styleId="Letterlogo">
    <w:name w:val="Letter logo"/>
    <w:basedOn w:val="LetterRight"/>
    <w:uiPriority w:val="99"/>
    <w:rsid w:val="00F83C5C"/>
    <w:pPr>
      <w:spacing w:after="320"/>
    </w:pPr>
  </w:style>
  <w:style w:type="character" w:customStyle="1" w:styleId="LetterRightChar">
    <w:name w:val="Letter Right Char"/>
    <w:basedOn w:val="DefaultParagraphFont"/>
    <w:link w:val="LetterRight"/>
    <w:uiPriority w:val="99"/>
    <w:rsid w:val="00F83C5C"/>
    <w:rPr>
      <w:sz w:val="16"/>
      <w:szCs w:val="20"/>
    </w:rPr>
  </w:style>
  <w:style w:type="character" w:styleId="UnresolvedMention">
    <w:name w:val="Unresolved Mention"/>
    <w:basedOn w:val="DefaultParagraphFont"/>
    <w:uiPriority w:val="99"/>
    <w:semiHidden/>
    <w:unhideWhenUsed/>
    <w:rsid w:val="00F83C5C"/>
    <w:rPr>
      <w:color w:val="605E5C"/>
      <w:shd w:val="clear" w:color="auto" w:fill="E1DFDD"/>
    </w:rPr>
  </w:style>
  <w:style w:type="paragraph" w:customStyle="1" w:styleId="LetterRight-NoSpace">
    <w:name w:val="Letter Right-No Space"/>
    <w:basedOn w:val="LetterRight"/>
    <w:uiPriority w:val="99"/>
    <w:rsid w:val="00F83C5C"/>
    <w:pPr>
      <w:spacing w:after="0"/>
    </w:pPr>
  </w:style>
  <w:style w:type="table" w:customStyle="1" w:styleId="Blank">
    <w:name w:val="Blank"/>
    <w:basedOn w:val="TableNormal"/>
    <w:uiPriority w:val="99"/>
    <w:rsid w:val="00F83C5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F83C5C"/>
    <w:pPr>
      <w:numPr>
        <w:numId w:val="11"/>
      </w:numPr>
      <w:contextualSpacing/>
    </w:pPr>
  </w:style>
  <w:style w:type="paragraph" w:customStyle="1" w:styleId="Coverdate">
    <w:name w:val="Cover date"/>
    <w:basedOn w:val="Normal"/>
    <w:uiPriority w:val="29"/>
    <w:rsid w:val="00F83C5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F83C5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F83C5C"/>
    <w:rPr>
      <w:color w:val="FFFFFF" w:themeColor="background1"/>
    </w:rPr>
  </w:style>
  <w:style w:type="paragraph" w:customStyle="1" w:styleId="Copyrightpage-Keylinenotext">
    <w:name w:val="Copyright page-Keyline (no text)"/>
    <w:basedOn w:val="Copyrightpage-Heading2"/>
    <w:uiPriority w:val="19"/>
    <w:rsid w:val="00F83C5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F83C5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83C5C"/>
    <w:rPr>
      <w:b/>
    </w:rPr>
  </w:style>
  <w:style w:type="paragraph" w:customStyle="1" w:styleId="CoverImage">
    <w:name w:val="Cover Image"/>
    <w:basedOn w:val="Normal"/>
    <w:uiPriority w:val="29"/>
    <w:rsid w:val="00F83C5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F83C5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83C5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F83C5C"/>
    <w:pPr>
      <w:spacing w:before="60"/>
      <w:ind w:left="113" w:right="851"/>
    </w:pPr>
    <w:rPr>
      <w:color w:val="58585B"/>
    </w:rPr>
  </w:style>
  <w:style w:type="numbering" w:customStyle="1" w:styleId="TOCList">
    <w:name w:val="TOC List"/>
    <w:uiPriority w:val="99"/>
    <w:rsid w:val="00F83C5C"/>
    <w:pPr>
      <w:numPr>
        <w:numId w:val="16"/>
      </w:numPr>
    </w:pPr>
  </w:style>
  <w:style w:type="paragraph" w:customStyle="1" w:styleId="Heading1-Section-fullpage">
    <w:name w:val="Heading 1-Section-full page"/>
    <w:basedOn w:val="Heading1-nobackground"/>
    <w:uiPriority w:val="9"/>
    <w:qFormat/>
    <w:rsid w:val="00F83C5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F83C5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F83C5C"/>
    <w:pPr>
      <w:keepNext/>
      <w:spacing w:before="240"/>
    </w:pPr>
  </w:style>
  <w:style w:type="paragraph" w:customStyle="1" w:styleId="Source">
    <w:name w:val="Source"/>
    <w:basedOn w:val="Normal"/>
    <w:uiPriority w:val="9"/>
    <w:qFormat/>
    <w:rsid w:val="00F83C5C"/>
    <w:pPr>
      <w:spacing w:before="80" w:after="240" w:line="216" w:lineRule="atLeast"/>
    </w:pPr>
    <w:rPr>
      <w:sz w:val="18"/>
    </w:rPr>
  </w:style>
  <w:style w:type="paragraph" w:customStyle="1" w:styleId="Note">
    <w:name w:val="Note"/>
    <w:basedOn w:val="Source"/>
    <w:uiPriority w:val="9"/>
    <w:qFormat/>
    <w:rsid w:val="00F83C5C"/>
    <w:pPr>
      <w:spacing w:after="20"/>
    </w:pPr>
  </w:style>
  <w:style w:type="numbering" w:customStyle="1" w:styleId="Figure">
    <w:name w:val="Figure"/>
    <w:uiPriority w:val="99"/>
    <w:rsid w:val="00F83C5C"/>
    <w:pPr>
      <w:numPr>
        <w:numId w:val="6"/>
      </w:numPr>
    </w:pPr>
  </w:style>
  <w:style w:type="table" w:customStyle="1" w:styleId="Boxtable">
    <w:name w:val="Box table"/>
    <w:basedOn w:val="Texttable-Paleblue"/>
    <w:uiPriority w:val="99"/>
    <w:rsid w:val="00F83C5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F83C5C"/>
    <w:pPr>
      <w:numPr>
        <w:numId w:val="4"/>
      </w:numPr>
    </w:pPr>
  </w:style>
  <w:style w:type="paragraph" w:customStyle="1" w:styleId="BoxHeading2">
    <w:name w:val="Box Heading 2"/>
    <w:basedOn w:val="Normal"/>
    <w:next w:val="BodyText"/>
    <w:uiPriority w:val="4"/>
    <w:qFormat/>
    <w:rsid w:val="00F83C5C"/>
    <w:rPr>
      <w:b/>
    </w:rPr>
  </w:style>
  <w:style w:type="table" w:customStyle="1" w:styleId="ProductivityCommissionTable2-Dark">
    <w:name w:val="Productivity Commission Table 2 - Dark"/>
    <w:basedOn w:val="ProductivityCommissionTable2"/>
    <w:uiPriority w:val="99"/>
    <w:rsid w:val="00F83C5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83C5C"/>
    <w:rPr>
      <w:i/>
    </w:rPr>
  </w:style>
  <w:style w:type="paragraph" w:customStyle="1" w:styleId="TableHeading">
    <w:name w:val="Table Heading"/>
    <w:basedOn w:val="NoSpacing"/>
    <w:uiPriority w:val="4"/>
    <w:qFormat/>
    <w:rsid w:val="00F83C5C"/>
    <w:pPr>
      <w:spacing w:after="20"/>
      <w:ind w:left="57"/>
    </w:pPr>
    <w:rPr>
      <w:b/>
      <w:color w:val="265A9A" w:themeColor="background2"/>
      <w:sz w:val="18"/>
    </w:rPr>
  </w:style>
  <w:style w:type="paragraph" w:customStyle="1" w:styleId="BodyText-Blue">
    <w:name w:val="Body Text-Blue"/>
    <w:basedOn w:val="BodyText"/>
    <w:link w:val="BodyText-BlueChar"/>
    <w:semiHidden/>
    <w:qFormat/>
    <w:rsid w:val="00F83C5C"/>
    <w:rPr>
      <w:color w:val="265A9A" w:themeColor="background2"/>
    </w:rPr>
  </w:style>
  <w:style w:type="table" w:customStyle="1" w:styleId="Texttable-Keyline">
    <w:name w:val="Text table-Keyline"/>
    <w:basedOn w:val="Texttable-Paleblue"/>
    <w:uiPriority w:val="99"/>
    <w:rsid w:val="00F83C5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F83C5C"/>
    <w:pPr>
      <w:jc w:val="right"/>
    </w:pPr>
  </w:style>
  <w:style w:type="table" w:customStyle="1" w:styleId="CopyrightPage">
    <w:name w:val="Copyright Page"/>
    <w:basedOn w:val="OverviewPageBannerTableStyle"/>
    <w:uiPriority w:val="99"/>
    <w:rsid w:val="00F83C5C"/>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F83C5C"/>
    <w:pPr>
      <w:spacing w:line="312" w:lineRule="atLeast"/>
    </w:pPr>
    <w:rPr>
      <w:color w:val="2C9BC2"/>
    </w:rPr>
  </w:style>
  <w:style w:type="paragraph" w:styleId="BodyText">
    <w:name w:val="Body Text"/>
    <w:basedOn w:val="Normal"/>
    <w:link w:val="BodyTextChar"/>
    <w:qFormat/>
    <w:rsid w:val="00F83C5C"/>
  </w:style>
  <w:style w:type="character" w:customStyle="1" w:styleId="BodyTextChar">
    <w:name w:val="Body Text Char"/>
    <w:basedOn w:val="DefaultParagraphFont"/>
    <w:link w:val="BodyText"/>
    <w:rsid w:val="00F83C5C"/>
    <w:rPr>
      <w:sz w:val="20"/>
      <w:szCs w:val="20"/>
    </w:rPr>
  </w:style>
  <w:style w:type="paragraph" w:styleId="List4">
    <w:name w:val="List 4"/>
    <w:basedOn w:val="Normal"/>
    <w:uiPriority w:val="99"/>
    <w:semiHidden/>
    <w:rsid w:val="00F83C5C"/>
    <w:pPr>
      <w:numPr>
        <w:ilvl w:val="3"/>
        <w:numId w:val="9"/>
      </w:numPr>
      <w:contextualSpacing/>
    </w:pPr>
  </w:style>
  <w:style w:type="paragraph" w:styleId="List3">
    <w:name w:val="List 3"/>
    <w:basedOn w:val="Normal"/>
    <w:uiPriority w:val="99"/>
    <w:semiHidden/>
    <w:rsid w:val="00F83C5C"/>
    <w:pPr>
      <w:numPr>
        <w:ilvl w:val="2"/>
        <w:numId w:val="9"/>
      </w:numPr>
      <w:contextualSpacing/>
    </w:pPr>
  </w:style>
  <w:style w:type="paragraph" w:customStyle="1" w:styleId="Heading1-nonumber">
    <w:name w:val="Heading 1-no number"/>
    <w:basedOn w:val="Heading1"/>
    <w:next w:val="BodyText"/>
    <w:uiPriority w:val="9"/>
    <w:qFormat/>
    <w:rsid w:val="00F83C5C"/>
    <w:pPr>
      <w:numPr>
        <w:numId w:val="0"/>
      </w:numPr>
      <w:ind w:left="567"/>
    </w:pPr>
  </w:style>
  <w:style w:type="paragraph" w:customStyle="1" w:styleId="ListAlpha1">
    <w:name w:val="List Alpha 1"/>
    <w:basedOn w:val="Normal"/>
    <w:uiPriority w:val="3"/>
    <w:qFormat/>
    <w:rsid w:val="00F83C5C"/>
    <w:pPr>
      <w:numPr>
        <w:numId w:val="10"/>
      </w:numPr>
      <w:spacing w:before="60"/>
      <w:contextualSpacing/>
    </w:pPr>
  </w:style>
  <w:style w:type="paragraph" w:customStyle="1" w:styleId="ListAlpha2">
    <w:name w:val="List Alpha 2"/>
    <w:basedOn w:val="ListAlpha1"/>
    <w:uiPriority w:val="3"/>
    <w:qFormat/>
    <w:rsid w:val="00F83C5C"/>
    <w:pPr>
      <w:numPr>
        <w:ilvl w:val="1"/>
      </w:numPr>
    </w:pPr>
  </w:style>
  <w:style w:type="paragraph" w:customStyle="1" w:styleId="ListAlpha3">
    <w:name w:val="List Alpha 3"/>
    <w:basedOn w:val="ListAlpha2"/>
    <w:uiPriority w:val="3"/>
    <w:qFormat/>
    <w:rsid w:val="00F83C5C"/>
    <w:pPr>
      <w:numPr>
        <w:ilvl w:val="2"/>
      </w:numPr>
    </w:pPr>
  </w:style>
  <w:style w:type="paragraph" w:customStyle="1" w:styleId="ListAlpha4">
    <w:name w:val="List Alpha 4"/>
    <w:basedOn w:val="ListAlpha3"/>
    <w:uiPriority w:val="3"/>
    <w:semiHidden/>
    <w:qFormat/>
    <w:rsid w:val="00F83C5C"/>
    <w:pPr>
      <w:numPr>
        <w:ilvl w:val="3"/>
      </w:numPr>
    </w:pPr>
  </w:style>
  <w:style w:type="numbering" w:customStyle="1" w:styleId="Alphalist">
    <w:name w:val="Alpha list"/>
    <w:uiPriority w:val="99"/>
    <w:rsid w:val="00F83C5C"/>
    <w:pPr>
      <w:numPr>
        <w:numId w:val="1"/>
      </w:numPr>
    </w:pPr>
  </w:style>
  <w:style w:type="paragraph" w:customStyle="1" w:styleId="KeyPoints-Bold">
    <w:name w:val="Key Points-Bold"/>
    <w:basedOn w:val="Normal"/>
    <w:uiPriority w:val="10"/>
    <w:qFormat/>
    <w:rsid w:val="00F83C5C"/>
    <w:pPr>
      <w:spacing w:before="40" w:after="60" w:line="274" w:lineRule="atLeast"/>
    </w:pPr>
    <w:rPr>
      <w:b/>
      <w:sz w:val="18"/>
    </w:rPr>
  </w:style>
  <w:style w:type="paragraph" w:customStyle="1" w:styleId="Copyrightpage-BodyBold">
    <w:name w:val="Copyright page-Body Bold"/>
    <w:basedOn w:val="Copyrightpage-BodyText"/>
    <w:uiPriority w:val="19"/>
    <w:rsid w:val="00F83C5C"/>
    <w:rPr>
      <w:b/>
    </w:rPr>
  </w:style>
  <w:style w:type="paragraph" w:customStyle="1" w:styleId="KeyPoints-Bullet">
    <w:name w:val="Key Points-Bullet"/>
    <w:basedOn w:val="ListBullet"/>
    <w:uiPriority w:val="10"/>
    <w:qFormat/>
    <w:rsid w:val="00F83C5C"/>
    <w:pPr>
      <w:spacing w:after="60" w:line="274" w:lineRule="atLeast"/>
    </w:pPr>
    <w:rPr>
      <w:sz w:val="18"/>
    </w:rPr>
  </w:style>
  <w:style w:type="paragraph" w:customStyle="1" w:styleId="BodyText-Grey">
    <w:name w:val="Body Text-Grey"/>
    <w:basedOn w:val="BodyText"/>
    <w:link w:val="BodyText-GreyChar"/>
    <w:semiHidden/>
    <w:qFormat/>
    <w:rsid w:val="00F83C5C"/>
    <w:rPr>
      <w:color w:val="58585B"/>
    </w:rPr>
  </w:style>
  <w:style w:type="character" w:customStyle="1" w:styleId="BodyText-GreyChar">
    <w:name w:val="Body Text-Grey Char"/>
    <w:basedOn w:val="BodyTextChar"/>
    <w:link w:val="BodyText-Grey"/>
    <w:semiHidden/>
    <w:rsid w:val="00F83C5C"/>
    <w:rPr>
      <w:color w:val="58585B"/>
      <w:sz w:val="20"/>
      <w:szCs w:val="20"/>
    </w:rPr>
  </w:style>
  <w:style w:type="paragraph" w:styleId="BalloonText">
    <w:name w:val="Balloon Text"/>
    <w:basedOn w:val="Normal"/>
    <w:link w:val="BalloonTextChar"/>
    <w:uiPriority w:val="99"/>
    <w:semiHidden/>
    <w:unhideWhenUsed/>
    <w:rsid w:val="00F83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C5C"/>
    <w:rPr>
      <w:rFonts w:ascii="Segoe UI" w:hAnsi="Segoe UI" w:cs="Segoe UI"/>
      <w:sz w:val="18"/>
      <w:szCs w:val="18"/>
    </w:rPr>
  </w:style>
  <w:style w:type="character" w:styleId="CommentReference">
    <w:name w:val="annotation reference"/>
    <w:basedOn w:val="DefaultParagraphFont"/>
    <w:uiPriority w:val="99"/>
    <w:semiHidden/>
    <w:unhideWhenUsed/>
    <w:rsid w:val="00F83C5C"/>
    <w:rPr>
      <w:sz w:val="16"/>
      <w:szCs w:val="16"/>
    </w:rPr>
  </w:style>
  <w:style w:type="paragraph" w:styleId="CommentText">
    <w:name w:val="annotation text"/>
    <w:basedOn w:val="Normal"/>
    <w:link w:val="CommentTextChar"/>
    <w:uiPriority w:val="99"/>
    <w:unhideWhenUsed/>
    <w:rsid w:val="00F83C5C"/>
    <w:pPr>
      <w:spacing w:line="240" w:lineRule="auto"/>
    </w:pPr>
  </w:style>
  <w:style w:type="character" w:customStyle="1" w:styleId="CommentTextChar">
    <w:name w:val="Comment Text Char"/>
    <w:basedOn w:val="DefaultParagraphFont"/>
    <w:link w:val="CommentText"/>
    <w:uiPriority w:val="99"/>
    <w:rsid w:val="00F83C5C"/>
    <w:rPr>
      <w:sz w:val="20"/>
      <w:szCs w:val="20"/>
    </w:rPr>
  </w:style>
  <w:style w:type="paragraph" w:styleId="CommentSubject">
    <w:name w:val="annotation subject"/>
    <w:basedOn w:val="CommentText"/>
    <w:next w:val="CommentText"/>
    <w:link w:val="CommentSubjectChar"/>
    <w:uiPriority w:val="99"/>
    <w:semiHidden/>
    <w:unhideWhenUsed/>
    <w:rsid w:val="00F83C5C"/>
    <w:rPr>
      <w:b/>
      <w:bCs/>
    </w:rPr>
  </w:style>
  <w:style w:type="character" w:customStyle="1" w:styleId="CommentSubjectChar">
    <w:name w:val="Comment Subject Char"/>
    <w:basedOn w:val="CommentTextChar"/>
    <w:link w:val="CommentSubject"/>
    <w:uiPriority w:val="99"/>
    <w:semiHidden/>
    <w:rsid w:val="00F83C5C"/>
    <w:rPr>
      <w:b/>
      <w:bCs/>
      <w:sz w:val="20"/>
      <w:szCs w:val="20"/>
    </w:rPr>
  </w:style>
  <w:style w:type="character" w:customStyle="1" w:styleId="ColourBlue">
    <w:name w:val="Colour Blue"/>
    <w:basedOn w:val="DefaultParagraphFont"/>
    <w:uiPriority w:val="22"/>
    <w:qFormat/>
    <w:rsid w:val="00F83C5C"/>
    <w:rPr>
      <w:color w:val="66BCDB" w:themeColor="text2"/>
    </w:rPr>
  </w:style>
  <w:style w:type="character" w:customStyle="1" w:styleId="ColourDarkBlue">
    <w:name w:val="Colour Dark Blue"/>
    <w:basedOn w:val="ColourBlue"/>
    <w:uiPriority w:val="22"/>
    <w:qFormat/>
    <w:rsid w:val="00F83C5C"/>
    <w:rPr>
      <w:color w:val="265A9A" w:themeColor="background2"/>
    </w:rPr>
  </w:style>
  <w:style w:type="paragraph" w:customStyle="1" w:styleId="BodyText-Beforebullet">
    <w:name w:val="Body Text-Before bullet"/>
    <w:basedOn w:val="BodyText"/>
    <w:link w:val="BodyText-BeforebulletChar"/>
    <w:semiHidden/>
    <w:unhideWhenUsed/>
    <w:rsid w:val="00F83C5C"/>
    <w:pPr>
      <w:spacing w:after="20"/>
    </w:pPr>
  </w:style>
  <w:style w:type="paragraph" w:customStyle="1" w:styleId="PullQuote">
    <w:name w:val="Pull Quote"/>
    <w:basedOn w:val="BodyText"/>
    <w:next w:val="BodyText"/>
    <w:uiPriority w:val="10"/>
    <w:qFormat/>
    <w:rsid w:val="00F83C5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83C5C"/>
    <w:rPr>
      <w:sz w:val="20"/>
      <w:szCs w:val="20"/>
    </w:rPr>
  </w:style>
  <w:style w:type="paragraph" w:customStyle="1" w:styleId="TableBody">
    <w:name w:val="Table Body"/>
    <w:basedOn w:val="NoSpacing"/>
    <w:uiPriority w:val="4"/>
    <w:qFormat/>
    <w:rsid w:val="00F83C5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83C5C"/>
    <w:pPr>
      <w:spacing w:before="60"/>
      <w:jc w:val="right"/>
    </w:pPr>
  </w:style>
  <w:style w:type="paragraph" w:customStyle="1" w:styleId="FigureTableSubheading">
    <w:name w:val="Figure/Table Subheading"/>
    <w:basedOn w:val="FigureTableHeading"/>
    <w:uiPriority w:val="4"/>
    <w:qFormat/>
    <w:rsid w:val="00F83C5C"/>
    <w:pPr>
      <w:spacing w:before="40"/>
    </w:pPr>
    <w:rPr>
      <w:color w:val="58585B"/>
    </w:rPr>
  </w:style>
  <w:style w:type="table" w:customStyle="1" w:styleId="TextTable-Grey">
    <w:name w:val="Text Table-Grey"/>
    <w:basedOn w:val="Texttable-Paleblue"/>
    <w:uiPriority w:val="99"/>
    <w:rsid w:val="00F83C5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F83C5C"/>
    <w:rPr>
      <w:color w:val="265A9A" w:themeColor="background2"/>
      <w:sz w:val="20"/>
      <w:szCs w:val="20"/>
    </w:rPr>
  </w:style>
  <w:style w:type="paragraph" w:customStyle="1" w:styleId="Heading3-nonumber">
    <w:name w:val="Heading 3-no number"/>
    <w:basedOn w:val="Heading3"/>
    <w:uiPriority w:val="9"/>
    <w:semiHidden/>
    <w:qFormat/>
    <w:rsid w:val="00F83C5C"/>
  </w:style>
  <w:style w:type="paragraph" w:customStyle="1" w:styleId="Heading1-nobackground">
    <w:name w:val="Heading 1-no background"/>
    <w:basedOn w:val="Heading1"/>
    <w:next w:val="BodyText"/>
    <w:uiPriority w:val="9"/>
    <w:qFormat/>
    <w:rsid w:val="00F83C5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F83C5C"/>
    <w:rPr>
      <w:color w:val="58585B"/>
      <w:sz w:val="20"/>
      <w:szCs w:val="20"/>
    </w:rPr>
  </w:style>
  <w:style w:type="paragraph" w:customStyle="1" w:styleId="TableHeading-numbered">
    <w:name w:val="Table Heading-numbered"/>
    <w:basedOn w:val="Normal"/>
    <w:semiHidden/>
    <w:qFormat/>
    <w:rsid w:val="00F83C5C"/>
    <w:pPr>
      <w:numPr>
        <w:numId w:val="15"/>
      </w:numPr>
      <w:spacing w:before="60"/>
      <w:contextualSpacing/>
    </w:pPr>
    <w:rPr>
      <w:b/>
      <w:color w:val="265A9A" w:themeColor="background2"/>
    </w:rPr>
  </w:style>
  <w:style w:type="numbering" w:customStyle="1" w:styleId="TableList">
    <w:name w:val="TableList"/>
    <w:uiPriority w:val="99"/>
    <w:rsid w:val="00F83C5C"/>
    <w:pPr>
      <w:numPr>
        <w:numId w:val="15"/>
      </w:numPr>
    </w:pPr>
  </w:style>
  <w:style w:type="paragraph" w:customStyle="1" w:styleId="Footer-right">
    <w:name w:val="Footer-right"/>
    <w:basedOn w:val="Footer"/>
    <w:uiPriority w:val="11"/>
    <w:rsid w:val="00F83C5C"/>
    <w:pPr>
      <w:jc w:val="right"/>
    </w:pPr>
    <w:rPr>
      <w:szCs w:val="24"/>
    </w:rPr>
  </w:style>
  <w:style w:type="paragraph" w:customStyle="1" w:styleId="Heading2-nonumber">
    <w:name w:val="Heading 2-no number"/>
    <w:basedOn w:val="Heading2"/>
    <w:uiPriority w:val="9"/>
    <w:qFormat/>
    <w:rsid w:val="00F83C5C"/>
    <w:pPr>
      <w:numPr>
        <w:ilvl w:val="0"/>
        <w:numId w:val="0"/>
      </w:numPr>
    </w:pPr>
  </w:style>
  <w:style w:type="paragraph" w:customStyle="1" w:styleId="Heading-Appendix">
    <w:name w:val="Heading-Appendix"/>
    <w:basedOn w:val="Heading1-nonumber"/>
    <w:next w:val="BodyText"/>
    <w:uiPriority w:val="9"/>
    <w:qFormat/>
    <w:rsid w:val="00F83C5C"/>
    <w:pPr>
      <w:numPr>
        <w:numId w:val="7"/>
      </w:numPr>
    </w:pPr>
  </w:style>
  <w:style w:type="numbering" w:customStyle="1" w:styleId="AppendixHeading">
    <w:name w:val="AppendixHeading"/>
    <w:uiPriority w:val="99"/>
    <w:rsid w:val="00F83C5C"/>
    <w:pPr>
      <w:numPr>
        <w:numId w:val="3"/>
      </w:numPr>
    </w:pPr>
  </w:style>
  <w:style w:type="paragraph" w:customStyle="1" w:styleId="DraftingNote">
    <w:name w:val="Drafting Note"/>
    <w:basedOn w:val="BodyText"/>
    <w:link w:val="DraftingNoteChar"/>
    <w:qFormat/>
    <w:rsid w:val="00F83C5C"/>
    <w:pPr>
      <w:contextualSpacing/>
    </w:pPr>
    <w:rPr>
      <w:color w:val="A22D2B"/>
      <w:sz w:val="24"/>
      <w:u w:val="dotted"/>
    </w:rPr>
  </w:style>
  <w:style w:type="character" w:customStyle="1" w:styleId="DraftingNoteChar">
    <w:name w:val="Drafting Note Char"/>
    <w:basedOn w:val="BodyTextChar"/>
    <w:link w:val="DraftingNote"/>
    <w:rsid w:val="00F83C5C"/>
    <w:rPr>
      <w:color w:val="A22D2B"/>
      <w:sz w:val="24"/>
      <w:szCs w:val="20"/>
      <w:u w:val="dotted"/>
    </w:rPr>
  </w:style>
  <w:style w:type="paragraph" w:customStyle="1" w:styleId="BoxHeading1">
    <w:name w:val="Box Heading 1"/>
    <w:basedOn w:val="FigureTableHeading"/>
    <w:next w:val="BodyText"/>
    <w:uiPriority w:val="4"/>
    <w:qFormat/>
    <w:rsid w:val="00F83C5C"/>
    <w:pPr>
      <w:spacing w:after="0"/>
    </w:pPr>
  </w:style>
  <w:style w:type="character" w:styleId="Emphasis">
    <w:name w:val="Emphasis"/>
    <w:basedOn w:val="DefaultParagraphFont"/>
    <w:uiPriority w:val="22"/>
    <w:qFormat/>
    <w:rsid w:val="00F83C5C"/>
    <w:rPr>
      <w:i/>
      <w:iCs/>
    </w:rPr>
  </w:style>
  <w:style w:type="paragraph" w:customStyle="1" w:styleId="Reference">
    <w:name w:val="Reference"/>
    <w:basedOn w:val="BodyText"/>
    <w:qFormat/>
    <w:rsid w:val="00F83C5C"/>
    <w:pPr>
      <w:spacing w:before="0" w:after="60" w:line="200" w:lineRule="exact"/>
    </w:pPr>
    <w:rPr>
      <w:sz w:val="16"/>
    </w:rPr>
  </w:style>
  <w:style w:type="paragraph" w:customStyle="1" w:styleId="Keypoints-heading">
    <w:name w:val="Key points-heading"/>
    <w:basedOn w:val="Heading3"/>
    <w:uiPriority w:val="10"/>
    <w:qFormat/>
    <w:rsid w:val="00F83C5C"/>
    <w:rPr>
      <w:color w:val="auto"/>
    </w:rPr>
  </w:style>
  <w:style w:type="paragraph" w:customStyle="1" w:styleId="Heading2-Appendix">
    <w:name w:val="Heading 2-Appendix"/>
    <w:basedOn w:val="Heading2-nonumber"/>
    <w:next w:val="Normal"/>
    <w:uiPriority w:val="10"/>
    <w:qFormat/>
    <w:rsid w:val="00F83C5C"/>
    <w:pPr>
      <w:numPr>
        <w:ilvl w:val="1"/>
        <w:numId w:val="7"/>
      </w:numPr>
    </w:pPr>
  </w:style>
  <w:style w:type="numbering" w:customStyle="1" w:styleId="AppendixHeadingList">
    <w:name w:val="Appendix Heading List"/>
    <w:uiPriority w:val="99"/>
    <w:rsid w:val="00F83C5C"/>
    <w:pPr>
      <w:numPr>
        <w:numId w:val="2"/>
      </w:numPr>
    </w:pPr>
  </w:style>
  <w:style w:type="paragraph" w:customStyle="1" w:styleId="Space">
    <w:name w:val="Space"/>
    <w:basedOn w:val="BodyText"/>
    <w:uiPriority w:val="1"/>
    <w:rsid w:val="00F83C5C"/>
    <w:pPr>
      <w:spacing w:before="0" w:after="0"/>
    </w:pPr>
  </w:style>
  <w:style w:type="paragraph" w:customStyle="1" w:styleId="QuoteBullet">
    <w:name w:val="Quote Bullet"/>
    <w:basedOn w:val="ListBullet"/>
    <w:link w:val="QuoteBulletChar"/>
    <w:uiPriority w:val="1"/>
    <w:qFormat/>
    <w:rsid w:val="00F83C5C"/>
    <w:pPr>
      <w:spacing w:before="60"/>
      <w:ind w:left="340" w:right="851"/>
    </w:pPr>
    <w:rPr>
      <w:color w:val="58585B"/>
    </w:rPr>
  </w:style>
  <w:style w:type="character" w:customStyle="1" w:styleId="ListBulletChar">
    <w:name w:val="List Bullet Char"/>
    <w:basedOn w:val="DefaultParagraphFont"/>
    <w:link w:val="ListBullet"/>
    <w:uiPriority w:val="1"/>
    <w:rsid w:val="00415A0E"/>
    <w:rPr>
      <w:sz w:val="20"/>
      <w:szCs w:val="20"/>
    </w:rPr>
  </w:style>
  <w:style w:type="character" w:customStyle="1" w:styleId="QuoteBulletChar">
    <w:name w:val="Quote Bullet Char"/>
    <w:basedOn w:val="ListBulletChar"/>
    <w:link w:val="QuoteBullet"/>
    <w:uiPriority w:val="1"/>
    <w:rsid w:val="00F83C5C"/>
    <w:rPr>
      <w:color w:val="58585B"/>
      <w:sz w:val="20"/>
      <w:szCs w:val="20"/>
    </w:rPr>
  </w:style>
  <w:style w:type="paragraph" w:customStyle="1" w:styleId="Figurecharttitle">
    <w:name w:val="Figure chart title"/>
    <w:basedOn w:val="BodyText"/>
    <w:uiPriority w:val="10"/>
    <w:qFormat/>
    <w:rsid w:val="00F83C5C"/>
    <w:pPr>
      <w:spacing w:before="0" w:after="0"/>
      <w:ind w:left="284" w:hanging="284"/>
    </w:pPr>
    <w:rPr>
      <w:sz w:val="18"/>
      <w:szCs w:val="18"/>
    </w:rPr>
  </w:style>
  <w:style w:type="paragraph" w:customStyle="1" w:styleId="TableListBullet">
    <w:name w:val="Table List Bullet"/>
    <w:basedOn w:val="ListBullet"/>
    <w:uiPriority w:val="10"/>
    <w:qFormat/>
    <w:rsid w:val="00F83C5C"/>
    <w:pPr>
      <w:spacing w:before="0" w:after="20"/>
      <w:ind w:left="170" w:hanging="113"/>
    </w:pPr>
  </w:style>
  <w:style w:type="numbering" w:customStyle="1" w:styleId="Style1">
    <w:name w:val="Style1"/>
    <w:uiPriority w:val="99"/>
    <w:rsid w:val="00C44020"/>
    <w:pPr>
      <w:numPr>
        <w:numId w:val="26"/>
      </w:numPr>
    </w:pPr>
  </w:style>
  <w:style w:type="character" w:styleId="Mention">
    <w:name w:val="Mention"/>
    <w:basedOn w:val="DefaultParagraphFont"/>
    <w:uiPriority w:val="99"/>
    <w:unhideWhenUsed/>
    <w:rsid w:val="00DB2CA8"/>
    <w:rPr>
      <w:color w:val="2B579A"/>
      <w:shd w:val="clear" w:color="auto" w:fill="E1DFDD"/>
    </w:rPr>
  </w:style>
  <w:style w:type="character" w:styleId="EndnoteReference">
    <w:name w:val="endnote reference"/>
    <w:basedOn w:val="DefaultParagraphFont"/>
    <w:uiPriority w:val="99"/>
    <w:semiHidden/>
    <w:unhideWhenUsed/>
    <w:rsid w:val="00AB6DBB"/>
    <w:rPr>
      <w:vertAlign w:val="superscript"/>
    </w:rPr>
  </w:style>
  <w:style w:type="paragraph" w:styleId="NormalWeb">
    <w:name w:val="Normal (Web)"/>
    <w:basedOn w:val="Normal"/>
    <w:uiPriority w:val="99"/>
    <w:semiHidden/>
    <w:unhideWhenUsed/>
    <w:rsid w:val="00FE766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istParagraphChar">
    <w:name w:val="List Paragraph Char"/>
    <w:aliases w:val="CAB - List Bullet Char,List Bullet Cab Char,List Paragraph1 Char,Recommendation Char,List Paragraph11 Char,L Char,F5 List Paragraph Char,Dot pt Char,CV text Char,Table text Char,List Paragraph111 Char,Medium Grid 1 - Accent 21 Char"/>
    <w:link w:val="ListParagraph"/>
    <w:uiPriority w:val="34"/>
    <w:qFormat/>
    <w:locked/>
    <w:rsid w:val="009F015B"/>
    <w:rPr>
      <w:sz w:val="20"/>
      <w:szCs w:val="20"/>
    </w:rPr>
  </w:style>
  <w:style w:type="paragraph" w:styleId="EndnoteText">
    <w:name w:val="endnote text"/>
    <w:basedOn w:val="Normal"/>
    <w:link w:val="EndnoteTextChar"/>
    <w:uiPriority w:val="99"/>
    <w:semiHidden/>
    <w:unhideWhenUsed/>
    <w:rsid w:val="001A12A8"/>
    <w:pPr>
      <w:spacing w:before="0" w:after="0" w:line="240" w:lineRule="auto"/>
    </w:pPr>
  </w:style>
  <w:style w:type="character" w:customStyle="1" w:styleId="EndnoteTextChar">
    <w:name w:val="Endnote Text Char"/>
    <w:basedOn w:val="DefaultParagraphFont"/>
    <w:link w:val="EndnoteText"/>
    <w:uiPriority w:val="99"/>
    <w:semiHidden/>
    <w:rsid w:val="001A12A8"/>
    <w:rPr>
      <w:sz w:val="20"/>
      <w:szCs w:val="20"/>
    </w:rPr>
  </w:style>
  <w:style w:type="character" w:customStyle="1" w:styleId="ui-provider">
    <w:name w:val="ui-provider"/>
    <w:basedOn w:val="DefaultParagraphFont"/>
    <w:rsid w:val="00D9129B"/>
  </w:style>
  <w:style w:type="character" w:customStyle="1" w:styleId="cf01">
    <w:name w:val="cf01"/>
    <w:basedOn w:val="DefaultParagraphFont"/>
    <w:rsid w:val="00BB68A5"/>
    <w:rPr>
      <w:rFonts w:ascii="Segoe UI" w:hAnsi="Segoe UI" w:cs="Segoe UI" w:hint="default"/>
      <w:sz w:val="18"/>
      <w:szCs w:val="18"/>
    </w:rPr>
  </w:style>
  <w:style w:type="paragraph" w:styleId="Bibliography">
    <w:name w:val="Bibliography"/>
    <w:basedOn w:val="Normal"/>
    <w:next w:val="Normal"/>
    <w:uiPriority w:val="37"/>
    <w:unhideWhenUsed/>
    <w:rsid w:val="00E82360"/>
    <w:pPr>
      <w:spacing w:after="240" w:line="240" w:lineRule="atLeast"/>
      <w:ind w:left="720" w:hanging="720"/>
    </w:pPr>
  </w:style>
  <w:style w:type="character" w:customStyle="1" w:styleId="cf11">
    <w:name w:val="cf11"/>
    <w:basedOn w:val="DefaultParagraphFont"/>
    <w:rsid w:val="002A59DE"/>
    <w:rPr>
      <w:rFonts w:ascii="Segoe UI" w:hAnsi="Segoe UI" w:cs="Segoe UI" w:hint="default"/>
      <w:sz w:val="18"/>
      <w:szCs w:val="18"/>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039138">
      <w:bodyDiv w:val="1"/>
      <w:marLeft w:val="0"/>
      <w:marRight w:val="0"/>
      <w:marTop w:val="0"/>
      <w:marBottom w:val="0"/>
      <w:divBdr>
        <w:top w:val="none" w:sz="0" w:space="0" w:color="auto"/>
        <w:left w:val="none" w:sz="0" w:space="0" w:color="auto"/>
        <w:bottom w:val="none" w:sz="0" w:space="0" w:color="auto"/>
        <w:right w:val="none" w:sz="0" w:space="0" w:color="auto"/>
      </w:divBdr>
    </w:div>
    <w:div w:id="1063139654">
      <w:bodyDiv w:val="1"/>
      <w:marLeft w:val="0"/>
      <w:marRight w:val="0"/>
      <w:marTop w:val="0"/>
      <w:marBottom w:val="0"/>
      <w:divBdr>
        <w:top w:val="none" w:sz="0" w:space="0" w:color="auto"/>
        <w:left w:val="none" w:sz="0" w:space="0" w:color="auto"/>
        <w:bottom w:val="none" w:sz="0" w:space="0" w:color="auto"/>
        <w:right w:val="none" w:sz="0" w:space="0" w:color="auto"/>
      </w:divBdr>
    </w:div>
    <w:div w:id="1291978802">
      <w:bodyDiv w:val="1"/>
      <w:marLeft w:val="0"/>
      <w:marRight w:val="0"/>
      <w:marTop w:val="0"/>
      <w:marBottom w:val="0"/>
      <w:divBdr>
        <w:top w:val="none" w:sz="0" w:space="0" w:color="auto"/>
        <w:left w:val="none" w:sz="0" w:space="0" w:color="auto"/>
        <w:bottom w:val="none" w:sz="0" w:space="0" w:color="auto"/>
        <w:right w:val="none" w:sz="0" w:space="0" w:color="auto"/>
      </w:divBdr>
    </w:div>
    <w:div w:id="1447499887">
      <w:bodyDiv w:val="1"/>
      <w:marLeft w:val="0"/>
      <w:marRight w:val="0"/>
      <w:marTop w:val="0"/>
      <w:marBottom w:val="0"/>
      <w:divBdr>
        <w:top w:val="none" w:sz="0" w:space="0" w:color="auto"/>
        <w:left w:val="none" w:sz="0" w:space="0" w:color="auto"/>
        <w:bottom w:val="none" w:sz="0" w:space="0" w:color="auto"/>
        <w:right w:val="none" w:sz="0" w:space="0" w:color="auto"/>
      </w:divBdr>
    </w:div>
    <w:div w:id="169352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6.svg"/><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4.xml"/><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9.emf"/><Relationship Id="rId36"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8.svg"/><Relationship Id="rId30" Type="http://schemas.openxmlformats.org/officeDocument/2006/relationships/image" Target="media/image11.emf"/><Relationship Id="rId35" Type="http://schemas.openxmlformats.org/officeDocument/2006/relationships/glossaryDocument" Target="glossary/document.xml"/><Relationship Id="rId8" Type="http://schemas.openxmlformats.org/officeDocument/2006/relationships/numbering" Target="numbering.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perry\AppData\Local\Temp\Templafy\WordVsto\chap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3BD72EF843F4A61A79BD50E27CD3C0B"/>
        <w:category>
          <w:name w:val="General"/>
          <w:gallery w:val="placeholder"/>
        </w:category>
        <w:types>
          <w:type w:val="bbPlcHdr"/>
        </w:types>
        <w:behaviors>
          <w:behavior w:val="content"/>
        </w:behaviors>
        <w:guid w:val="{58CDD3D7-9A0F-4804-AD4B-EB44C8766889}"/>
      </w:docPartPr>
      <w:docPartBody>
        <w:p w:rsidR="002C482C" w:rsidRDefault="003459C6" w:rsidP="003459C6">
          <w:pPr>
            <w:pStyle w:val="D3BD72EF843F4A61A79BD50E27CD3C0B"/>
          </w:pPr>
          <w:r w:rsidRPr="00295330">
            <w:rPr>
              <w:rStyle w:val="PlaceholderText"/>
              <w:highlight w:val="darkGray"/>
            </w:rPr>
            <w:t>[</w:t>
          </w:r>
          <w:r>
            <w:rPr>
              <w:rStyle w:val="TitleChar"/>
              <w:highlight w:val="darkGray"/>
            </w:rPr>
            <w:t>Click to add title here,</w:t>
          </w:r>
          <w:r>
            <w:rPr>
              <w:rStyle w:val="TitleChar"/>
              <w:highlight w:val="darkGray"/>
            </w:rPr>
            <w:br/>
            <w:t>over one to two lines</w:t>
          </w:r>
          <w:r w:rsidRPr="00295330">
            <w:rPr>
              <w:rStyle w:val="PlaceholderText"/>
              <w:highlight w:val="darkGray"/>
            </w:rPr>
            <w:t>]</w:t>
          </w:r>
        </w:p>
      </w:docPartBody>
    </w:docPart>
    <w:docPart>
      <w:docPartPr>
        <w:name w:val="0D3861A0D25F4D1CB835EB1E3E198FFB"/>
        <w:category>
          <w:name w:val="General"/>
          <w:gallery w:val="placeholder"/>
        </w:category>
        <w:types>
          <w:type w:val="bbPlcHdr"/>
        </w:types>
        <w:behaviors>
          <w:behavior w:val="content"/>
        </w:behaviors>
        <w:guid w:val="{7AE466F8-80F2-4565-A047-DC35B8B9B889}"/>
      </w:docPartPr>
      <w:docPartBody>
        <w:p w:rsidR="002C482C" w:rsidRDefault="003459C6" w:rsidP="003459C6">
          <w:pPr>
            <w:pStyle w:val="0D3861A0D25F4D1CB835EB1E3E198FFB"/>
          </w:pPr>
          <w:r w:rsidRPr="00295330">
            <w:rPr>
              <w:rStyle w:val="PlaceholderText"/>
              <w:color w:val="FFFFFF" w:themeColor="background1"/>
              <w:highlight w:val="darkGray"/>
            </w:rPr>
            <w:t xml:space="preserve">[Click to add </w:t>
          </w:r>
          <w:r>
            <w:rPr>
              <w:rStyle w:val="PlaceholderText"/>
              <w:color w:val="FFFFFF" w:themeColor="background1"/>
              <w:highlight w:val="darkGray"/>
            </w:rPr>
            <w:t>Report type</w:t>
          </w:r>
          <w:r w:rsidRPr="00295330">
            <w:rPr>
              <w:rStyle w:val="PlaceholderText"/>
              <w:color w:val="FFFFFF" w:themeColor="background1"/>
              <w:highlight w:val="darkGray"/>
            </w:rPr>
            <w:t>]</w:t>
          </w:r>
        </w:p>
      </w:docPartBody>
    </w:docPart>
    <w:docPart>
      <w:docPartPr>
        <w:name w:val="381AA7798DF74A839007D3D854BB14A8"/>
        <w:category>
          <w:name w:val="General"/>
          <w:gallery w:val="placeholder"/>
        </w:category>
        <w:types>
          <w:type w:val="bbPlcHdr"/>
        </w:types>
        <w:behaviors>
          <w:behavior w:val="content"/>
        </w:behaviors>
        <w:guid w:val="{522BB47A-3B0F-40E7-BE5A-FA7A7420C30D}"/>
      </w:docPartPr>
      <w:docPartBody>
        <w:p w:rsidR="002C482C" w:rsidRDefault="003459C6" w:rsidP="003459C6">
          <w:pPr>
            <w:pStyle w:val="381AA7798DF74A839007D3D854BB14A8"/>
          </w:pPr>
          <w:r w:rsidRPr="00201320">
            <w:rPr>
              <w:rStyle w:val="Stro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9C6"/>
    <w:rsid w:val="002C482C"/>
    <w:rsid w:val="003459C6"/>
    <w:rsid w:val="005677EB"/>
    <w:rsid w:val="00685BFC"/>
    <w:rsid w:val="00B71B3D"/>
    <w:rsid w:val="00BC266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59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59C6"/>
    <w:rPr>
      <w:color w:val="808080"/>
    </w:rPr>
  </w:style>
  <w:style w:type="paragraph" w:styleId="Title">
    <w:name w:val="Title"/>
    <w:basedOn w:val="Heading1"/>
    <w:next w:val="Normal"/>
    <w:link w:val="TitleChar"/>
    <w:uiPriority w:val="39"/>
    <w:qFormat/>
    <w:rsid w:val="003459C6"/>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sid w:val="003459C6"/>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sid w:val="003459C6"/>
    <w:rPr>
      <w:rFonts w:asciiTheme="majorHAnsi" w:eastAsiaTheme="majorEastAsia" w:hAnsiTheme="majorHAnsi" w:cstheme="majorBidi"/>
      <w:color w:val="2F5496" w:themeColor="accent1" w:themeShade="BF"/>
      <w:sz w:val="32"/>
      <w:szCs w:val="32"/>
    </w:rPr>
  </w:style>
  <w:style w:type="paragraph" w:customStyle="1" w:styleId="D3BD72EF843F4A61A79BD50E27CD3C0B">
    <w:name w:val="D3BD72EF843F4A61A79BD50E27CD3C0B"/>
    <w:rsid w:val="003459C6"/>
  </w:style>
  <w:style w:type="paragraph" w:customStyle="1" w:styleId="0D3861A0D25F4D1CB835EB1E3E198FFB">
    <w:name w:val="0D3861A0D25F4D1CB835EB1E3E198FFB"/>
    <w:rsid w:val="003459C6"/>
  </w:style>
  <w:style w:type="character" w:styleId="Strong">
    <w:name w:val="Strong"/>
    <w:basedOn w:val="DefaultParagraphFont"/>
    <w:uiPriority w:val="22"/>
    <w:qFormat/>
    <w:rsid w:val="003459C6"/>
    <w:rPr>
      <w:rFonts w:asciiTheme="minorHAnsi" w:hAnsiTheme="minorHAnsi"/>
      <w:b/>
      <w:bCs/>
    </w:rPr>
  </w:style>
  <w:style w:type="paragraph" w:customStyle="1" w:styleId="381AA7798DF74A839007D3D854BB14A8">
    <w:name w:val="381AA7798DF74A839007D3D854BB14A8"/>
    <w:rsid w:val="003459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9" ma:contentTypeDescription="" ma:contentTypeScope="" ma:versionID="d2cbd62c9e7a6f927f21c9bc33ecb7a6">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40e0bb2ca342e45eefd68f5cdd0d2aff"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fyFormConfiguration><![CDATA[{"formFields":[],"formDataEntries":[]}]]></TemplafyFormConfiguratio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MPWT-2140667901-48643</_dlc_DocId>
    <_dlc_DocIdUrl xmlns="20393cdf-440a-4521-8f19-00ba43423d00">
      <Url>https://pcgov.sharepoint.com/sites/sceteam/_layouts/15/DocIdRedir.aspx?ID=MPWT-2140667901-48643</Url>
      <Description>MPWT-2140667901-48643</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TemplafyTemplateConfiguration><![CDATA[{"elementsMetadata":[],"transformationConfigurations":[],"templateName":"chapter","templateDescription":"","enableDocumentContentUpdater":false,"version":"2.0"}]]></TemplafyTemplateConfiguration>
</file>

<file path=customXml/itemProps1.xml><?xml version="1.0" encoding="utf-8"?>
<ds:datastoreItem xmlns:ds="http://schemas.openxmlformats.org/officeDocument/2006/customXml" ds:itemID="{9347BD39-D2BC-4F8A-9EE1-AF4C819E4346}">
  <ds:schemaRefs>
    <ds:schemaRef ds:uri="http://schemas.microsoft.com/sharepoint/events"/>
  </ds:schemaRefs>
</ds:datastoreItem>
</file>

<file path=customXml/itemProps2.xml><?xml version="1.0" encoding="utf-8"?>
<ds:datastoreItem xmlns:ds="http://schemas.openxmlformats.org/officeDocument/2006/customXml" ds:itemID="{1A57A9B0-D3F9-4473-B7CB-FEBE40AAB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97F752-2238-441E-ABA5-DB8C10DEA577}">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AE88EB57-BEAA-4F08-909C-217EA24628F9}">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6.xml><?xml version="1.0" encoding="utf-8"?>
<ds:datastoreItem xmlns:ds="http://schemas.openxmlformats.org/officeDocument/2006/customXml" ds:itemID="{21432465-9EA0-45A3-8A40-02F5FCB737EF}">
  <ds:schemaRefs>
    <ds:schemaRef ds:uri="http://schemas.microsoft.com/sharepoint/v3/contenttype/forms"/>
  </ds:schemaRefs>
</ds:datastoreItem>
</file>

<file path=customXml/itemProps7.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chapter.dotx</Template>
  <TotalTime>650</TotalTime>
  <Pages>19</Pages>
  <Words>8149</Words>
  <Characters>46454</Characters>
  <Application>Microsoft Office Word</Application>
  <DocSecurity>0</DocSecurity>
  <Lines>387</Lines>
  <Paragraphs>108</Paragraphs>
  <ScaleCrop>false</ScaleCrop>
  <HeadingPairs>
    <vt:vector size="2" baseType="variant">
      <vt:variant>
        <vt:lpstr>Title</vt:lpstr>
      </vt:variant>
      <vt:variant>
        <vt:i4>1</vt:i4>
      </vt:variant>
    </vt:vector>
  </HeadingPairs>
  <TitlesOfParts>
    <vt:vector size="1" baseType="lpstr">
      <vt:lpstr>Making the most of the AI opportunity</vt:lpstr>
    </vt:vector>
  </TitlesOfParts>
  <Company>Productivity Commission</Company>
  <LinksUpToDate>false</LinksUpToDate>
  <CharactersWithSpaces>54495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the most of the AI opportunity</dc:title>
  <dc:subject>Research paper</dc:subject>
  <dc:creator>Productivity Commission</dc:creator>
  <cp:keywords/>
  <dc:description/>
  <cp:lastModifiedBy>Michelle</cp:lastModifiedBy>
  <cp:revision>279</cp:revision>
  <cp:lastPrinted>2024-01-31T02:31:00Z</cp:lastPrinted>
  <dcterms:created xsi:type="dcterms:W3CDTF">2024-01-14T00:05:00Z</dcterms:created>
  <dcterms:modified xsi:type="dcterms:W3CDTF">2024-02-01T04:12:00Z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JournalAbbreviations" value="true"/&gt;&lt;/prefs&gt;&lt;/data&gt;</vt:lpwstr>
  </property>
  <property fmtid="{D5CDD505-2E9C-101B-9397-08002B2CF9AE}" pid="3" name="TemplafyTenantId">
    <vt:lpwstr>productivitycommission</vt:lpwstr>
  </property>
  <property fmtid="{D5CDD505-2E9C-101B-9397-08002B2CF9AE}" pid="4" name="TemplafyTemplateId">
    <vt:lpwstr>637629323564275408</vt:lpwstr>
  </property>
  <property fmtid="{D5CDD505-2E9C-101B-9397-08002B2CF9AE}" pid="5" name="TemplafyUserProfileId">
    <vt:lpwstr>638072597738165716</vt:lpwstr>
  </property>
  <property fmtid="{D5CDD505-2E9C-101B-9397-08002B2CF9AE}" pid="6" name="TemplafyFromBlank">
    <vt:bool>false</vt:bool>
  </property>
  <property fmtid="{D5CDD505-2E9C-101B-9397-08002B2CF9AE}" pid="7" name="RevIMBCS">
    <vt:lpwstr>1;#Unclassified|3955eeb1-2d18-4582-aeb2-00144ec3aaf5</vt:lpwstr>
  </property>
  <property fmtid="{D5CDD505-2E9C-101B-9397-08002B2CF9AE}" pid="8" name="ZOTERO_PREF_1">
    <vt:lpwstr>&lt;data data-version="3" zotero-version="6.0.30"&gt;&lt;session id="eOKzvAcC"/&gt;&lt;style id="http://www.zotero.org/styles/Productivity-Commission" hasBibliography="1" bibliographyStyleHasBeenSet="1"/&gt;&lt;prefs&gt;&lt;pref name="fieldType" value="Field"/&gt;&lt;pref name="automatic</vt:lpwstr>
  </property>
  <property fmtid="{D5CDD505-2E9C-101B-9397-08002B2CF9AE}" pid="9" name="ContentTypeId">
    <vt:lpwstr>0x0101006C0B5E815648EF46B6FA6D42F17E5E9F000C963E276195B04F83BC027CFDC94A8D</vt:lpwstr>
  </property>
  <property fmtid="{D5CDD505-2E9C-101B-9397-08002B2CF9AE}" pid="10" name="MediaServiceImageTags">
    <vt:lpwstr/>
  </property>
  <property fmtid="{D5CDD505-2E9C-101B-9397-08002B2CF9AE}" pid="11" name="_dlc_DocIdItemGuid">
    <vt:lpwstr>493c6665-eaa7-4720-bb5a-36e7054dcbde</vt:lpwstr>
  </property>
</Properties>
</file>