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EndPr/>
      <w:sdtContent>
        <w:p w14:paraId="05B64D79" w14:textId="77777777" w:rsidR="00291CAD" w:rsidRPr="00461CE9" w:rsidRDefault="00291CAD" w:rsidP="00291CAD">
          <w:pPr>
            <w:spacing w:after="4080"/>
          </w:pPr>
        </w:p>
        <w:p w14:paraId="3DC6DE05" w14:textId="50AAA491" w:rsidR="00291CAD" w:rsidRPr="00DC5DFF" w:rsidRDefault="00291CAD" w:rsidP="00291CAD">
          <w:pPr>
            <w:pStyle w:val="Coverdate"/>
            <w:framePr w:wrap="around"/>
          </w:pPr>
          <w:r>
            <w:t>January 2024</w:t>
          </w:r>
        </w:p>
        <w:p w14:paraId="11402F19" w14:textId="2DC5BC9D" w:rsidR="00291CAD" w:rsidRPr="00295330" w:rsidRDefault="004D7A10" w:rsidP="00291CAD">
          <w:pPr>
            <w:pStyle w:val="Title"/>
            <w:spacing w:after="360"/>
            <w:ind w:right="-1"/>
          </w:pPr>
          <w:sdt>
            <w:sdtPr>
              <w:alias w:val="Title"/>
              <w:tag w:val=""/>
              <w:id w:val="966851108"/>
              <w:placeholder>
                <w:docPart w:val="3286947B2DFF4A4483817C51A8778F30"/>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670DE">
                <w:t>Making the most of the AI opportunity</w:t>
              </w:r>
            </w:sdtContent>
          </w:sdt>
        </w:p>
        <w:p w14:paraId="665B9E48" w14:textId="653231D0" w:rsidR="00291CAD" w:rsidRDefault="004D7A10" w:rsidP="00291CAD">
          <w:pPr>
            <w:pStyle w:val="Subtitle"/>
          </w:pPr>
          <w:sdt>
            <w:sdtPr>
              <w:alias w:val="Subject"/>
              <w:tag w:val=""/>
              <w:id w:val="-1725749423"/>
              <w:placeholder>
                <w:docPart w:val="97557B13B2224FC2A2D9E1590669D68F"/>
              </w:placeholder>
              <w:dataBinding w:prefixMappings="xmlns:ns0='http://purl.org/dc/elements/1.1/' xmlns:ns1='http://schemas.openxmlformats.org/package/2006/metadata/core-properties' " w:xpath="/ns1:coreProperties[1]/ns0:subject[1]" w:storeItemID="{6C3C8BC8-F283-45AE-878A-BAB7291924A1}"/>
              <w:text/>
            </w:sdtPr>
            <w:sdtEndPr/>
            <w:sdtContent>
              <w:r w:rsidR="00291CAD">
                <w:t>Research paper</w:t>
              </w:r>
            </w:sdtContent>
          </w:sdt>
          <w:r w:rsidR="00291CAD">
            <w:t xml:space="preserve"> 3</w:t>
          </w:r>
        </w:p>
        <w:p w14:paraId="63D425F1" w14:textId="4E41BC7A" w:rsidR="00291CAD" w:rsidRPr="00291CAD" w:rsidRDefault="00291CAD" w:rsidP="00291CAD">
          <w:pPr>
            <w:rPr>
              <w:color w:val="FFFFFF"/>
              <w:sz w:val="52"/>
              <w:szCs w:val="52"/>
            </w:rPr>
          </w:pPr>
          <w:r w:rsidRPr="00291CAD">
            <w:rPr>
              <w:color w:val="FFFFFF"/>
              <w:sz w:val="52"/>
              <w:szCs w:val="52"/>
            </w:rPr>
            <w:t>AI raises the stakes for data policy</w:t>
          </w:r>
        </w:p>
        <w:p w14:paraId="5CC07D12" w14:textId="77777777" w:rsidR="00291CAD" w:rsidRDefault="00291CAD" w:rsidP="00291CAD">
          <w:pPr>
            <w:spacing w:after="160" w:line="259" w:lineRule="auto"/>
          </w:pPr>
        </w:p>
        <w:p w14:paraId="5F8AF24E" w14:textId="77777777" w:rsidR="00291CAD" w:rsidRDefault="00291CAD" w:rsidP="00291CAD">
          <w:pPr>
            <w:spacing w:after="160" w:line="259" w:lineRule="auto"/>
            <w:sectPr w:rsidR="00291CAD" w:rsidSect="00360356">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291CAD" w14:paraId="086EEEFD" w14:textId="77777777" w:rsidTr="001973EF">
            <w:trPr>
              <w:trHeight w:hRule="exact" w:val="12643"/>
            </w:trPr>
            <w:tc>
              <w:tcPr>
                <w:tcW w:w="9638" w:type="dxa"/>
                <w:tcMar>
                  <w:top w:w="113" w:type="dxa"/>
                </w:tcMar>
                <w:vAlign w:val="top"/>
              </w:tcPr>
              <w:p w14:paraId="707E8136" w14:textId="77777777" w:rsidR="00291CAD" w:rsidRDefault="00291CAD" w:rsidP="001973EF">
                <w:pPr>
                  <w:pStyle w:val="Heading1-nobackground"/>
                  <w:rPr>
                    <w:color w:val="FFFFFF" w:themeColor="background1"/>
                  </w:rPr>
                </w:pPr>
                <w:r>
                  <w:rPr>
                    <w:rStyle w:val="White"/>
                  </w:rPr>
                  <w:lastRenderedPageBreak/>
                  <w:br w:type="page"/>
                </w:r>
                <w:bookmarkStart w:id="0" w:name="_Toc157074501"/>
                <w:r w:rsidRPr="00893D91">
                  <w:rPr>
                    <w:color w:val="FFFFFF" w:themeColor="background1"/>
                  </w:rPr>
                  <w:t>Contents</w:t>
                </w:r>
                <w:bookmarkEnd w:id="0"/>
              </w:p>
              <w:p w14:paraId="402FDD84" w14:textId="77777777" w:rsidR="00291CAD" w:rsidRDefault="00291CAD" w:rsidP="001973EF">
                <w:pPr>
                  <w:pStyle w:val="TOC1"/>
                  <w:ind w:right="-284"/>
                  <w:rPr>
                    <w:rFonts w:ascii="Arial" w:hAnsi="Arial" w:cs="Arial"/>
                    <w:b/>
                    <w:bCs/>
                    <w:noProof/>
                    <w:color w:val="FFFFFF" w:themeColor="background1"/>
                  </w:rPr>
                </w:pPr>
                <w:r>
                  <w:rPr>
                    <w:rFonts w:ascii="Arial" w:hAnsi="Arial" w:cs="Arial"/>
                    <w:b/>
                    <w:bCs/>
                    <w:noProof/>
                    <w:color w:val="FFFFFF" w:themeColor="background1"/>
                  </w:rPr>
                  <w:t>Key points</w:t>
                </w:r>
                <w:r>
                  <w:rPr>
                    <w:rFonts w:ascii="Arial" w:hAnsi="Arial" w:cs="Arial"/>
                    <w:b/>
                    <w:bCs/>
                    <w:noProof/>
                    <w:color w:val="FFFFFF" w:themeColor="background1"/>
                  </w:rPr>
                  <w:tab/>
                  <w:t>1</w:t>
                </w:r>
              </w:p>
              <w:p w14:paraId="0751F62F" w14:textId="125FAD5B" w:rsidR="00291CAD" w:rsidRPr="00461990" w:rsidRDefault="00291CAD" w:rsidP="001973EF">
                <w:pPr>
                  <w:pStyle w:val="TOC1"/>
                  <w:ind w:right="-284"/>
                  <w:rPr>
                    <w:rFonts w:ascii="Arial" w:hAnsi="Arial" w:cs="Arial"/>
                    <w:b/>
                    <w:bCs/>
                    <w:noProof/>
                    <w:color w:val="FFFFFF" w:themeColor="background1"/>
                  </w:rPr>
                </w:pPr>
                <w:r w:rsidRPr="00386255">
                  <w:rPr>
                    <w:rFonts w:ascii="Arial" w:hAnsi="Arial" w:cs="Arial"/>
                    <w:b/>
                    <w:bCs/>
                    <w:noProof/>
                    <w:color w:val="FFFFFF" w:themeColor="background1"/>
                  </w:rPr>
                  <w:t>1.</w:t>
                </w:r>
                <w:r w:rsidRPr="00386255">
                  <w:rPr>
                    <w:rFonts w:ascii="Arial" w:hAnsi="Arial" w:cs="Arial"/>
                    <w:b/>
                    <w:bCs/>
                    <w:noProof/>
                    <w:color w:val="FFFFFF" w:themeColor="background1"/>
                  </w:rPr>
                  <w:tab/>
                </w:r>
                <w:r w:rsidR="006009BD">
                  <w:rPr>
                    <w:rFonts w:ascii="Arial" w:hAnsi="Arial" w:cs="Arial"/>
                    <w:b/>
                    <w:bCs/>
                    <w:noProof/>
                    <w:color w:val="FFFFFF" w:themeColor="background1"/>
                  </w:rPr>
                  <w:t>Data is vital to AI</w:t>
                </w:r>
                <w:r w:rsidRPr="00386255">
                  <w:rPr>
                    <w:rFonts w:ascii="Arial" w:hAnsi="Arial" w:cs="Arial"/>
                    <w:b/>
                    <w:bCs/>
                    <w:noProof/>
                    <w:webHidden/>
                    <w:color w:val="FFFFFF" w:themeColor="background1"/>
                  </w:rPr>
                  <w:tab/>
                </w:r>
                <w:r w:rsidR="008149EF">
                  <w:rPr>
                    <w:rFonts w:ascii="Arial" w:hAnsi="Arial" w:cs="Arial"/>
                    <w:b/>
                    <w:bCs/>
                    <w:noProof/>
                    <w:webHidden/>
                    <w:color w:val="FFFFFF" w:themeColor="background1"/>
                  </w:rPr>
                  <w:t>3</w:t>
                </w:r>
              </w:p>
              <w:p w14:paraId="6E5E2BC2" w14:textId="2E008B76" w:rsidR="00291CAD" w:rsidRPr="00386255" w:rsidRDefault="00291CAD" w:rsidP="001973EF">
                <w:pPr>
                  <w:pStyle w:val="TOC1"/>
                  <w:ind w:right="-284"/>
                  <w:rPr>
                    <w:rFonts w:ascii="Arial" w:hAnsi="Arial" w:cs="Arial"/>
                    <w:b/>
                    <w:bCs/>
                    <w:noProof/>
                    <w:color w:val="FFFFFF" w:themeColor="background1"/>
                  </w:rPr>
                </w:pPr>
                <w:r w:rsidRPr="00386255">
                  <w:rPr>
                    <w:rFonts w:ascii="Arial" w:hAnsi="Arial" w:cs="Arial"/>
                    <w:b/>
                    <w:bCs/>
                    <w:noProof/>
                    <w:color w:val="FFFFFF" w:themeColor="background1"/>
                  </w:rPr>
                  <w:t>2.</w:t>
                </w:r>
                <w:r w:rsidRPr="00386255">
                  <w:rPr>
                    <w:rFonts w:ascii="Arial" w:hAnsi="Arial" w:cs="Arial"/>
                    <w:b/>
                    <w:bCs/>
                    <w:noProof/>
                    <w:color w:val="FFFFFF" w:themeColor="background1"/>
                  </w:rPr>
                  <w:tab/>
                </w:r>
                <w:r w:rsidR="006009BD">
                  <w:rPr>
                    <w:rFonts w:ascii="Arial" w:hAnsi="Arial" w:cs="Arial"/>
                    <w:b/>
                    <w:bCs/>
                    <w:noProof/>
                    <w:color w:val="FFFFFF" w:themeColor="background1"/>
                  </w:rPr>
                  <w:t>Sharing personal data in the AI era</w:t>
                </w:r>
                <w:r w:rsidRPr="00386255">
                  <w:rPr>
                    <w:rFonts w:ascii="Arial" w:hAnsi="Arial" w:cs="Arial"/>
                    <w:b/>
                    <w:bCs/>
                    <w:noProof/>
                    <w:webHidden/>
                    <w:color w:val="FFFFFF" w:themeColor="background1"/>
                  </w:rPr>
                  <w:tab/>
                </w:r>
                <w:r w:rsidR="008149EF">
                  <w:rPr>
                    <w:rFonts w:ascii="Arial" w:hAnsi="Arial" w:cs="Arial"/>
                    <w:b/>
                    <w:bCs/>
                    <w:noProof/>
                    <w:webHidden/>
                    <w:color w:val="FFFFFF" w:themeColor="background1"/>
                  </w:rPr>
                  <w:t>5</w:t>
                </w:r>
              </w:p>
              <w:p w14:paraId="2DC1A4A5" w14:textId="0C30E610" w:rsidR="00291CAD" w:rsidRDefault="00291CAD" w:rsidP="001973EF">
                <w:pPr>
                  <w:pStyle w:val="TOC1"/>
                  <w:ind w:right="-284"/>
                  <w:rPr>
                    <w:rFonts w:ascii="Arial" w:hAnsi="Arial" w:cs="Arial"/>
                    <w:b/>
                    <w:bCs/>
                    <w:noProof/>
                    <w:webHidden/>
                    <w:color w:val="FFFFFF" w:themeColor="background1"/>
                  </w:rPr>
                </w:pPr>
                <w:r w:rsidRPr="00386255">
                  <w:rPr>
                    <w:rFonts w:ascii="Arial" w:hAnsi="Arial" w:cs="Arial"/>
                    <w:b/>
                    <w:bCs/>
                    <w:noProof/>
                    <w:color w:val="FFFFFF" w:themeColor="background1"/>
                  </w:rPr>
                  <w:t>3.</w:t>
                </w:r>
                <w:r w:rsidRPr="00386255">
                  <w:rPr>
                    <w:rFonts w:ascii="Arial" w:hAnsi="Arial" w:cs="Arial"/>
                    <w:b/>
                    <w:bCs/>
                    <w:noProof/>
                    <w:color w:val="FFFFFF" w:themeColor="background1"/>
                  </w:rPr>
                  <w:tab/>
                </w:r>
                <w:r w:rsidR="006009BD">
                  <w:rPr>
                    <w:rFonts w:ascii="Arial" w:hAnsi="Arial" w:cs="Arial"/>
                    <w:b/>
                    <w:bCs/>
                    <w:noProof/>
                    <w:color w:val="FFFFFF" w:themeColor="background1"/>
                  </w:rPr>
                  <w:t>Commercial terms for data</w:t>
                </w:r>
                <w:r w:rsidR="006D0D5F">
                  <w:rPr>
                    <w:rFonts w:ascii="Arial" w:hAnsi="Arial" w:cs="Arial"/>
                    <w:b/>
                    <w:bCs/>
                    <w:noProof/>
                    <w:color w:val="FFFFFF" w:themeColor="background1"/>
                  </w:rPr>
                  <w:t>-</w:t>
                </w:r>
                <w:r w:rsidR="006009BD">
                  <w:rPr>
                    <w:rFonts w:ascii="Arial" w:hAnsi="Arial" w:cs="Arial"/>
                    <w:b/>
                    <w:bCs/>
                    <w:noProof/>
                    <w:color w:val="FFFFFF" w:themeColor="background1"/>
                  </w:rPr>
                  <w:t>sharing</w:t>
                </w:r>
                <w:r w:rsidRPr="00386255">
                  <w:rPr>
                    <w:rFonts w:ascii="Arial" w:hAnsi="Arial" w:cs="Arial"/>
                    <w:b/>
                    <w:bCs/>
                    <w:noProof/>
                    <w:webHidden/>
                    <w:color w:val="FFFFFF" w:themeColor="background1"/>
                  </w:rPr>
                  <w:tab/>
                  <w:t>1</w:t>
                </w:r>
                <w:r w:rsidR="008149EF">
                  <w:rPr>
                    <w:rFonts w:ascii="Arial" w:hAnsi="Arial" w:cs="Arial"/>
                    <w:b/>
                    <w:bCs/>
                    <w:noProof/>
                    <w:webHidden/>
                    <w:color w:val="FFFFFF" w:themeColor="background1"/>
                  </w:rPr>
                  <w:t>0</w:t>
                </w:r>
              </w:p>
              <w:p w14:paraId="1DDCC29B" w14:textId="722BF826" w:rsidR="006009BD" w:rsidRDefault="006009BD" w:rsidP="006009BD">
                <w:pPr>
                  <w:pStyle w:val="TOC1"/>
                  <w:ind w:right="-284"/>
                  <w:rPr>
                    <w:rFonts w:ascii="Arial" w:hAnsi="Arial" w:cs="Arial"/>
                    <w:b/>
                    <w:bCs/>
                    <w:noProof/>
                    <w:webHidden/>
                    <w:color w:val="FFFFFF" w:themeColor="background1"/>
                  </w:rPr>
                </w:pPr>
                <w:r>
                  <w:rPr>
                    <w:rFonts w:ascii="Arial" w:hAnsi="Arial" w:cs="Arial"/>
                    <w:b/>
                    <w:bCs/>
                    <w:noProof/>
                    <w:color w:val="FFFFFF" w:themeColor="background1"/>
                  </w:rPr>
                  <w:t>4</w:t>
                </w:r>
                <w:r w:rsidRPr="00386255">
                  <w:rPr>
                    <w:rFonts w:ascii="Arial" w:hAnsi="Arial" w:cs="Arial"/>
                    <w:b/>
                    <w:bCs/>
                    <w:noProof/>
                    <w:color w:val="FFFFFF" w:themeColor="background1"/>
                  </w:rPr>
                  <w:t>.</w:t>
                </w:r>
                <w:r w:rsidRPr="00386255">
                  <w:rPr>
                    <w:rFonts w:ascii="Arial" w:hAnsi="Arial" w:cs="Arial"/>
                    <w:b/>
                    <w:bCs/>
                    <w:noProof/>
                    <w:color w:val="FFFFFF" w:themeColor="background1"/>
                  </w:rPr>
                  <w:tab/>
                </w:r>
                <w:r w:rsidRPr="008149EF">
                  <w:rPr>
                    <w:rFonts w:ascii="Arial Bold" w:hAnsi="Arial Bold" w:cs="Arial"/>
                    <w:b/>
                    <w:bCs/>
                    <w:noProof/>
                    <w:color w:val="FFFFFF" w:themeColor="background1"/>
                    <w:spacing w:val="-6"/>
                  </w:rPr>
                  <w:t>Governments as role models in data curation and safe sharing</w:t>
                </w:r>
                <w:r w:rsidRPr="008149EF">
                  <w:rPr>
                    <w:rFonts w:ascii="Arial" w:hAnsi="Arial" w:cs="Arial"/>
                    <w:b/>
                    <w:bCs/>
                    <w:noProof/>
                    <w:webHidden/>
                    <w:color w:val="FFFFFF" w:themeColor="background1"/>
                    <w:spacing w:val="-6"/>
                  </w:rPr>
                  <w:tab/>
                </w:r>
                <w:r w:rsidR="008149EF">
                  <w:rPr>
                    <w:rFonts w:ascii="Arial" w:hAnsi="Arial" w:cs="Arial"/>
                    <w:b/>
                    <w:bCs/>
                    <w:noProof/>
                    <w:webHidden/>
                    <w:color w:val="FFFFFF" w:themeColor="background1"/>
                  </w:rPr>
                  <w:t>14</w:t>
                </w:r>
              </w:p>
              <w:p w14:paraId="78D60875" w14:textId="619B411E" w:rsidR="00291CAD" w:rsidRPr="00461990" w:rsidRDefault="00291CAD" w:rsidP="001973EF">
                <w:pPr>
                  <w:pStyle w:val="TOC1"/>
                  <w:ind w:right="-284"/>
                  <w:rPr>
                    <w:rFonts w:ascii="Arial" w:hAnsi="Arial" w:cs="Arial"/>
                    <w:b/>
                    <w:bCs/>
                    <w:noProof/>
                    <w:color w:val="FFFFFF" w:themeColor="background1"/>
                  </w:rPr>
                </w:pPr>
                <w:r w:rsidRPr="00461990">
                  <w:rPr>
                    <w:rFonts w:ascii="Arial" w:hAnsi="Arial" w:cs="Arial"/>
                    <w:b/>
                    <w:bCs/>
                    <w:noProof/>
                    <w:color w:val="FFFFFF" w:themeColor="background1"/>
                  </w:rPr>
                  <w:t>References</w:t>
                </w:r>
                <w:r w:rsidRPr="00461990">
                  <w:rPr>
                    <w:rFonts w:ascii="Arial" w:hAnsi="Arial" w:cs="Arial"/>
                    <w:b/>
                    <w:bCs/>
                    <w:noProof/>
                    <w:color w:val="FFFFFF" w:themeColor="background1"/>
                  </w:rPr>
                  <w:tab/>
                  <w:t>1</w:t>
                </w:r>
                <w:r w:rsidR="008149EF">
                  <w:rPr>
                    <w:rFonts w:ascii="Arial" w:hAnsi="Arial" w:cs="Arial"/>
                    <w:b/>
                    <w:bCs/>
                    <w:noProof/>
                    <w:color w:val="FFFFFF" w:themeColor="background1"/>
                  </w:rPr>
                  <w:t>8</w:t>
                </w:r>
              </w:p>
              <w:p w14:paraId="460F6B63" w14:textId="1A4CDFBE" w:rsidR="00291CAD" w:rsidRPr="00AA1A88" w:rsidRDefault="000C0913" w:rsidP="00AA1A88">
                <w:pPr>
                  <w:pStyle w:val="Copyrightpage-BodyBold"/>
                  <w:spacing w:after="960"/>
                  <w:ind w:right="-284"/>
                  <w:rPr>
                    <w:rFonts w:ascii="Arial" w:hAnsi="Arial" w:cs="Arial"/>
                    <w:b w:val="0"/>
                    <w:bCs/>
                    <w:sz w:val="20"/>
                  </w:rPr>
                </w:pPr>
                <w:r w:rsidRPr="00AA1A88">
                  <w:rPr>
                    <w:rFonts w:ascii="Arial" w:hAnsi="Arial" w:cs="Arial"/>
                    <w:b w:val="0"/>
                    <w:bCs/>
                    <w:sz w:val="20"/>
                  </w:rPr>
                  <w:t>The Commission acknowledges and thanks the following Commissioners and staff who have worked on the Making the most of the AI opportunity research papers: Stephen King, Rosalyn Bell, Hudan Nuch, Rebecca Stoeckel, Jeremy Kamil, Rachel Burgess, and Ritaja Das.</w:t>
                </w:r>
              </w:p>
              <w:p w14:paraId="58978A9B" w14:textId="77777777" w:rsidR="00291CAD" w:rsidRPr="000F4488" w:rsidRDefault="00291CAD" w:rsidP="001973EF">
                <w:pPr>
                  <w:pStyle w:val="Copyrightpage-BodyBold"/>
                  <w:ind w:right="-284"/>
                  <w:rPr>
                    <w:rFonts w:asciiTheme="majorHAnsi" w:hAnsiTheme="majorHAnsi"/>
                  </w:rPr>
                </w:pP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48AD4DC0" w14:textId="77777777" w:rsidR="00291CAD" w:rsidRPr="00F37CB6" w:rsidRDefault="00291CAD" w:rsidP="001973EF">
                <w:pPr>
                  <w:pStyle w:val="Copyrightpage-Keylinenotext"/>
                  <w:ind w:right="-284"/>
                </w:pPr>
              </w:p>
              <w:p w14:paraId="3B8C98BD" w14:textId="77777777" w:rsidR="00291CAD" w:rsidRPr="00D96F65" w:rsidRDefault="00291CAD" w:rsidP="001973EF">
                <w:pPr>
                  <w:pStyle w:val="Copyrightpage-Heading"/>
                  <w:ind w:right="-284"/>
                </w:pPr>
                <w:r w:rsidRPr="00D96F65">
                  <w:t>The Productivity Commission</w:t>
                </w:r>
              </w:p>
              <w:p w14:paraId="1BCC6A45" w14:textId="77777777" w:rsidR="00291CAD" w:rsidRPr="0013722E" w:rsidRDefault="00291CAD" w:rsidP="001973EF">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0C15AA38" w14:textId="77777777" w:rsidR="00291CAD" w:rsidRPr="000F4488" w:rsidRDefault="00291CAD" w:rsidP="001973EF">
                <w:pPr>
                  <w:pStyle w:val="Copyrightpage-BodyBold"/>
                </w:pPr>
                <w:r w:rsidRPr="000561CF">
                  <w:t>Further information on the Productivity Commission can be obtained from the Commission’s website (www.pc.gov.au).</w:t>
                </w:r>
              </w:p>
              <w:p w14:paraId="362FCEF5" w14:textId="77777777" w:rsidR="00291CAD" w:rsidRPr="000F4488" w:rsidRDefault="00291CAD" w:rsidP="001973EF">
                <w:pPr>
                  <w:pStyle w:val="Copyrightpage-Keylinenotext"/>
                  <w:ind w:right="-284"/>
                  <w:rPr>
                    <w:b/>
                    <w:bCs/>
                  </w:rPr>
                </w:pPr>
              </w:p>
              <w:p w14:paraId="632351B6" w14:textId="6049ABC5" w:rsidR="00291CAD" w:rsidRPr="000561CF" w:rsidRDefault="00291CAD" w:rsidP="001973EF">
                <w:pPr>
                  <w:pStyle w:val="Copyrightpage-BodyBold"/>
                </w:pPr>
                <w:r w:rsidRPr="00E72EE0">
                  <w:t>©</w:t>
                </w:r>
                <w:r w:rsidRPr="00137FAB">
                  <w:t xml:space="preserve"> Commonwealth of Australia 202</w:t>
                </w:r>
                <w:r w:rsidR="004D7A10">
                  <w:t>4</w:t>
                </w:r>
              </w:p>
              <w:p w14:paraId="5D02A29C" w14:textId="77777777" w:rsidR="00291CAD" w:rsidRPr="00E72EE0" w:rsidRDefault="00291CAD" w:rsidP="001973EF">
                <w:pPr>
                  <w:pStyle w:val="Copyrightpage-Heading2"/>
                  <w:spacing w:before="0"/>
                  <w:ind w:right="-284"/>
                  <w:rPr>
                    <w:bCs/>
                  </w:rPr>
                </w:pPr>
                <w:r w:rsidRPr="00E72EE0">
                  <w:rPr>
                    <w:bCs/>
                    <w:noProof/>
                  </w:rPr>
                  <w:drawing>
                    <wp:inline distT="0" distB="0" distL="0" distR="0" wp14:anchorId="1733E7C9" wp14:editId="3D4FC8CF">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49251F4D" w14:textId="287176C6" w:rsidR="00291CAD" w:rsidRPr="00137FAB" w:rsidRDefault="00291CAD" w:rsidP="001973EF">
                <w:pPr>
                  <w:pStyle w:val="Copyrightpage-BodyBold"/>
                </w:pPr>
                <w:r w:rsidRPr="000F4488">
                  <w:t>An appropriate reference for this publication is:</w:t>
                </w:r>
                <w:r>
                  <w:br/>
                </w:r>
                <w:r w:rsidRPr="00E009B1">
                  <w:t xml:space="preserve">Productivity Commission </w:t>
                </w:r>
                <w:r>
                  <w:t>2024</w:t>
                </w:r>
                <w:r w:rsidRPr="00E009B1">
                  <w:t xml:space="preserve">, </w:t>
                </w:r>
                <w:r w:rsidRPr="00D62BD5">
                  <w:rPr>
                    <w:i/>
                    <w:iCs/>
                  </w:rPr>
                  <w:t xml:space="preserve">Making the most of the AI opportunity: </w:t>
                </w:r>
                <w:r w:rsidRPr="00291CAD">
                  <w:rPr>
                    <w:i/>
                    <w:iCs/>
                  </w:rPr>
                  <w:t>AI raises the stakes for data policy</w:t>
                </w:r>
                <w:r>
                  <w:t xml:space="preserve">, </w:t>
                </w:r>
                <w:r w:rsidRPr="00E009B1">
                  <w:t>Research paper</w:t>
                </w:r>
                <w:r w:rsidR="004A180F">
                  <w:t>,</w:t>
                </w:r>
                <w:r w:rsidR="005770A6">
                  <w:t xml:space="preserve"> no. </w:t>
                </w:r>
                <w:r w:rsidR="003678FC">
                  <w:t>3</w:t>
                </w:r>
                <w:r w:rsidR="005770A6">
                  <w:t>,</w:t>
                </w:r>
                <w:r>
                  <w:t xml:space="preserve"> </w:t>
                </w:r>
                <w:r w:rsidRPr="00E009B1">
                  <w:t>Canberra</w:t>
                </w:r>
              </w:p>
              <w:p w14:paraId="302EA4A4" w14:textId="77777777" w:rsidR="00291CAD" w:rsidRDefault="00291CAD" w:rsidP="001973EF">
                <w:pPr>
                  <w:pStyle w:val="Copyrightpage-BodyBold"/>
                  <w:ind w:right="-284"/>
                </w:pPr>
                <w:r w:rsidRPr="00E72EE0">
                  <w:t xml:space="preserve">Publication enquiries: </w:t>
                </w:r>
                <w:r>
                  <w:br/>
                  <w:t>P</w:t>
                </w:r>
                <w:r w:rsidRPr="00137FAB">
                  <w:t xml:space="preserve">hone 03 9653 2244 | </w:t>
                </w:r>
                <w:r>
                  <w:t>E</w:t>
                </w:r>
                <w:r w:rsidRPr="00137FAB">
                  <w:t xml:space="preserve">mail </w:t>
                </w:r>
                <w:r w:rsidRPr="00AC587D">
                  <w:t>publications@pc.gov.au</w:t>
                </w:r>
              </w:p>
            </w:tc>
          </w:tr>
        </w:tbl>
        <w:p w14:paraId="22D3175C" w14:textId="77777777" w:rsidR="00291CAD" w:rsidRDefault="00291CAD" w:rsidP="00291CAD">
          <w:pPr>
            <w:spacing w:before="0" w:after="160" w:line="259" w:lineRule="auto"/>
            <w:rPr>
              <w:rStyle w:val="White"/>
              <w:b/>
            </w:rPr>
            <w:sectPr w:rsidR="00291CAD" w:rsidSect="00360356">
              <w:headerReference w:type="even" r:id="rId20"/>
              <w:headerReference w:type="default" r:id="rId21"/>
              <w:footerReference w:type="even" r:id="rId22"/>
              <w:footerReference w:type="default" r:id="rId23"/>
              <w:pgSz w:w="11906" w:h="16838" w:code="9"/>
              <w:pgMar w:top="1134" w:right="1134" w:bottom="1134" w:left="1134" w:header="794" w:footer="510" w:gutter="0"/>
              <w:pgNumType w:fmt="lowerRoman"/>
              <w:cols w:space="708"/>
              <w:docGrid w:linePitch="360"/>
            </w:sectPr>
          </w:pPr>
          <w:r>
            <w:rPr>
              <w:rStyle w:val="White"/>
              <w:b/>
            </w:rPr>
            <w:t xml:space="preserve"> </w:t>
          </w:r>
        </w:p>
      </w:sdtContent>
    </w:sdt>
    <w:p w14:paraId="4C530729" w14:textId="60BD63CC" w:rsidR="00FD3FE4" w:rsidRDefault="003E5990" w:rsidP="00291CAD">
      <w:pPr>
        <w:pStyle w:val="Heading1-nonumber"/>
      </w:pPr>
      <w:r>
        <w:lastRenderedPageBreak/>
        <w:t>AI rais</w:t>
      </w:r>
      <w:r w:rsidR="009C20A6">
        <w:t>es</w:t>
      </w:r>
      <w:r>
        <w:t xml:space="preserve"> the stakes for data policy</w:t>
      </w:r>
    </w:p>
    <w:tbl>
      <w:tblPr>
        <w:tblStyle w:val="Texttable-Paleblue"/>
        <w:tblW w:w="5000" w:type="pct"/>
        <w:shd w:val="clear" w:color="auto" w:fill="E7F6FD"/>
        <w:tblLook w:val="04A0" w:firstRow="1" w:lastRow="0" w:firstColumn="1" w:lastColumn="0" w:noHBand="0" w:noVBand="1"/>
      </w:tblPr>
      <w:tblGrid>
        <w:gridCol w:w="577"/>
        <w:gridCol w:w="9061"/>
      </w:tblGrid>
      <w:tr w:rsidR="00E642E7" w:rsidRPr="002F759A" w14:paraId="37CAE431" w14:textId="77777777">
        <w:tc>
          <w:tcPr>
            <w:tcW w:w="9638" w:type="dxa"/>
            <w:gridSpan w:val="2"/>
            <w:shd w:val="clear" w:color="auto" w:fill="E7F6FD"/>
            <w:tcMar>
              <w:left w:w="170" w:type="dxa"/>
            </w:tcMar>
          </w:tcPr>
          <w:p w14:paraId="28469B91" w14:textId="1E2C23E4" w:rsidR="00E642E7" w:rsidRPr="002F759A" w:rsidRDefault="00E642E7">
            <w:pPr>
              <w:pStyle w:val="Keypoints-heading"/>
            </w:pPr>
            <w:bookmarkStart w:id="1" w:name="_Hlk150935308"/>
            <w:r w:rsidRPr="002F759A">
              <w:t>Key point</w:t>
            </w:r>
            <w:r w:rsidR="00A36773" w:rsidRPr="002F759A">
              <w:t>s</w:t>
            </w:r>
          </w:p>
        </w:tc>
      </w:tr>
      <w:tr w:rsidR="00E642E7" w14:paraId="358FD46F" w14:textId="77777777">
        <w:tc>
          <w:tcPr>
            <w:tcW w:w="577" w:type="dxa"/>
            <w:shd w:val="clear" w:color="auto" w:fill="E7F6FD"/>
            <w:tcMar>
              <w:top w:w="0" w:type="dxa"/>
              <w:bottom w:w="0" w:type="dxa"/>
              <w:right w:w="113" w:type="dxa"/>
            </w:tcMar>
          </w:tcPr>
          <w:p w14:paraId="3565E1EF" w14:textId="77777777" w:rsidR="00E642E7" w:rsidRPr="00A51374" w:rsidRDefault="00E642E7" w:rsidP="000C6B77">
            <w:pPr>
              <w:pStyle w:val="KeyPointsicon"/>
            </w:pPr>
            <w:r w:rsidRPr="00F31E73">
              <w:rPr>
                <w:noProof/>
              </w:rPr>
              <w:drawing>
                <wp:inline distT="0" distB="0" distL="0" distR="0" wp14:anchorId="007AD489" wp14:editId="033845FE">
                  <wp:extent cx="180000" cy="180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A2D4907" w14:textId="2338403A" w:rsidR="00E642E7" w:rsidRDefault="0094261D" w:rsidP="00610627">
            <w:pPr>
              <w:pStyle w:val="KeyPoints-Bold"/>
            </w:pPr>
            <w:r>
              <w:t xml:space="preserve">Developments in </w:t>
            </w:r>
            <w:r w:rsidR="00E92D5F">
              <w:t xml:space="preserve">artificial intelligence (AI) technologies </w:t>
            </w:r>
            <w:r w:rsidR="005E41F8">
              <w:t xml:space="preserve">are raising the stakes for </w:t>
            </w:r>
            <w:r w:rsidR="00581391">
              <w:t xml:space="preserve">Australia’s </w:t>
            </w:r>
            <w:r w:rsidR="009D4451">
              <w:t>data policy</w:t>
            </w:r>
            <w:r w:rsidR="00EB4BCD">
              <w:t xml:space="preserve"> and</w:t>
            </w:r>
            <w:r w:rsidR="009D4451">
              <w:t xml:space="preserve"> creating new </w:t>
            </w:r>
            <w:r w:rsidR="00F87A5B">
              <w:t>challenges.</w:t>
            </w:r>
          </w:p>
          <w:p w14:paraId="63D67865" w14:textId="734C8603" w:rsidR="00A51ED4" w:rsidRDefault="00A51ED4" w:rsidP="00C05BDB">
            <w:pPr>
              <w:pStyle w:val="KeyPoints-Bullet"/>
            </w:pPr>
            <w:r>
              <w:t xml:space="preserve">The ability for AI to collect data, make inferences, automate decisions and interact with individuals has increased the </w:t>
            </w:r>
            <w:r w:rsidR="002141D0">
              <w:t>possibilities</w:t>
            </w:r>
            <w:r>
              <w:t xml:space="preserve"> t</w:t>
            </w:r>
            <w:r w:rsidR="002141D0">
              <w:t>o use</w:t>
            </w:r>
            <w:r>
              <w:t xml:space="preserve"> data to either </w:t>
            </w:r>
            <w:r w:rsidR="0075263D">
              <w:t xml:space="preserve">the </w:t>
            </w:r>
            <w:r>
              <w:t>benefit or detriment</w:t>
            </w:r>
            <w:r w:rsidR="0075263D">
              <w:t xml:space="preserve"> of individuals and businesses</w:t>
            </w:r>
            <w:r>
              <w:t>.</w:t>
            </w:r>
          </w:p>
          <w:p w14:paraId="738E96EE" w14:textId="539FB42A" w:rsidR="003545DF" w:rsidRDefault="00526BA0" w:rsidP="00C05BDB">
            <w:pPr>
              <w:pStyle w:val="KeyPoints-Bullet"/>
            </w:pPr>
            <w:r>
              <w:t>As AI creates new capabilities</w:t>
            </w:r>
            <w:r w:rsidR="00E056FA">
              <w:t>, it increases the val</w:t>
            </w:r>
            <w:r w:rsidR="008449EC">
              <w:t>u</w:t>
            </w:r>
            <w:r w:rsidR="00E056FA">
              <w:t xml:space="preserve">e of data access. </w:t>
            </w:r>
            <w:r w:rsidR="00AF68E3">
              <w:t>Productivity gains will</w:t>
            </w:r>
            <w:r w:rsidR="005777BC">
              <w:t>, in part,</w:t>
            </w:r>
            <w:r w:rsidR="00AF68E3">
              <w:t xml:space="preserve"> </w:t>
            </w:r>
            <w:r w:rsidR="00CC05EB">
              <w:t xml:space="preserve">depend on whether </w:t>
            </w:r>
            <w:r w:rsidR="0030318B">
              <w:t xml:space="preserve">the quality of </w:t>
            </w:r>
            <w:r w:rsidR="004D28CC">
              <w:t>Australian data</w:t>
            </w:r>
            <w:r w:rsidR="00DA237D">
              <w:t xml:space="preserve"> holdings</w:t>
            </w:r>
            <w:r w:rsidR="004D28CC">
              <w:t xml:space="preserve"> </w:t>
            </w:r>
            <w:r w:rsidR="00184645">
              <w:t xml:space="preserve">can be raised (particularly ongoing curation of datasets and interoperability) </w:t>
            </w:r>
            <w:r w:rsidR="00DA237D">
              <w:t xml:space="preserve">and </w:t>
            </w:r>
            <w:r w:rsidR="00E0741A">
              <w:t xml:space="preserve">whether </w:t>
            </w:r>
            <w:r w:rsidR="00DA237D">
              <w:t xml:space="preserve">access </w:t>
            </w:r>
            <w:r w:rsidR="00E0741A">
              <w:t xml:space="preserve">can be </w:t>
            </w:r>
            <w:r w:rsidR="004B26F5">
              <w:t xml:space="preserve">broadened </w:t>
            </w:r>
            <w:r w:rsidR="002D11B0">
              <w:t>in ways that</w:t>
            </w:r>
            <w:r w:rsidR="004B26F5">
              <w:t xml:space="preserve"> enable data use in AI </w:t>
            </w:r>
            <w:r w:rsidR="00317CFC">
              <w:t>for the public benefit</w:t>
            </w:r>
            <w:r w:rsidR="00024A09">
              <w:t xml:space="preserve"> without undermining incentives of data holder</w:t>
            </w:r>
            <w:r w:rsidR="000D3DE9">
              <w:t xml:space="preserve">s or </w:t>
            </w:r>
            <w:r w:rsidR="00C3331B">
              <w:t>increasing</w:t>
            </w:r>
            <w:r w:rsidR="008A7F49">
              <w:t xml:space="preserve"> </w:t>
            </w:r>
            <w:r w:rsidR="000D3DE9">
              <w:t>risks to indiv</w:t>
            </w:r>
            <w:r w:rsidR="00D40923">
              <w:t>i</w:t>
            </w:r>
            <w:r w:rsidR="000D3DE9">
              <w:t>duals</w:t>
            </w:r>
            <w:r w:rsidR="00C85905">
              <w:t>.</w:t>
            </w:r>
          </w:p>
          <w:p w14:paraId="20995648" w14:textId="67C12386" w:rsidR="00CC05EB" w:rsidRPr="00610627" w:rsidRDefault="003545DF" w:rsidP="00C05BDB">
            <w:pPr>
              <w:pStyle w:val="KeyPoints-Bullet"/>
            </w:pPr>
            <w:r>
              <w:t>Given that Australia can import AI technologies, the scope for AI</w:t>
            </w:r>
            <w:r w:rsidR="00740F30">
              <w:noBreakHyphen/>
            </w:r>
            <w:r>
              <w:t>induced productivity is not sole</w:t>
            </w:r>
            <w:r w:rsidR="001D5E2A">
              <w:t>l</w:t>
            </w:r>
            <w:r>
              <w:t>y dependent on Australian data use</w:t>
            </w:r>
            <w:r w:rsidR="00CD5A5C">
              <w:t>.</w:t>
            </w:r>
          </w:p>
        </w:tc>
      </w:tr>
      <w:tr w:rsidR="00E642E7" w14:paraId="664E6E30" w14:textId="77777777">
        <w:tc>
          <w:tcPr>
            <w:tcW w:w="577" w:type="dxa"/>
            <w:shd w:val="clear" w:color="auto" w:fill="E7F6FD"/>
            <w:tcMar>
              <w:top w:w="0" w:type="dxa"/>
              <w:bottom w:w="0" w:type="dxa"/>
              <w:right w:w="113" w:type="dxa"/>
            </w:tcMar>
          </w:tcPr>
          <w:p w14:paraId="36612318" w14:textId="77777777" w:rsidR="00E642E7" w:rsidRPr="00A51374" w:rsidRDefault="00E642E7" w:rsidP="000C6B77">
            <w:pPr>
              <w:pStyle w:val="KeyPointsicon"/>
            </w:pPr>
            <w:r w:rsidRPr="00F31E73">
              <w:rPr>
                <w:noProof/>
              </w:rPr>
              <w:drawing>
                <wp:inline distT="0" distB="0" distL="0" distR="0" wp14:anchorId="172A073A" wp14:editId="42640743">
                  <wp:extent cx="180000" cy="1800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9A54F84" w14:textId="3621A74A" w:rsidR="00E642E7" w:rsidRDefault="00751B4C" w:rsidP="00610627">
            <w:pPr>
              <w:pStyle w:val="KeyPoints-Bold"/>
            </w:pPr>
            <w:r>
              <w:t xml:space="preserve">AI has heightened some risks </w:t>
            </w:r>
            <w:r w:rsidR="002D48F9">
              <w:t xml:space="preserve">in </w:t>
            </w:r>
            <w:r w:rsidR="00D54A8C">
              <w:t xml:space="preserve">uses of </w:t>
            </w:r>
            <w:r w:rsidR="003D566D">
              <w:t xml:space="preserve">personal data. </w:t>
            </w:r>
            <w:r w:rsidR="00AF68E3">
              <w:t xml:space="preserve">Better design and enforcement of regulation to avoid harms to individuals could increase </w:t>
            </w:r>
            <w:r w:rsidR="00730A2A">
              <w:t xml:space="preserve">public acceptance of AI </w:t>
            </w:r>
            <w:r w:rsidR="00AF68E3">
              <w:t>and encourage greater data</w:t>
            </w:r>
            <w:r w:rsidR="00740F30">
              <w:noBreakHyphen/>
            </w:r>
            <w:r w:rsidR="00AF68E3">
              <w:t xml:space="preserve">sharing. </w:t>
            </w:r>
          </w:p>
          <w:p w14:paraId="478C2403" w14:textId="535E6A5F" w:rsidR="00662D16" w:rsidRPr="00610627" w:rsidRDefault="009554B6" w:rsidP="00730A2A">
            <w:pPr>
              <w:pStyle w:val="KeyPoints-Bullet"/>
            </w:pPr>
            <w:r>
              <w:t xml:space="preserve">This could include </w:t>
            </w:r>
            <w:r w:rsidR="0094482E">
              <w:t xml:space="preserve">greater clarity on the applicability and </w:t>
            </w:r>
            <w:r w:rsidR="007750CE">
              <w:t xml:space="preserve">enforcement of </w:t>
            </w:r>
            <w:r w:rsidR="009E1E8E">
              <w:t>existing</w:t>
            </w:r>
            <w:r w:rsidR="001B6993">
              <w:t xml:space="preserve"> laws in</w:t>
            </w:r>
            <w:r w:rsidR="009E1E8E">
              <w:t xml:space="preserve"> </w:t>
            </w:r>
            <w:r w:rsidR="009E1E8E" w:rsidRPr="009E1E8E">
              <w:t>privacy</w:t>
            </w:r>
            <w:r w:rsidR="009E1E8E">
              <w:t>,</w:t>
            </w:r>
            <w:r w:rsidR="009E1E8E" w:rsidRPr="009E1E8E">
              <w:t xml:space="preserve"> cyber and data protection; anti</w:t>
            </w:r>
            <w:r w:rsidR="00740F30">
              <w:noBreakHyphen/>
            </w:r>
            <w:r w:rsidR="009E1E8E" w:rsidRPr="009E1E8E">
              <w:t>discrimination</w:t>
            </w:r>
            <w:r w:rsidR="00B94778">
              <w:t>,</w:t>
            </w:r>
            <w:r w:rsidR="009E1E8E" w:rsidRPr="009E1E8E">
              <w:t xml:space="preserve"> </w:t>
            </w:r>
            <w:r w:rsidR="00676639" w:rsidRPr="009E1E8E">
              <w:t xml:space="preserve">competition </w:t>
            </w:r>
            <w:r w:rsidR="00E70B73">
              <w:t xml:space="preserve">and </w:t>
            </w:r>
            <w:r w:rsidR="009E1E8E" w:rsidRPr="009E1E8E">
              <w:t>consumer</w:t>
            </w:r>
            <w:r w:rsidR="00676639">
              <w:t xml:space="preserve"> protection</w:t>
            </w:r>
            <w:r w:rsidR="0057113D">
              <w:t>;</w:t>
            </w:r>
            <w:r w:rsidR="009E1E8E" w:rsidRPr="009E1E8E">
              <w:t xml:space="preserve"> and criminal </w:t>
            </w:r>
            <w:r w:rsidR="00676639">
              <w:t>activity</w:t>
            </w:r>
            <w:r w:rsidR="009E1E8E" w:rsidRPr="009E1E8E">
              <w:t>.</w:t>
            </w:r>
            <w:r w:rsidR="00030CEE" w:rsidDel="00030CEE">
              <w:t xml:space="preserve"> </w:t>
            </w:r>
          </w:p>
        </w:tc>
      </w:tr>
      <w:tr w:rsidR="00E642E7" w14:paraId="655C8423" w14:textId="77777777">
        <w:tc>
          <w:tcPr>
            <w:tcW w:w="577" w:type="dxa"/>
            <w:shd w:val="clear" w:color="auto" w:fill="E7F6FD"/>
            <w:tcMar>
              <w:top w:w="0" w:type="dxa"/>
              <w:bottom w:w="0" w:type="dxa"/>
              <w:right w:w="113" w:type="dxa"/>
            </w:tcMar>
          </w:tcPr>
          <w:p w14:paraId="69E6253D" w14:textId="77777777" w:rsidR="00E642E7" w:rsidRPr="00A51374" w:rsidRDefault="00E642E7" w:rsidP="000C6B77">
            <w:pPr>
              <w:pStyle w:val="KeyPointsicon"/>
            </w:pPr>
            <w:r w:rsidRPr="00F31E73">
              <w:rPr>
                <w:noProof/>
              </w:rPr>
              <w:drawing>
                <wp:inline distT="0" distB="0" distL="0" distR="0" wp14:anchorId="1277669A" wp14:editId="09A7E83B">
                  <wp:extent cx="180000" cy="1800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7EB7471" w14:textId="1BE580D1" w:rsidR="00354158" w:rsidRDefault="00354158" w:rsidP="00610627">
            <w:pPr>
              <w:pStyle w:val="KeyPoints-Bold"/>
            </w:pPr>
            <w:r>
              <w:t xml:space="preserve">Establishing clear and consistent arrangements to allow text and data mining </w:t>
            </w:r>
            <w:r w:rsidR="00157C67">
              <w:t xml:space="preserve">(TDM) </w:t>
            </w:r>
            <w:r>
              <w:t xml:space="preserve">for the purposes of training AI models </w:t>
            </w:r>
            <w:r w:rsidR="00EB1CD5">
              <w:t>c</w:t>
            </w:r>
            <w:r>
              <w:t xml:space="preserve">ould be a major boost to AI development within Australia. </w:t>
            </w:r>
          </w:p>
          <w:p w14:paraId="3D2F9464" w14:textId="19841ACF" w:rsidR="00A50E44" w:rsidRPr="00610627" w:rsidRDefault="009908DA" w:rsidP="00EA6719">
            <w:pPr>
              <w:pStyle w:val="KeyPoints-Bullet"/>
            </w:pPr>
            <w:r>
              <w:t>T</w:t>
            </w:r>
            <w:r w:rsidRPr="009908DA">
              <w:t xml:space="preserve">he treatment of TDM, copyright and the training of AI models </w:t>
            </w:r>
            <w:r>
              <w:t xml:space="preserve">is </w:t>
            </w:r>
            <w:r w:rsidRPr="009908DA">
              <w:t xml:space="preserve">currently being tested in </w:t>
            </w:r>
            <w:r>
              <w:t xml:space="preserve">US </w:t>
            </w:r>
            <w:r w:rsidRPr="009908DA">
              <w:t>court</w:t>
            </w:r>
            <w:r>
              <w:t>s</w:t>
            </w:r>
            <w:r w:rsidRPr="009908DA">
              <w:t xml:space="preserve">. In other major </w:t>
            </w:r>
            <w:r>
              <w:t>economies, e</w:t>
            </w:r>
            <w:r w:rsidR="00EA6719" w:rsidRPr="00EA6719">
              <w:t xml:space="preserve">xceptions from copyright are </w:t>
            </w:r>
            <w:r w:rsidR="00915A98">
              <w:t>used to</w:t>
            </w:r>
            <w:r w:rsidR="00EA6719" w:rsidRPr="00EA6719">
              <w:t xml:space="preserve"> clarify arrangements for </w:t>
            </w:r>
            <w:r w:rsidR="00B164C5">
              <w:t>TDM</w:t>
            </w:r>
            <w:r w:rsidR="00EA6719" w:rsidRPr="00EA6719">
              <w:t>. Australia has scope to learn from international experiences of copyright arrangements to improve accessibility of data for commercial and non</w:t>
            </w:r>
            <w:r w:rsidR="00740F30">
              <w:noBreakHyphen/>
            </w:r>
            <w:r w:rsidR="00EA6719" w:rsidRPr="00EA6719">
              <w:t>commercial uses, while protecting incentives in creative industries.</w:t>
            </w:r>
          </w:p>
        </w:tc>
      </w:tr>
      <w:tr w:rsidR="00E642E7" w14:paraId="753ABAD3" w14:textId="77777777">
        <w:tc>
          <w:tcPr>
            <w:tcW w:w="577" w:type="dxa"/>
            <w:shd w:val="clear" w:color="auto" w:fill="E7F6FD"/>
            <w:tcMar>
              <w:top w:w="0" w:type="dxa"/>
              <w:bottom w:w="0" w:type="dxa"/>
              <w:right w:w="113" w:type="dxa"/>
            </w:tcMar>
          </w:tcPr>
          <w:p w14:paraId="29461B51" w14:textId="77777777" w:rsidR="00E642E7" w:rsidRPr="00A51374" w:rsidRDefault="00E642E7" w:rsidP="000C6B77">
            <w:pPr>
              <w:pStyle w:val="KeyPointsicon"/>
            </w:pPr>
            <w:r w:rsidRPr="00A51374">
              <w:rPr>
                <w:noProof/>
              </w:rPr>
              <w:drawing>
                <wp:inline distT="0" distB="0" distL="0" distR="0" wp14:anchorId="0984E173" wp14:editId="49C9AD3A">
                  <wp:extent cx="180000" cy="1800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1B4227E" w14:textId="449C5579" w:rsidR="00AD6E7C" w:rsidRDefault="004140CA" w:rsidP="00610627">
            <w:pPr>
              <w:pStyle w:val="KeyPoints-Bold"/>
            </w:pPr>
            <w:r>
              <w:t xml:space="preserve">Development </w:t>
            </w:r>
            <w:r w:rsidR="00E01FDC">
              <w:t xml:space="preserve">by </w:t>
            </w:r>
            <w:r w:rsidR="00E035E0">
              <w:t>Australian g</w:t>
            </w:r>
            <w:r w:rsidR="00D73C21">
              <w:t xml:space="preserve">overnments </w:t>
            </w:r>
            <w:r w:rsidR="00E01FDC">
              <w:t xml:space="preserve">of a </w:t>
            </w:r>
            <w:r w:rsidR="0024197D">
              <w:t xml:space="preserve">comprehensive </w:t>
            </w:r>
            <w:r w:rsidR="00AD601B">
              <w:t xml:space="preserve">national </w:t>
            </w:r>
            <w:r w:rsidR="0024197D">
              <w:t xml:space="preserve">data </w:t>
            </w:r>
            <w:r w:rsidR="00890EFF">
              <w:t>strategy</w:t>
            </w:r>
            <w:r w:rsidR="0024197D">
              <w:t xml:space="preserve"> </w:t>
            </w:r>
            <w:r w:rsidR="00C97DD4">
              <w:t xml:space="preserve">would help </w:t>
            </w:r>
            <w:r w:rsidR="00323A6D">
              <w:t>provid</w:t>
            </w:r>
            <w:r w:rsidR="00403574">
              <w:t>e</w:t>
            </w:r>
            <w:r w:rsidR="00323A6D">
              <w:t xml:space="preserve"> confidence </w:t>
            </w:r>
            <w:r w:rsidR="00C31F71">
              <w:t>for businesses and the community in the use of AI and other data</w:t>
            </w:r>
            <w:r w:rsidR="00740F30">
              <w:noBreakHyphen/>
            </w:r>
            <w:r w:rsidR="00C31F71">
              <w:t xml:space="preserve">intensive technologies. </w:t>
            </w:r>
          </w:p>
          <w:p w14:paraId="0192BBC9" w14:textId="3D2D9A26" w:rsidR="00312FFB" w:rsidRPr="00610627" w:rsidRDefault="00134C9F" w:rsidP="00134C9F">
            <w:pPr>
              <w:pStyle w:val="KeyPoints-Bullet"/>
            </w:pPr>
            <w:r w:rsidRPr="00312FFB">
              <w:t xml:space="preserve">Australia </w:t>
            </w:r>
            <w:r w:rsidR="00897BBD">
              <w:t>is one of</w:t>
            </w:r>
            <w:r w:rsidRPr="00312FFB">
              <w:t xml:space="preserve"> the poorest performing countries in </w:t>
            </w:r>
            <w:r>
              <w:t xml:space="preserve">the OECD in </w:t>
            </w:r>
            <w:r w:rsidRPr="00312FFB">
              <w:t>terms of data availability, data accessibility, and government support for data re-use.</w:t>
            </w:r>
            <w:r>
              <w:t xml:space="preserve"> A national</w:t>
            </w:r>
            <w:r w:rsidR="00A053A5" w:rsidDel="00134C9F">
              <w:t xml:space="preserve"> </w:t>
            </w:r>
            <w:r w:rsidR="00890EFF">
              <w:t>strategy</w:t>
            </w:r>
            <w:r w:rsidR="00A053A5">
              <w:t xml:space="preserve"> could </w:t>
            </w:r>
            <w:r w:rsidR="00890EFF">
              <w:t xml:space="preserve">set </w:t>
            </w:r>
            <w:r w:rsidR="00890EFF" w:rsidRPr="00826149">
              <w:t>out</w:t>
            </w:r>
            <w:r w:rsidR="00826149" w:rsidRPr="00EE2EFF">
              <w:t xml:space="preserve"> agreed intention</w:t>
            </w:r>
            <w:r w:rsidR="0082747E">
              <w:t>s</w:t>
            </w:r>
            <w:r w:rsidR="00826149">
              <w:t xml:space="preserve"> </w:t>
            </w:r>
            <w:r w:rsidR="00826149" w:rsidRPr="00984123">
              <w:t>for</w:t>
            </w:r>
            <w:r w:rsidR="00826149">
              <w:rPr>
                <w:bCs/>
              </w:rPr>
              <w:t xml:space="preserve"> </w:t>
            </w:r>
            <w:r w:rsidR="0082747E" w:rsidRPr="009C4669">
              <w:t>a</w:t>
            </w:r>
            <w:r w:rsidR="0082747E" w:rsidRPr="00EE2EFF">
              <w:t xml:space="preserve">ccess and use of </w:t>
            </w:r>
            <w:r w:rsidR="0082747E" w:rsidRPr="00984123">
              <w:rPr>
                <w:i/>
              </w:rPr>
              <w:t>all</w:t>
            </w:r>
            <w:r w:rsidR="0082747E" w:rsidRPr="00EE2EFF">
              <w:t xml:space="preserve"> </w:t>
            </w:r>
            <w:r w:rsidR="00826149" w:rsidRPr="00EE2EFF">
              <w:t xml:space="preserve">data </w:t>
            </w:r>
            <w:r w:rsidR="002074A3" w:rsidRPr="009C4669">
              <w:t>c</w:t>
            </w:r>
            <w:r w:rsidR="002074A3" w:rsidRPr="00EE2EFF">
              <w:t>ollected in Australia</w:t>
            </w:r>
            <w:r w:rsidR="002C4AFC" w:rsidRPr="009C4669">
              <w:t xml:space="preserve">, </w:t>
            </w:r>
            <w:r w:rsidR="002C4AFC" w:rsidRPr="00EE2EFF">
              <w:t xml:space="preserve">clarifying </w:t>
            </w:r>
            <w:r w:rsidR="00B97152" w:rsidRPr="00EE2EFF">
              <w:t xml:space="preserve">rights of </w:t>
            </w:r>
            <w:r w:rsidR="000E2109">
              <w:t xml:space="preserve">data subjects, </w:t>
            </w:r>
            <w:r w:rsidR="00E066D3">
              <w:t>curators</w:t>
            </w:r>
            <w:r w:rsidR="001D6E4C">
              <w:t xml:space="preserve">, </w:t>
            </w:r>
            <w:r w:rsidR="005817A3">
              <w:t>and</w:t>
            </w:r>
            <w:r w:rsidR="001D6E4C">
              <w:t xml:space="preserve"> users</w:t>
            </w:r>
            <w:r w:rsidR="00E15250">
              <w:t xml:space="preserve"> </w:t>
            </w:r>
            <w:r w:rsidR="002F7B6E">
              <w:t>–</w:t>
            </w:r>
            <w:r w:rsidR="00B97152" w:rsidRPr="00EE2EFF">
              <w:t xml:space="preserve"> </w:t>
            </w:r>
            <w:r w:rsidR="00CD1501">
              <w:t xml:space="preserve">thereby </w:t>
            </w:r>
            <w:r w:rsidR="00B97152" w:rsidRPr="00EE2EFF">
              <w:t>providing a secure basis for</w:t>
            </w:r>
            <w:r w:rsidR="009C4669" w:rsidRPr="00EE2EFF">
              <w:t xml:space="preserve"> AI</w:t>
            </w:r>
            <w:r w:rsidR="00CD1501">
              <w:t xml:space="preserve"> use and development</w:t>
            </w:r>
            <w:r w:rsidR="009C4669" w:rsidRPr="009C4669">
              <w:t>.</w:t>
            </w:r>
            <w:r w:rsidR="00740F30">
              <w:t xml:space="preserve"> </w:t>
            </w:r>
          </w:p>
        </w:tc>
      </w:tr>
      <w:tr w:rsidR="00FB0941" w14:paraId="16E7917F" w14:textId="77777777">
        <w:tc>
          <w:tcPr>
            <w:tcW w:w="577" w:type="dxa"/>
            <w:shd w:val="clear" w:color="auto" w:fill="E7F6FD"/>
            <w:tcMar>
              <w:top w:w="0" w:type="dxa"/>
              <w:bottom w:w="0" w:type="dxa"/>
              <w:right w:w="113" w:type="dxa"/>
            </w:tcMar>
          </w:tcPr>
          <w:p w14:paraId="4B7563B1" w14:textId="3DA6FEEB" w:rsidR="00FB0941" w:rsidRPr="00A51374" w:rsidRDefault="00FB0941" w:rsidP="000C6B77">
            <w:pPr>
              <w:pStyle w:val="KeyPointsicon"/>
              <w:rPr>
                <w:noProof/>
              </w:rPr>
            </w:pPr>
            <w:r w:rsidRPr="00A51374">
              <w:rPr>
                <w:noProof/>
              </w:rPr>
              <w:drawing>
                <wp:inline distT="0" distB="0" distL="0" distR="0" wp14:anchorId="50002782" wp14:editId="30F8871C">
                  <wp:extent cx="180000" cy="180000"/>
                  <wp:effectExtent l="0" t="0" r="0" b="0"/>
                  <wp:docPr id="316101459" name="Picture 316101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180000" cy="180000"/>
                          </a:xfrm>
                          <a:prstGeom prst="rect">
                            <a:avLst/>
                          </a:prstGeom>
                        </pic:spPr>
                      </pic:pic>
                    </a:graphicData>
                  </a:graphic>
                </wp:inline>
              </w:drawing>
            </w:r>
            <w:r>
              <w:rPr>
                <w:noProof/>
              </w:rPr>
              <w:t xml:space="preserve"> </w:t>
            </w:r>
          </w:p>
        </w:tc>
        <w:tc>
          <w:tcPr>
            <w:tcW w:w="9061" w:type="dxa"/>
            <w:shd w:val="clear" w:color="auto" w:fill="E7F6FD"/>
            <w:tcMar>
              <w:top w:w="28" w:type="dxa"/>
              <w:left w:w="28" w:type="dxa"/>
            </w:tcMar>
          </w:tcPr>
          <w:p w14:paraId="2D71841E" w14:textId="77777777" w:rsidR="00A03998" w:rsidRDefault="00163F1F" w:rsidP="007659AF">
            <w:pPr>
              <w:pStyle w:val="KeyPoints-Bold"/>
            </w:pPr>
            <w:r>
              <w:t>Government</w:t>
            </w:r>
            <w:r w:rsidR="0094546E">
              <w:t>s</w:t>
            </w:r>
            <w:r>
              <w:t xml:space="preserve"> could play an important role as exemplars of data governance, use and sharing. </w:t>
            </w:r>
          </w:p>
          <w:p w14:paraId="717E5749" w14:textId="55DB4854" w:rsidR="00FB0941" w:rsidRDefault="007659AF" w:rsidP="00984123">
            <w:pPr>
              <w:pStyle w:val="KeyPoints-Bullet"/>
            </w:pPr>
            <w:r>
              <w:t>The maintenance and curation of government</w:t>
            </w:r>
            <w:r w:rsidR="00740F30">
              <w:noBreakHyphen/>
            </w:r>
            <w:r>
              <w:t xml:space="preserve">held data could be improved to increase the usefulness of data for AI, </w:t>
            </w:r>
            <w:r w:rsidR="00F26B27">
              <w:t>with</w:t>
            </w:r>
            <w:r>
              <w:t xml:space="preserve"> sharing expanded to </w:t>
            </w:r>
            <w:r w:rsidR="00F26B27">
              <w:t xml:space="preserve">some </w:t>
            </w:r>
            <w:r>
              <w:t>private parties, subject to sufficient safeguards.</w:t>
            </w:r>
          </w:p>
        </w:tc>
      </w:tr>
    </w:tbl>
    <w:p w14:paraId="3246D391" w14:textId="4ECCF351" w:rsidR="003807B3" w:rsidRDefault="008E3CE1" w:rsidP="003807B3">
      <w:bookmarkStart w:id="2" w:name="_Hlk150935245"/>
      <w:bookmarkEnd w:id="1"/>
      <w:r>
        <w:lastRenderedPageBreak/>
        <w:t xml:space="preserve">In the past 30 years, data has played an increasingly central role </w:t>
      </w:r>
      <w:r w:rsidR="009A27EE">
        <w:t xml:space="preserve">in </w:t>
      </w:r>
      <w:r w:rsidR="00832BB9">
        <w:t xml:space="preserve">both </w:t>
      </w:r>
      <w:r w:rsidR="009A27EE">
        <w:t xml:space="preserve">the </w:t>
      </w:r>
      <w:r w:rsidR="00CB0448">
        <w:t>economy</w:t>
      </w:r>
      <w:r w:rsidR="009A27EE">
        <w:t xml:space="preserve"> and society</w:t>
      </w:r>
      <w:r w:rsidR="007A2E67">
        <w:t xml:space="preserve">. </w:t>
      </w:r>
      <w:r>
        <w:t>Stemming f</w:t>
      </w:r>
      <w:r w:rsidR="007A2E67">
        <w:t xml:space="preserve">rom </w:t>
      </w:r>
      <w:r w:rsidR="000E18C3">
        <w:t xml:space="preserve">large </w:t>
      </w:r>
      <w:r w:rsidR="007A2E67">
        <w:t>scale digitisation</w:t>
      </w:r>
      <w:r w:rsidR="008A6BC4">
        <w:t xml:space="preserve">, </w:t>
      </w:r>
      <w:r w:rsidR="005F1C1D">
        <w:t>connectivity,</w:t>
      </w:r>
      <w:r w:rsidR="008A6BC4">
        <w:t xml:space="preserve"> </w:t>
      </w:r>
      <w:r w:rsidR="00CD2DA5">
        <w:t xml:space="preserve">smart devices </w:t>
      </w:r>
      <w:r w:rsidR="00B70227">
        <w:t xml:space="preserve">and computing </w:t>
      </w:r>
      <w:r w:rsidR="00272FC6">
        <w:t>infrastructure</w:t>
      </w:r>
      <w:r w:rsidR="00B70227">
        <w:t xml:space="preserve">, </w:t>
      </w:r>
      <w:r w:rsidR="00A140C1">
        <w:t xml:space="preserve">data has become a key input into production and innovation. </w:t>
      </w:r>
      <w:r w:rsidR="0010355B">
        <w:t xml:space="preserve">And </w:t>
      </w:r>
      <w:r w:rsidR="003807B3">
        <w:t xml:space="preserve">while </w:t>
      </w:r>
      <w:r w:rsidR="0010355B">
        <w:t xml:space="preserve">data </w:t>
      </w:r>
      <w:r w:rsidR="00B11C1C">
        <w:t>use</w:t>
      </w:r>
      <w:r w:rsidR="0010355B">
        <w:t xml:space="preserve"> </w:t>
      </w:r>
      <w:r w:rsidR="003807B3">
        <w:t xml:space="preserve">can generate significant value across the economy, doing so </w:t>
      </w:r>
      <w:r w:rsidR="007836A5">
        <w:t xml:space="preserve">inevitably </w:t>
      </w:r>
      <w:r w:rsidR="003807B3">
        <w:t>raises questions about who owns, controls and should benefit from data.</w:t>
      </w:r>
    </w:p>
    <w:p w14:paraId="448EF0DD" w14:textId="1FA8203D" w:rsidR="003D6C50" w:rsidRDefault="0033026C" w:rsidP="00051A9C">
      <w:r>
        <w:t>Artificial intelligence (AI) is just the latest wave of innovation</w:t>
      </w:r>
      <w:r w:rsidR="00DD1405">
        <w:t>s</w:t>
      </w:r>
      <w:r>
        <w:t xml:space="preserve"> to transfor</w:t>
      </w:r>
      <w:r w:rsidR="00DD1405">
        <w:t>m</w:t>
      </w:r>
      <w:r>
        <w:t xml:space="preserve"> how data can be collected and </w:t>
      </w:r>
      <w:r w:rsidR="006F75C8">
        <w:t>used to generate public value</w:t>
      </w:r>
      <w:r>
        <w:t>.</w:t>
      </w:r>
      <w:r w:rsidR="00A03924">
        <w:t xml:space="preserve"> </w:t>
      </w:r>
      <w:r w:rsidR="004C13DF">
        <w:t xml:space="preserve">The AI models that have emerged in recent years apply advanced machine learning to increasingly sophisticated uses, including </w:t>
      </w:r>
      <w:r w:rsidR="004C13DF" w:rsidRPr="00D040F7">
        <w:t>natural language processing, image recognition, recommender systems</w:t>
      </w:r>
      <w:r w:rsidR="004C13DF">
        <w:t xml:space="preserve">, </w:t>
      </w:r>
      <w:r w:rsidR="004C13DF" w:rsidRPr="00D040F7">
        <w:t>personalised search and social media</w:t>
      </w:r>
      <w:r w:rsidR="004C13DF">
        <w:t>.</w:t>
      </w:r>
      <w:r w:rsidR="004C13DF" w:rsidRPr="005630EB">
        <w:rPr>
          <w:rStyle w:val="FootnoteReference"/>
        </w:rPr>
        <w:footnoteReference w:id="2"/>
      </w:r>
      <w:r w:rsidR="004C13DF">
        <w:t xml:space="preserve"> </w:t>
      </w:r>
      <w:r w:rsidR="00283CF0">
        <w:t xml:space="preserve">But </w:t>
      </w:r>
      <w:r w:rsidR="008110C6">
        <w:t>is</w:t>
      </w:r>
      <w:r w:rsidR="00283CF0">
        <w:t xml:space="preserve"> AI chang</w:t>
      </w:r>
      <w:r w:rsidR="008110C6">
        <w:t>ing</w:t>
      </w:r>
      <w:r w:rsidR="00283CF0">
        <w:t xml:space="preserve"> how we think about data from a policy perspective?</w:t>
      </w:r>
    </w:p>
    <w:p w14:paraId="300BB927" w14:textId="476156E6" w:rsidR="00A03924" w:rsidRDefault="00825722" w:rsidP="00051A9C">
      <w:r>
        <w:t>If nothing else</w:t>
      </w:r>
      <w:r w:rsidR="00E3717C">
        <w:t>,</w:t>
      </w:r>
      <w:r w:rsidR="00701318">
        <w:t xml:space="preserve"> </w:t>
      </w:r>
      <w:r w:rsidR="00556316">
        <w:t xml:space="preserve">AI </w:t>
      </w:r>
      <w:r w:rsidR="000800A8">
        <w:t>technology</w:t>
      </w:r>
      <w:r w:rsidR="00556316">
        <w:t xml:space="preserve"> </w:t>
      </w:r>
      <w:r w:rsidR="00556316" w:rsidRPr="00E73345">
        <w:rPr>
          <w:b/>
        </w:rPr>
        <w:t>raise</w:t>
      </w:r>
      <w:r w:rsidR="00DD1405">
        <w:rPr>
          <w:b/>
        </w:rPr>
        <w:t>s</w:t>
      </w:r>
      <w:r w:rsidR="00556316" w:rsidRPr="00E73345">
        <w:rPr>
          <w:b/>
        </w:rPr>
        <w:t xml:space="preserve"> the stakes for data policy</w:t>
      </w:r>
      <w:r w:rsidR="00556316" w:rsidRPr="00606D79">
        <w:rPr>
          <w:bCs/>
        </w:rPr>
        <w:t>.</w:t>
      </w:r>
      <w:r w:rsidR="00556316" w:rsidRPr="00606D79">
        <w:t xml:space="preserve"> </w:t>
      </w:r>
    </w:p>
    <w:p w14:paraId="10F58EA2" w14:textId="117C8BF6" w:rsidR="00CF52DB" w:rsidRDefault="00E33421" w:rsidP="00051A9C">
      <w:r>
        <w:t>First, AI mak</w:t>
      </w:r>
      <w:r w:rsidR="00DD1405">
        <w:t>es</w:t>
      </w:r>
      <w:r>
        <w:t xml:space="preserve"> data more valuable. </w:t>
      </w:r>
      <w:r w:rsidR="002C28B4">
        <w:t>Data is a key input to the development</w:t>
      </w:r>
      <w:r w:rsidR="003E0E54">
        <w:t xml:space="preserve"> and use</w:t>
      </w:r>
      <w:r w:rsidR="002C28B4">
        <w:t xml:space="preserve"> of AI technologies</w:t>
      </w:r>
      <w:r w:rsidR="00FF1E14">
        <w:t xml:space="preserve">, </w:t>
      </w:r>
      <w:r w:rsidR="00131484">
        <w:t>as the capabilities of AI models depend in part on</w:t>
      </w:r>
      <w:r w:rsidR="00FF1E14">
        <w:t xml:space="preserve"> </w:t>
      </w:r>
      <w:r w:rsidR="002C28B4">
        <w:t xml:space="preserve">the </w:t>
      </w:r>
      <w:r w:rsidR="001318B5">
        <w:t>scale and quality</w:t>
      </w:r>
      <w:r w:rsidR="002C28B4">
        <w:t xml:space="preserve"> of data </w:t>
      </w:r>
      <w:r w:rsidR="00A30BBA">
        <w:t xml:space="preserve">accessible </w:t>
      </w:r>
      <w:r w:rsidR="00131484">
        <w:t>for training.</w:t>
      </w:r>
      <w:r w:rsidR="004F4D8F">
        <w:t xml:space="preserve"> </w:t>
      </w:r>
      <w:r w:rsidR="002A1E21">
        <w:t>In addition</w:t>
      </w:r>
      <w:r w:rsidR="004F4D8F">
        <w:t>,</w:t>
      </w:r>
      <w:r w:rsidR="003033C1">
        <w:t xml:space="preserve"> </w:t>
      </w:r>
      <w:r w:rsidR="00CF52DB">
        <w:t xml:space="preserve">AI opens up a range of possibilities for the use of data which has previously sat dormant (including unstructured text, audio and visual data). </w:t>
      </w:r>
      <w:r w:rsidR="003033C1">
        <w:t>A</w:t>
      </w:r>
      <w:r w:rsidR="00C07494">
        <w:t>s</w:t>
      </w:r>
      <w:r w:rsidR="00051A9C">
        <w:t xml:space="preserve"> </w:t>
      </w:r>
      <w:r w:rsidR="00985AB3">
        <w:t>the OECD observed</w:t>
      </w:r>
      <w:r w:rsidR="0008323A">
        <w:t>,</w:t>
      </w:r>
      <w:r w:rsidR="00985AB3">
        <w:t xml:space="preserve"> ‘</w:t>
      </w:r>
      <w:r w:rsidR="00051A9C">
        <w:t xml:space="preserve">data that is not valuable today may become so tomorrow’ </w:t>
      </w:r>
      <w:r w:rsidR="00F96BC4" w:rsidRPr="00F96BC4">
        <w:rPr>
          <w:rFonts w:ascii="Arial" w:hAnsi="Arial" w:cs="Arial"/>
          <w:szCs w:val="24"/>
        </w:rPr>
        <w:t>(Jouanjean et al. 2020)</w:t>
      </w:r>
      <w:r w:rsidR="00D25599">
        <w:t>.</w:t>
      </w:r>
      <w:r w:rsidR="00354283">
        <w:t xml:space="preserve"> </w:t>
      </w:r>
    </w:p>
    <w:p w14:paraId="1079CF18" w14:textId="6EBAE629" w:rsidR="00691136" w:rsidRDefault="008020F2" w:rsidP="00051A9C">
      <w:r>
        <w:t>Second</w:t>
      </w:r>
      <w:r w:rsidR="003D7BC4">
        <w:t xml:space="preserve">, </w:t>
      </w:r>
      <w:r w:rsidR="003F3314">
        <w:t xml:space="preserve">AI </w:t>
      </w:r>
      <w:r w:rsidR="00651742">
        <w:t xml:space="preserve">is </w:t>
      </w:r>
      <w:r w:rsidR="00CB1460">
        <w:t>heightening</w:t>
      </w:r>
      <w:r w:rsidR="00651742">
        <w:t xml:space="preserve"> </w:t>
      </w:r>
      <w:r w:rsidR="009D0142">
        <w:t>data</w:t>
      </w:r>
      <w:r w:rsidR="00740F30">
        <w:noBreakHyphen/>
      </w:r>
      <w:r w:rsidR="009D0142">
        <w:t xml:space="preserve">related </w:t>
      </w:r>
      <w:r w:rsidR="00651742">
        <w:t>risks</w:t>
      </w:r>
      <w:r w:rsidR="006F75C8">
        <w:t>, including through</w:t>
      </w:r>
      <w:r w:rsidR="00230263">
        <w:t xml:space="preserve"> </w:t>
      </w:r>
      <w:r w:rsidR="00484017">
        <w:t>increase</w:t>
      </w:r>
      <w:r w:rsidR="00DD5F49">
        <w:t>d</w:t>
      </w:r>
      <w:r w:rsidR="00E94B82">
        <w:t xml:space="preserve"> </w:t>
      </w:r>
      <w:r w:rsidR="00ED41B5">
        <w:t xml:space="preserve">capacity to </w:t>
      </w:r>
      <w:r w:rsidR="00B50E51">
        <w:t>misuse (or even weaponise)</w:t>
      </w:r>
      <w:r w:rsidR="00ED41B5">
        <w:t xml:space="preserve"> data</w:t>
      </w:r>
      <w:r w:rsidR="00B976C5">
        <w:t xml:space="preserve">. </w:t>
      </w:r>
      <w:r w:rsidR="00936C80">
        <w:t>T</w:t>
      </w:r>
      <w:r w:rsidR="00E94B82">
        <w:t xml:space="preserve">his </w:t>
      </w:r>
      <w:r w:rsidR="00936C80">
        <w:t xml:space="preserve">has </w:t>
      </w:r>
      <w:r w:rsidR="00E94B82">
        <w:t>heighten</w:t>
      </w:r>
      <w:r w:rsidR="00936C80">
        <w:t>ed</w:t>
      </w:r>
      <w:r w:rsidR="00E94B82">
        <w:t xml:space="preserve"> concerns about privacy</w:t>
      </w:r>
      <w:r w:rsidR="00186E60">
        <w:t>, cyber security</w:t>
      </w:r>
      <w:r w:rsidR="00E94B82">
        <w:t xml:space="preserve"> and data protection</w:t>
      </w:r>
      <w:r w:rsidR="00ED0932">
        <w:t xml:space="preserve"> (figure</w:t>
      </w:r>
      <w:r w:rsidR="00740F30">
        <w:t> </w:t>
      </w:r>
      <w:r w:rsidR="00ED0932">
        <w:t>1)</w:t>
      </w:r>
      <w:r w:rsidR="00E94B82">
        <w:t xml:space="preserve">. </w:t>
      </w:r>
      <w:r w:rsidR="00ED0932">
        <w:t>D</w:t>
      </w:r>
      <w:r w:rsidR="003605D8">
        <w:t xml:space="preserve">ata that is not </w:t>
      </w:r>
      <w:r w:rsidR="003605D8" w:rsidRPr="003605D8">
        <w:rPr>
          <w:i/>
          <w:iCs/>
        </w:rPr>
        <w:t>risky</w:t>
      </w:r>
      <w:r w:rsidR="003605D8">
        <w:t xml:space="preserve"> today may become so tomorrow.</w:t>
      </w:r>
      <w:r w:rsidR="00354283">
        <w:t xml:space="preserve"> </w:t>
      </w:r>
    </w:p>
    <w:p w14:paraId="6A6DCD8A" w14:textId="320EFFC7" w:rsidR="00B97189" w:rsidRDefault="00ED0932" w:rsidP="00051A9C">
      <w:r>
        <w:t>T</w:t>
      </w:r>
      <w:r w:rsidR="00DB5A16">
        <w:t xml:space="preserve">he relationship between data and </w:t>
      </w:r>
      <w:r w:rsidR="00B97189">
        <w:t xml:space="preserve">AI </w:t>
      </w:r>
      <w:r w:rsidR="00B75D28">
        <w:t>has</w:t>
      </w:r>
      <w:r>
        <w:t xml:space="preserve"> also</w:t>
      </w:r>
      <w:r w:rsidR="00B75D28">
        <w:t xml:space="preserve"> raised </w:t>
      </w:r>
      <w:r w:rsidR="00135D09" w:rsidRPr="00135D09">
        <w:rPr>
          <w:b/>
          <w:bCs/>
        </w:rPr>
        <w:t xml:space="preserve">new </w:t>
      </w:r>
      <w:r w:rsidR="00B75D28" w:rsidRPr="00135D09">
        <w:rPr>
          <w:b/>
        </w:rPr>
        <w:t>questions about</w:t>
      </w:r>
      <w:r w:rsidR="00B75D28">
        <w:t xml:space="preserve"> </w:t>
      </w:r>
      <w:r w:rsidR="00B820F7" w:rsidRPr="00B820F7">
        <w:rPr>
          <w:b/>
          <w:bCs/>
        </w:rPr>
        <w:t>data</w:t>
      </w:r>
      <w:r w:rsidR="00B820F7">
        <w:t xml:space="preserve"> </w:t>
      </w:r>
      <w:r w:rsidR="007365E3" w:rsidRPr="00B75D28">
        <w:rPr>
          <w:b/>
        </w:rPr>
        <w:t>rights and incentives</w:t>
      </w:r>
      <w:r w:rsidR="007365E3">
        <w:t>.</w:t>
      </w:r>
    </w:p>
    <w:p w14:paraId="4D588CAD" w14:textId="2E94582C" w:rsidR="002E4138" w:rsidRDefault="00476897" w:rsidP="00C05234">
      <w:r>
        <w:t xml:space="preserve">AI </w:t>
      </w:r>
      <w:r w:rsidR="00955709">
        <w:t xml:space="preserve">is changing the </w:t>
      </w:r>
      <w:r w:rsidR="00955709" w:rsidRPr="007F79DB">
        <w:t>nature</w:t>
      </w:r>
      <w:r w:rsidR="00955709">
        <w:t xml:space="preserve"> of data collection and use</w:t>
      </w:r>
      <w:r w:rsidR="00B217BC">
        <w:t xml:space="preserve">. </w:t>
      </w:r>
      <w:r w:rsidR="00274275">
        <w:t>D</w:t>
      </w:r>
      <w:r w:rsidR="00ED62E3">
        <w:t xml:space="preserve">evelopments </w:t>
      </w:r>
      <w:r w:rsidR="00193A39">
        <w:t xml:space="preserve">such as </w:t>
      </w:r>
      <w:r w:rsidR="00ED62E3">
        <w:t xml:space="preserve">facial recognition </w:t>
      </w:r>
      <w:r w:rsidR="00305F27">
        <w:t xml:space="preserve">and </w:t>
      </w:r>
      <w:r w:rsidR="00ED62E3">
        <w:t>sensor technology</w:t>
      </w:r>
      <w:r w:rsidR="00162E86">
        <w:t xml:space="preserve"> </w:t>
      </w:r>
      <w:r w:rsidR="00274275">
        <w:t>have increased</w:t>
      </w:r>
      <w:r w:rsidR="00BE0909">
        <w:t xml:space="preserve"> the </w:t>
      </w:r>
      <w:r w:rsidR="000E796D">
        <w:t xml:space="preserve">potential for more intrusive collection of personal </w:t>
      </w:r>
      <w:r w:rsidR="00193A39">
        <w:t>information</w:t>
      </w:r>
      <w:r w:rsidR="00251653">
        <w:t>, bringing</w:t>
      </w:r>
      <w:r w:rsidR="00193A39">
        <w:t xml:space="preserve"> </w:t>
      </w:r>
      <w:r w:rsidR="00531B39">
        <w:t xml:space="preserve">renewed attention </w:t>
      </w:r>
      <w:r w:rsidR="00376882">
        <w:t xml:space="preserve">to </w:t>
      </w:r>
      <w:r w:rsidR="00251653">
        <w:t xml:space="preserve">issues of </w:t>
      </w:r>
      <w:r w:rsidR="00376882">
        <w:t xml:space="preserve">data </w:t>
      </w:r>
      <w:r w:rsidR="00A80BF3">
        <w:t xml:space="preserve">rights </w:t>
      </w:r>
      <w:r w:rsidR="00AC57F9">
        <w:t xml:space="preserve">(such as </w:t>
      </w:r>
      <w:r w:rsidR="00376882">
        <w:t>collection</w:t>
      </w:r>
      <w:r w:rsidR="00AC57F9">
        <w:t>,</w:t>
      </w:r>
      <w:r w:rsidR="00376882">
        <w:t xml:space="preserve"> control </w:t>
      </w:r>
      <w:r w:rsidR="00AC57F9">
        <w:t xml:space="preserve">and </w:t>
      </w:r>
      <w:r w:rsidR="00C2305F" w:rsidRPr="006F2235">
        <w:t>consent</w:t>
      </w:r>
      <w:r w:rsidR="00AC57F9">
        <w:t>).</w:t>
      </w:r>
      <w:r w:rsidR="00AB44D7">
        <w:t xml:space="preserve"> </w:t>
      </w:r>
      <w:r w:rsidR="007062D9">
        <w:t>T</w:t>
      </w:r>
      <w:r w:rsidR="00D02D31">
        <w:t>he advent of generative AI has raised questions about</w:t>
      </w:r>
      <w:r w:rsidR="00BB1923">
        <w:t xml:space="preserve"> the</w:t>
      </w:r>
      <w:r w:rsidR="00D02D31">
        <w:t xml:space="preserve"> </w:t>
      </w:r>
      <w:r w:rsidR="00891FB6">
        <w:t>intellectual property</w:t>
      </w:r>
      <w:r w:rsidR="0046488D">
        <w:t xml:space="preserve"> of both data inputs and </w:t>
      </w:r>
      <w:r w:rsidR="0008441C">
        <w:t>creative outputs</w:t>
      </w:r>
      <w:r w:rsidR="004271D9">
        <w:t>.</w:t>
      </w:r>
      <w:r w:rsidR="00BD1974">
        <w:t xml:space="preserve"> </w:t>
      </w:r>
      <w:r w:rsidR="00AF776C">
        <w:t xml:space="preserve">These and related issues have been covered by a number of </w:t>
      </w:r>
      <w:r w:rsidR="00042DD8">
        <w:t xml:space="preserve">recent </w:t>
      </w:r>
      <w:r w:rsidR="00AF0B3E">
        <w:t>reports</w:t>
      </w:r>
      <w:r w:rsidR="007124FD">
        <w:t xml:space="preserve">, focusing separately on technology, ethics, privacy, </w:t>
      </w:r>
      <w:r w:rsidR="00E64FD4">
        <w:t>economic rights, and productivity</w:t>
      </w:r>
      <w:r w:rsidR="00A12786">
        <w:t xml:space="preserve"> </w:t>
      </w:r>
      <w:r w:rsidR="00370DF6" w:rsidRPr="00370DF6">
        <w:rPr>
          <w:rFonts w:ascii="Arial" w:hAnsi="Arial" w:cs="Arial"/>
          <w:szCs w:val="24"/>
        </w:rPr>
        <w:t>(Attorney-General’s Department 2023a; DISR 2022, 2023; IP Australia 2023; PC 2022)</w:t>
      </w:r>
      <w:r w:rsidR="00F75D1B">
        <w:t xml:space="preserve">. </w:t>
      </w:r>
    </w:p>
    <w:p w14:paraId="6B2F60CE" w14:textId="77777777" w:rsidR="007374ED" w:rsidRDefault="00327A9B" w:rsidP="00C05234">
      <w:r w:rsidRPr="00F863F7">
        <w:t>So h</w:t>
      </w:r>
      <w:r w:rsidR="00765BEB" w:rsidRPr="00F863F7">
        <w:t xml:space="preserve">ow can governments </w:t>
      </w:r>
      <w:r w:rsidR="00B231BF" w:rsidRPr="00F863F7">
        <w:t xml:space="preserve">make the most of Australia’s data opportunities? </w:t>
      </w:r>
    </w:p>
    <w:p w14:paraId="37FCF106" w14:textId="140219B0" w:rsidR="00C05234" w:rsidRPr="00D0211A" w:rsidRDefault="007374ED" w:rsidP="00C05234">
      <w:pPr>
        <w:rPr>
          <w:spacing w:val="2"/>
        </w:rPr>
      </w:pPr>
      <w:r w:rsidRPr="00D0211A">
        <w:rPr>
          <w:spacing w:val="2"/>
        </w:rPr>
        <w:t xml:space="preserve">The Australian Government has recently released a comprehensive strategy </w:t>
      </w:r>
      <w:r w:rsidR="00006CBF" w:rsidRPr="00D0211A">
        <w:rPr>
          <w:spacing w:val="2"/>
        </w:rPr>
        <w:t xml:space="preserve">focusing on government use of data at the Commonwealth level </w:t>
      </w:r>
      <w:r w:rsidR="00006CBF" w:rsidRPr="00D0211A">
        <w:rPr>
          <w:rFonts w:cs="Arial"/>
          <w:spacing w:val="2"/>
        </w:rPr>
        <w:t>(Australian Government 2023d)</w:t>
      </w:r>
      <w:r w:rsidR="003D275B" w:rsidRPr="00D0211A">
        <w:rPr>
          <w:spacing w:val="2"/>
        </w:rPr>
        <w:t xml:space="preserve"> </w:t>
      </w:r>
      <w:r w:rsidR="0085788B" w:rsidRPr="00D0211A">
        <w:rPr>
          <w:spacing w:val="2"/>
        </w:rPr>
        <w:t xml:space="preserve">alongside ongoing </w:t>
      </w:r>
      <w:r w:rsidR="003D275B" w:rsidRPr="00D0211A">
        <w:rPr>
          <w:spacing w:val="2"/>
        </w:rPr>
        <w:t xml:space="preserve">reform agendas </w:t>
      </w:r>
      <w:r w:rsidR="00881AB7" w:rsidRPr="00D0211A">
        <w:rPr>
          <w:spacing w:val="2"/>
        </w:rPr>
        <w:t xml:space="preserve">related to copyright, privacy, and consumer protections </w:t>
      </w:r>
      <w:r w:rsidR="00881AB7" w:rsidRPr="00D0211A">
        <w:rPr>
          <w:rFonts w:cs="Arial"/>
          <w:spacing w:val="2"/>
        </w:rPr>
        <w:t>(Australian Government 2024)</w:t>
      </w:r>
      <w:r w:rsidR="00881AB7" w:rsidRPr="00D0211A">
        <w:rPr>
          <w:spacing w:val="2"/>
        </w:rPr>
        <w:t>.</w:t>
      </w:r>
      <w:r w:rsidR="000F178A" w:rsidRPr="00D0211A">
        <w:rPr>
          <w:spacing w:val="2"/>
        </w:rPr>
        <w:t xml:space="preserve"> </w:t>
      </w:r>
      <w:r w:rsidR="0085788B" w:rsidRPr="00D0211A">
        <w:rPr>
          <w:spacing w:val="2"/>
        </w:rPr>
        <w:t xml:space="preserve">In </w:t>
      </w:r>
      <w:r w:rsidR="00D87943" w:rsidRPr="00D0211A">
        <w:rPr>
          <w:spacing w:val="2"/>
        </w:rPr>
        <w:t>implementing</w:t>
      </w:r>
      <w:r w:rsidR="0085788B" w:rsidRPr="00D0211A">
        <w:rPr>
          <w:spacing w:val="2"/>
        </w:rPr>
        <w:t xml:space="preserve"> </w:t>
      </w:r>
      <w:r w:rsidR="00DC3C4C" w:rsidRPr="00D0211A">
        <w:rPr>
          <w:spacing w:val="2"/>
        </w:rPr>
        <w:t xml:space="preserve">these </w:t>
      </w:r>
      <w:r w:rsidR="00D87943" w:rsidRPr="00D0211A">
        <w:rPr>
          <w:spacing w:val="2"/>
        </w:rPr>
        <w:t>reform agendas</w:t>
      </w:r>
      <w:r w:rsidR="0085788B" w:rsidRPr="00D0211A">
        <w:rPr>
          <w:spacing w:val="2"/>
        </w:rPr>
        <w:t xml:space="preserve">, </w:t>
      </w:r>
      <w:r w:rsidR="00D2304A" w:rsidRPr="00D0211A">
        <w:rPr>
          <w:spacing w:val="2"/>
        </w:rPr>
        <w:t>some key challenges will include</w:t>
      </w:r>
      <w:r w:rsidR="00802689" w:rsidRPr="00D0211A">
        <w:rPr>
          <w:spacing w:val="2"/>
        </w:rPr>
        <w:t>:</w:t>
      </w:r>
      <w:r w:rsidR="000F178A" w:rsidRPr="00D0211A">
        <w:rPr>
          <w:spacing w:val="2"/>
        </w:rPr>
        <w:t xml:space="preserve"> </w:t>
      </w:r>
      <w:r w:rsidR="00A31D70" w:rsidRPr="00D0211A">
        <w:rPr>
          <w:spacing w:val="2"/>
        </w:rPr>
        <w:t>align</w:t>
      </w:r>
      <w:r w:rsidR="000F178A" w:rsidRPr="00D0211A">
        <w:rPr>
          <w:spacing w:val="2"/>
        </w:rPr>
        <w:t>ing</w:t>
      </w:r>
      <w:r w:rsidR="00A31D70" w:rsidRPr="00D0211A">
        <w:rPr>
          <w:spacing w:val="2"/>
        </w:rPr>
        <w:t xml:space="preserve"> productivity and regulatory objectives</w:t>
      </w:r>
      <w:r w:rsidR="005D49D1" w:rsidRPr="00D0211A">
        <w:rPr>
          <w:spacing w:val="2"/>
        </w:rPr>
        <w:t>; ensur</w:t>
      </w:r>
      <w:r w:rsidR="000F178A" w:rsidRPr="00D0211A">
        <w:rPr>
          <w:spacing w:val="2"/>
        </w:rPr>
        <w:t>ing</w:t>
      </w:r>
      <w:r w:rsidR="005D49D1" w:rsidRPr="00D0211A">
        <w:rPr>
          <w:spacing w:val="2"/>
        </w:rPr>
        <w:t xml:space="preserve"> regulatory controls are </w:t>
      </w:r>
      <w:r w:rsidR="00A31D70" w:rsidRPr="00D0211A">
        <w:rPr>
          <w:spacing w:val="2"/>
        </w:rPr>
        <w:t>proportionate and effective</w:t>
      </w:r>
      <w:r w:rsidR="005D49D1" w:rsidRPr="00D0211A">
        <w:rPr>
          <w:spacing w:val="2"/>
        </w:rPr>
        <w:t xml:space="preserve">; and </w:t>
      </w:r>
      <w:r w:rsidR="003239C6" w:rsidRPr="00D0211A">
        <w:rPr>
          <w:spacing w:val="2"/>
        </w:rPr>
        <w:t>achiev</w:t>
      </w:r>
      <w:r w:rsidR="00802689" w:rsidRPr="00D0211A">
        <w:rPr>
          <w:spacing w:val="2"/>
        </w:rPr>
        <w:t xml:space="preserve">ing </w:t>
      </w:r>
      <w:r w:rsidR="005D49D1" w:rsidRPr="00D0211A">
        <w:rPr>
          <w:spacing w:val="2"/>
        </w:rPr>
        <w:t>consistency and coordination across governments</w:t>
      </w:r>
      <w:r w:rsidR="00A31D70" w:rsidRPr="00D0211A">
        <w:rPr>
          <w:spacing w:val="2"/>
        </w:rPr>
        <w:t>.</w:t>
      </w:r>
      <w:r w:rsidR="0063793F" w:rsidRPr="00D0211A">
        <w:rPr>
          <w:spacing w:val="2"/>
        </w:rPr>
        <w:t xml:space="preserve"> </w:t>
      </w:r>
      <w:r w:rsidR="005D11E9" w:rsidRPr="00D0211A">
        <w:rPr>
          <w:spacing w:val="2"/>
        </w:rPr>
        <w:t xml:space="preserve">A good start would be </w:t>
      </w:r>
      <w:r w:rsidR="00B9052E" w:rsidRPr="00D0211A">
        <w:rPr>
          <w:spacing w:val="2"/>
        </w:rPr>
        <w:t xml:space="preserve">for governments to develop a comprehensive national data strategy </w:t>
      </w:r>
      <w:r w:rsidR="00EE0EFB" w:rsidRPr="00D0211A">
        <w:rPr>
          <w:spacing w:val="2"/>
        </w:rPr>
        <w:t xml:space="preserve">that </w:t>
      </w:r>
      <w:r w:rsidR="00C17F17" w:rsidRPr="00D0211A">
        <w:rPr>
          <w:spacing w:val="2"/>
        </w:rPr>
        <w:t>set</w:t>
      </w:r>
      <w:r w:rsidR="00EE0EFB" w:rsidRPr="00D0211A">
        <w:rPr>
          <w:spacing w:val="2"/>
        </w:rPr>
        <w:t>s</w:t>
      </w:r>
      <w:r w:rsidR="00C17F17" w:rsidRPr="00D0211A">
        <w:rPr>
          <w:spacing w:val="2"/>
        </w:rPr>
        <w:t xml:space="preserve"> out agreed intentions </w:t>
      </w:r>
      <w:r w:rsidR="00C17F17" w:rsidRPr="00D0211A">
        <w:rPr>
          <w:bCs/>
          <w:spacing w:val="2"/>
        </w:rPr>
        <w:t xml:space="preserve">for </w:t>
      </w:r>
      <w:r w:rsidR="00C17F17" w:rsidRPr="00D0211A">
        <w:rPr>
          <w:spacing w:val="2"/>
        </w:rPr>
        <w:t xml:space="preserve">access, maintenance and use of </w:t>
      </w:r>
      <w:r w:rsidR="00C17F17" w:rsidRPr="00D0211A">
        <w:rPr>
          <w:i/>
          <w:iCs/>
          <w:spacing w:val="2"/>
        </w:rPr>
        <w:t>all</w:t>
      </w:r>
      <w:r w:rsidR="00C17F17" w:rsidRPr="00D0211A">
        <w:rPr>
          <w:spacing w:val="2"/>
        </w:rPr>
        <w:t xml:space="preserve"> data collected in Australia, clarifying rights of individuals and data holders and providing a secure basis for </w:t>
      </w:r>
      <w:r w:rsidR="00FA218B" w:rsidRPr="00D0211A">
        <w:rPr>
          <w:spacing w:val="2"/>
        </w:rPr>
        <w:t xml:space="preserve">the development and use of </w:t>
      </w:r>
      <w:r w:rsidR="00C17F17" w:rsidRPr="00D0211A">
        <w:rPr>
          <w:spacing w:val="2"/>
        </w:rPr>
        <w:t>AI</w:t>
      </w:r>
      <w:r w:rsidR="00FA218B" w:rsidRPr="00D0211A">
        <w:rPr>
          <w:spacing w:val="2"/>
        </w:rPr>
        <w:t xml:space="preserve"> and other data</w:t>
      </w:r>
      <w:r w:rsidR="00740F30" w:rsidRPr="00D0211A">
        <w:rPr>
          <w:spacing w:val="2"/>
        </w:rPr>
        <w:noBreakHyphen/>
      </w:r>
      <w:r w:rsidR="00FA218B" w:rsidRPr="00D0211A">
        <w:rPr>
          <w:spacing w:val="2"/>
        </w:rPr>
        <w:t>intensive technologies.</w:t>
      </w:r>
    </w:p>
    <w:bookmarkEnd w:id="2"/>
    <w:p w14:paraId="1248F083" w14:textId="1227CD7B" w:rsidR="00C05234" w:rsidRDefault="00C05234" w:rsidP="00C05234">
      <w:pPr>
        <w:pStyle w:val="FigureTableHeading"/>
      </w:pPr>
      <w:r>
        <w:lastRenderedPageBreak/>
        <w:t xml:space="preserve">Figure 1 – </w:t>
      </w:r>
      <w:r w:rsidR="0068583D">
        <w:t>A</w:t>
      </w:r>
      <w:r w:rsidR="00677B0A">
        <w:t xml:space="preserve"> renewed</w:t>
      </w:r>
      <w:r w:rsidR="0068583D">
        <w:t xml:space="preserve"> focus on d</w:t>
      </w:r>
      <w:r>
        <w:t xml:space="preserve">ata </w:t>
      </w:r>
      <w:r w:rsidR="0068583D">
        <w:t>will</w:t>
      </w:r>
      <w:r w:rsidR="00D75744">
        <w:t xml:space="preserve"> raise</w:t>
      </w:r>
      <w:r w:rsidR="002E6838">
        <w:t xml:space="preserve"> questions across</w:t>
      </w:r>
      <w:r>
        <w:t xml:space="preserve"> </w:t>
      </w:r>
      <w:r w:rsidR="00096F95">
        <w:t>many</w:t>
      </w:r>
      <w:r w:rsidR="002E6838">
        <w:t xml:space="preserve"> </w:t>
      </w:r>
      <w:r>
        <w:t xml:space="preserve">policy </w:t>
      </w:r>
      <w:r w:rsidR="00096F95">
        <w:t>area</w:t>
      </w:r>
      <w:r>
        <w:t xml:space="preserve">s </w:t>
      </w:r>
    </w:p>
    <w:p w14:paraId="133F83A5" w14:textId="6F41FA44" w:rsidR="00C05234" w:rsidRDefault="006832F0" w:rsidP="00E44510">
      <w:pPr>
        <w:pStyle w:val="BodyText"/>
      </w:pPr>
      <w:r w:rsidRPr="006832F0">
        <w:rPr>
          <w:noProof/>
        </w:rPr>
        <w:drawing>
          <wp:inline distT="0" distB="0" distL="0" distR="0" wp14:anchorId="4F077C44" wp14:editId="5EA83670">
            <wp:extent cx="6120130" cy="1726565"/>
            <wp:effectExtent l="0" t="0" r="0" b="6985"/>
            <wp:docPr id="464554040" name="Picture 464554040" descr="This figure shows how AI development will renew the focus on data and the impact this will have on a number of policy areas. The figure shows a flow on from advances in AI technologies to data including through advances in data collection and synthesis, greater use of structured and unstructured data, advances in analytics and predictive capacity and advanced generative outputs based on data. The figure then shows that these advances in data flow on to a number of policy areas including productivity, privacy, consumer rights, anti-discrimination rights, commercial data rights, national security, indigenous data sovereignty, competition and cybersecu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54040" name="Picture 464554040" descr="This figure shows how AI development will renew the focus on data and the impact this will have on a number of policy areas. The figure shows a flow on from advances in AI technologies to data including through advances in data collection and synthesis, greater use of structured and unstructured data, advances in analytics and predictive capacity and advanced generative outputs based on data. The figure then shows that these advances in data flow on to a number of policy areas including productivity, privacy, consumer rights, anti-discrimination rights, commercial data rights, national security, indigenous data sovereignty, competition and cybersecurity.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1726565"/>
                    </a:xfrm>
                    <a:prstGeom prst="rect">
                      <a:avLst/>
                    </a:prstGeom>
                    <a:noFill/>
                    <a:ln>
                      <a:noFill/>
                    </a:ln>
                  </pic:spPr>
                </pic:pic>
              </a:graphicData>
            </a:graphic>
          </wp:inline>
        </w:drawing>
      </w:r>
    </w:p>
    <w:p w14:paraId="24CAF69D" w14:textId="4D89AB41" w:rsidR="00267410" w:rsidRDefault="003D1C7D" w:rsidP="00267410">
      <w:pPr>
        <w:pStyle w:val="Heading2"/>
      </w:pPr>
      <w:r>
        <w:t xml:space="preserve">Data </w:t>
      </w:r>
      <w:r w:rsidR="005A45BF">
        <w:t>is vital</w:t>
      </w:r>
      <w:r>
        <w:t xml:space="preserve"> to AI </w:t>
      </w:r>
    </w:p>
    <w:p w14:paraId="3D106953" w14:textId="0ADEFC7D" w:rsidR="00DF10C2" w:rsidRPr="008F59AC" w:rsidRDefault="00F958C5" w:rsidP="0015091E">
      <w:pPr>
        <w:pStyle w:val="BodyText"/>
        <w:rPr>
          <w:spacing w:val="-4"/>
        </w:rPr>
      </w:pPr>
      <w:r w:rsidRPr="008F59AC">
        <w:rPr>
          <w:spacing w:val="-4"/>
        </w:rPr>
        <w:t>Data is one of the key inputs i</w:t>
      </w:r>
      <w:r w:rsidR="00C8282C" w:rsidRPr="008F59AC">
        <w:rPr>
          <w:spacing w:val="-4"/>
        </w:rPr>
        <w:t>nto AI technologies</w:t>
      </w:r>
      <w:r w:rsidR="00217189" w:rsidRPr="008F59AC">
        <w:rPr>
          <w:spacing w:val="-4"/>
        </w:rPr>
        <w:t xml:space="preserve">. </w:t>
      </w:r>
      <w:r w:rsidR="001D3E98" w:rsidRPr="008F59AC">
        <w:rPr>
          <w:spacing w:val="-4"/>
        </w:rPr>
        <w:t xml:space="preserve">Data </w:t>
      </w:r>
      <w:r w:rsidR="00181EAE" w:rsidRPr="008F59AC">
        <w:rPr>
          <w:spacing w:val="-4"/>
        </w:rPr>
        <w:t>is</w:t>
      </w:r>
      <w:r w:rsidR="001D3E98" w:rsidRPr="008F59AC">
        <w:rPr>
          <w:spacing w:val="-4"/>
        </w:rPr>
        <w:t xml:space="preserve"> used </w:t>
      </w:r>
      <w:r w:rsidR="00181EAE" w:rsidRPr="008F59AC">
        <w:rPr>
          <w:spacing w:val="-4"/>
        </w:rPr>
        <w:t>to train models,</w:t>
      </w:r>
      <w:r w:rsidR="001D3E98" w:rsidRPr="008F59AC">
        <w:rPr>
          <w:spacing w:val="-4"/>
        </w:rPr>
        <w:t xml:space="preserve"> adapt</w:t>
      </w:r>
      <w:r w:rsidR="0025647A" w:rsidRPr="008F59AC">
        <w:rPr>
          <w:spacing w:val="-4"/>
        </w:rPr>
        <w:t xml:space="preserve"> or </w:t>
      </w:r>
      <w:r w:rsidR="001D3E98" w:rsidRPr="008F59AC">
        <w:rPr>
          <w:spacing w:val="-4"/>
        </w:rPr>
        <w:t>custom</w:t>
      </w:r>
      <w:r w:rsidR="00A347D9" w:rsidRPr="008F59AC">
        <w:rPr>
          <w:spacing w:val="-4"/>
        </w:rPr>
        <w:t>is</w:t>
      </w:r>
      <w:r w:rsidR="004702B6" w:rsidRPr="008F59AC">
        <w:rPr>
          <w:spacing w:val="-4"/>
        </w:rPr>
        <w:t>e</w:t>
      </w:r>
      <w:r w:rsidR="001D3E98" w:rsidRPr="008F59AC">
        <w:rPr>
          <w:spacing w:val="-4"/>
        </w:rPr>
        <w:t xml:space="preserve"> models for narrower applications, or as part of </w:t>
      </w:r>
      <w:r w:rsidR="00A372B3" w:rsidRPr="008F59AC">
        <w:rPr>
          <w:spacing w:val="-4"/>
        </w:rPr>
        <w:t xml:space="preserve">the use of AI </w:t>
      </w:r>
      <w:r w:rsidR="00AB139A" w:rsidRPr="008F59AC">
        <w:rPr>
          <w:spacing w:val="-4"/>
        </w:rPr>
        <w:t>(i.e. models designed to analyse data).</w:t>
      </w:r>
      <w:r w:rsidR="009B44CE" w:rsidRPr="008F59AC">
        <w:rPr>
          <w:spacing w:val="-4"/>
        </w:rPr>
        <w:t xml:space="preserve"> And user data</w:t>
      </w:r>
      <w:r w:rsidR="00FC576C" w:rsidRPr="008F59AC">
        <w:rPr>
          <w:spacing w:val="-4"/>
        </w:rPr>
        <w:t xml:space="preserve">, </w:t>
      </w:r>
      <w:r w:rsidR="009B44CE" w:rsidRPr="008F59AC">
        <w:rPr>
          <w:spacing w:val="-4"/>
        </w:rPr>
        <w:t>generated through interactions with AI models</w:t>
      </w:r>
      <w:r w:rsidR="00FC576C" w:rsidRPr="008F59AC">
        <w:rPr>
          <w:spacing w:val="-4"/>
        </w:rPr>
        <w:t>,</w:t>
      </w:r>
      <w:r w:rsidR="009B44CE" w:rsidRPr="008F59AC">
        <w:rPr>
          <w:spacing w:val="-4"/>
        </w:rPr>
        <w:t xml:space="preserve"> can be </w:t>
      </w:r>
      <w:r w:rsidR="00FC576C" w:rsidRPr="008F59AC">
        <w:rPr>
          <w:spacing w:val="-4"/>
        </w:rPr>
        <w:t xml:space="preserve">used for further refinement and training </w:t>
      </w:r>
      <w:r w:rsidR="00F36F9C" w:rsidRPr="008F59AC">
        <w:rPr>
          <w:rFonts w:cs="Arial"/>
          <w:spacing w:val="-4"/>
          <w:szCs w:val="24"/>
        </w:rPr>
        <w:t>(Zia 2023)</w:t>
      </w:r>
      <w:r w:rsidR="00FC576C" w:rsidRPr="008F59AC">
        <w:rPr>
          <w:spacing w:val="-4"/>
        </w:rPr>
        <w:t xml:space="preserve"> (figure</w:t>
      </w:r>
      <w:r w:rsidR="00740F30" w:rsidRPr="008F59AC">
        <w:rPr>
          <w:spacing w:val="-4"/>
        </w:rPr>
        <w:t> </w:t>
      </w:r>
      <w:r w:rsidR="00FC576C" w:rsidRPr="008F59AC">
        <w:rPr>
          <w:spacing w:val="-4"/>
        </w:rPr>
        <w:t xml:space="preserve">2). </w:t>
      </w:r>
    </w:p>
    <w:p w14:paraId="21882BBA" w14:textId="16816C07" w:rsidR="00DA7365" w:rsidRPr="00C75695" w:rsidRDefault="00DA7365" w:rsidP="00C75695">
      <w:pPr>
        <w:pStyle w:val="FigureTableHeading"/>
      </w:pPr>
      <w:r w:rsidRPr="00C75695">
        <w:t xml:space="preserve">Figure </w:t>
      </w:r>
      <w:r w:rsidR="00C75695">
        <w:t xml:space="preserve">2 – Data </w:t>
      </w:r>
      <w:r w:rsidR="00464C64">
        <w:t>is both an input and an output of AI which is essential for training</w:t>
      </w:r>
    </w:p>
    <w:p w14:paraId="00024FA6" w14:textId="15D62C96" w:rsidR="00DA7365" w:rsidRPr="008F59AC" w:rsidRDefault="001635DE" w:rsidP="00DA7365">
      <w:pPr>
        <w:pStyle w:val="BodyText"/>
      </w:pPr>
      <w:r w:rsidRPr="001635DE">
        <w:rPr>
          <w:noProof/>
        </w:rPr>
        <w:drawing>
          <wp:inline distT="0" distB="0" distL="0" distR="0" wp14:anchorId="451792A4" wp14:editId="7B414C5B">
            <wp:extent cx="6120130" cy="2122170"/>
            <wp:effectExtent l="0" t="0" r="0" b="0"/>
            <wp:docPr id="367178578" name="Picture 367178578" descr="This figure is a flow chart demonstrating the role of data in AI. Data, which can be collected, bought or scraped, feeds into training. In training, models generalise patterns from data and apply them to new applications. Training then creates a general purpose AI model. The general purpose AI model is then adapted for specific uses. Adaption can involve grounding models in specific, relevant data. Once adapted, models can be used for a range of outputs including question answering, sentiment analysis, information extraction, image captioning and object recognition. New data is also generated through user feedback and model outputs which can be used to further train and refine AI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78578" name="Picture 1" descr="This figure is a flow chart demonstrating the role of data in AI. Data, which can be collected, bought or scraped, feeds into training. In training, models generalise patterns from data and apply them to new applications. Training then creates a general purpose AI model. The general purpose AI model is then adapted for specific uses. Adaption can involve grounding models in specific, relevant data. Once adapted, models can be used for a range of outputs including question answering, sentiment analysis, information extraction, image captioning and object recognition. New data is also generated through user feedback and model outputs which can be used to further train and refine AI model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2122170"/>
                    </a:xfrm>
                    <a:prstGeom prst="rect">
                      <a:avLst/>
                    </a:prstGeom>
                    <a:noFill/>
                    <a:ln>
                      <a:noFill/>
                    </a:ln>
                  </pic:spPr>
                </pic:pic>
              </a:graphicData>
            </a:graphic>
          </wp:inline>
        </w:drawing>
      </w:r>
    </w:p>
    <w:p w14:paraId="73B634F2" w14:textId="725412DB" w:rsidR="00DA7365" w:rsidRPr="00517AD3" w:rsidRDefault="00DA7365" w:rsidP="00517AD3">
      <w:pPr>
        <w:pStyle w:val="Source"/>
      </w:pPr>
      <w:r w:rsidRPr="00517AD3">
        <w:t xml:space="preserve">Source: Adapted from </w:t>
      </w:r>
      <w:r w:rsidR="00442347">
        <w:t>Merritt</w:t>
      </w:r>
      <w:r w:rsidR="00F207B0">
        <w:t xml:space="preserve"> </w:t>
      </w:r>
      <w:r w:rsidR="00442347" w:rsidRPr="00442347">
        <w:rPr>
          <w:rFonts w:ascii="Arial" w:hAnsi="Arial" w:cs="Arial"/>
        </w:rPr>
        <w:t>(2022)</w:t>
      </w:r>
      <w:r w:rsidR="007E3B5F">
        <w:t xml:space="preserve"> (non</w:t>
      </w:r>
      <w:r w:rsidR="00740F30">
        <w:noBreakHyphen/>
      </w:r>
      <w:r w:rsidR="007E3B5F">
        <w:t xml:space="preserve">exhaustive list of </w:t>
      </w:r>
      <w:r w:rsidR="00C87123">
        <w:t xml:space="preserve">data </w:t>
      </w:r>
      <w:r w:rsidR="009A4B76">
        <w:t xml:space="preserve">sources </w:t>
      </w:r>
      <w:r w:rsidR="00E26BD7">
        <w:t xml:space="preserve">and </w:t>
      </w:r>
      <w:r w:rsidR="009A4B76">
        <w:t>uses</w:t>
      </w:r>
      <w:r w:rsidR="00F207B0" w:rsidDel="00A531E9">
        <w:t>)</w:t>
      </w:r>
      <w:r w:rsidDel="00A531E9">
        <w:t>.</w:t>
      </w:r>
    </w:p>
    <w:p w14:paraId="7E2AA608" w14:textId="1AB79514" w:rsidR="006A5D4A" w:rsidRDefault="006A5D4A" w:rsidP="00883CA1">
      <w:r>
        <w:t>Both the volume and quality of data used to train AI models can significant</w:t>
      </w:r>
      <w:r w:rsidR="00210615">
        <w:t>ly</w:t>
      </w:r>
      <w:r>
        <w:t xml:space="preserve"> </w:t>
      </w:r>
      <w:r w:rsidR="00210615">
        <w:t>a</w:t>
      </w:r>
      <w:r>
        <w:t xml:space="preserve">ffect the </w:t>
      </w:r>
      <w:r w:rsidR="00AC5DFD">
        <w:t xml:space="preserve">usefulness </w:t>
      </w:r>
      <w:r>
        <w:t>of the model</w:t>
      </w:r>
      <w:r w:rsidR="00BD7B57">
        <w:t>.</w:t>
      </w:r>
      <w:r w:rsidR="00CF3B38">
        <w:t xml:space="preserve"> </w:t>
      </w:r>
      <w:r w:rsidR="0080122A">
        <w:t xml:space="preserve">Vast amounts of data have been used to train </w:t>
      </w:r>
      <w:r w:rsidR="00C411A2">
        <w:t xml:space="preserve">leading </w:t>
      </w:r>
      <w:r w:rsidR="0080122A">
        <w:t xml:space="preserve">AI </w:t>
      </w:r>
      <w:r>
        <w:t>models</w:t>
      </w:r>
      <w:r w:rsidR="001D305B">
        <w:t>:</w:t>
      </w:r>
      <w:r>
        <w:t xml:space="preserve"> ChatGPT for example, is estimated to have been trained using a dataset of 100 trillion </w:t>
      </w:r>
      <w:r w:rsidRPr="00B321F9">
        <w:t>parameters (Walsh 2023)</w:t>
      </w:r>
      <w:r w:rsidR="001D305B">
        <w:t xml:space="preserve">; </w:t>
      </w:r>
      <w:r w:rsidR="00C44813">
        <w:t>and</w:t>
      </w:r>
      <w:r w:rsidRPr="00B321F9">
        <w:t xml:space="preserve"> Tesla’s self</w:t>
      </w:r>
      <w:r w:rsidR="00740F30">
        <w:noBreakHyphen/>
      </w:r>
      <w:r w:rsidRPr="00B321F9">
        <w:t>driving cars have been trained using 1.5 petabytes</w:t>
      </w:r>
      <w:r w:rsidRPr="005630EB">
        <w:rPr>
          <w:rStyle w:val="FootnoteReference"/>
        </w:rPr>
        <w:footnoteReference w:id="3"/>
      </w:r>
      <w:r w:rsidRPr="00B321F9">
        <w:t xml:space="preserve"> of data, consisting of </w:t>
      </w:r>
      <w:r>
        <w:t>one</w:t>
      </w:r>
      <w:r w:rsidRPr="00B321F9">
        <w:t xml:space="preserve"> million 10</w:t>
      </w:r>
      <w:r w:rsidR="00740F30">
        <w:noBreakHyphen/>
      </w:r>
      <w:r w:rsidRPr="00B321F9">
        <w:t xml:space="preserve">second videos and </w:t>
      </w:r>
      <w:r w:rsidR="00BD632B">
        <w:t>six</w:t>
      </w:r>
      <w:r w:rsidRPr="00B321F9">
        <w:t xml:space="preserve"> billion objects </w:t>
      </w:r>
      <w:r w:rsidR="008002B9" w:rsidRPr="008002B9">
        <w:rPr>
          <w:rFonts w:ascii="Arial" w:hAnsi="Arial" w:cs="Arial"/>
          <w:szCs w:val="24"/>
        </w:rPr>
        <w:t>(Dickson 2021)</w:t>
      </w:r>
      <w:r w:rsidRPr="00B321F9">
        <w:t>.</w:t>
      </w:r>
      <w:r>
        <w:t xml:space="preserve"> </w:t>
      </w:r>
      <w:r w:rsidR="00043DDA">
        <w:t>Data quality</w:t>
      </w:r>
      <w:r w:rsidR="00EC6A84">
        <w:t xml:space="preserve"> </w:t>
      </w:r>
      <w:r w:rsidR="00BD632B">
        <w:t>is</w:t>
      </w:r>
      <w:r w:rsidR="00EC6A84">
        <w:t xml:space="preserve"> vital to </w:t>
      </w:r>
      <w:r w:rsidR="00723197">
        <w:t xml:space="preserve">improving </w:t>
      </w:r>
      <w:r w:rsidR="00EC6A84">
        <w:t>the accuracy</w:t>
      </w:r>
      <w:r w:rsidR="001D4BDB">
        <w:t xml:space="preserve"> and reliability of AI models</w:t>
      </w:r>
      <w:r w:rsidR="00E3383F">
        <w:t xml:space="preserve"> </w:t>
      </w:r>
      <w:r w:rsidR="00005E2F">
        <w:t>–</w:t>
      </w:r>
      <w:r w:rsidR="003808B0">
        <w:t xml:space="preserve"> m</w:t>
      </w:r>
      <w:r w:rsidR="005C53F1">
        <w:t xml:space="preserve">any chatbots have integrated feedback loops to </w:t>
      </w:r>
      <w:r w:rsidR="001943DA">
        <w:t>exploit</w:t>
      </w:r>
      <w:r w:rsidR="005C53F1">
        <w:t xml:space="preserve"> user data to filter </w:t>
      </w:r>
      <w:r w:rsidR="00CA028A">
        <w:t>out poor quality outputs</w:t>
      </w:r>
      <w:r w:rsidR="00773721">
        <w:t xml:space="preserve"> </w:t>
      </w:r>
      <w:r w:rsidR="00773721" w:rsidRPr="00773721">
        <w:rPr>
          <w:rFonts w:ascii="Arial" w:hAnsi="Arial" w:cs="Arial"/>
          <w:szCs w:val="24"/>
        </w:rPr>
        <w:t>(Loft 2022)</w:t>
      </w:r>
      <w:r w:rsidR="002466EC">
        <w:t>.</w:t>
      </w:r>
    </w:p>
    <w:p w14:paraId="2035ECE6" w14:textId="467BAAED" w:rsidR="000062B9" w:rsidRPr="00D232B8" w:rsidRDefault="003A16BD" w:rsidP="000062B9">
      <w:pPr>
        <w:pStyle w:val="BodyText"/>
      </w:pPr>
      <w:r>
        <w:t xml:space="preserve">In some cases, </w:t>
      </w:r>
      <w:r w:rsidR="00B37BE8">
        <w:t>u</w:t>
      </w:r>
      <w:r w:rsidR="00B90A17">
        <w:t>se of s</w:t>
      </w:r>
      <w:r w:rsidR="006A5D4A">
        <w:t>mall</w:t>
      </w:r>
      <w:r w:rsidR="00B90A17">
        <w:t xml:space="preserve">, </w:t>
      </w:r>
      <w:r w:rsidR="00FA5DFB">
        <w:t>high</w:t>
      </w:r>
      <w:r w:rsidR="00740F30">
        <w:noBreakHyphen/>
      </w:r>
      <w:r w:rsidR="00B90A17">
        <w:t>quality</w:t>
      </w:r>
      <w:r w:rsidR="006A5D4A">
        <w:t xml:space="preserve"> data</w:t>
      </w:r>
      <w:r w:rsidR="00B90A17">
        <w:t>set</w:t>
      </w:r>
      <w:r w:rsidR="006A5D4A">
        <w:t xml:space="preserve">s </w:t>
      </w:r>
      <w:r w:rsidR="006A5D4A" w:rsidRPr="003D52CA">
        <w:t>may be sufficient and sometimes even preferred (given the costs associated with collecting</w:t>
      </w:r>
      <w:r w:rsidR="008A7C3C">
        <w:t xml:space="preserve">, curating </w:t>
      </w:r>
      <w:r w:rsidR="006A5D4A" w:rsidRPr="003D52CA">
        <w:t xml:space="preserve">and processing data). </w:t>
      </w:r>
      <w:r w:rsidR="00AE5210">
        <w:t xml:space="preserve">More broadly, smaller datasets </w:t>
      </w:r>
      <w:r w:rsidR="006A5D4A" w:rsidRPr="003D52CA">
        <w:t xml:space="preserve">may be useful in tailoring AI models to </w:t>
      </w:r>
      <w:r w:rsidR="00AE5210">
        <w:t>narrow</w:t>
      </w:r>
      <w:r w:rsidR="00FA32A3">
        <w:t xml:space="preserve">er, more specific </w:t>
      </w:r>
      <w:r w:rsidR="006A5D4A" w:rsidRPr="003D52CA">
        <w:t>needs</w:t>
      </w:r>
      <w:r w:rsidR="00FB3A1D">
        <w:t xml:space="preserve"> (such as recognising rare health conditions </w:t>
      </w:r>
      <w:r w:rsidR="00FB3A1D" w:rsidRPr="003D52CA">
        <w:t>(Toner and Chahal 2021)</w:t>
      </w:r>
      <w:r w:rsidR="00FB3A1D">
        <w:t>)</w:t>
      </w:r>
      <w:r w:rsidR="00644B07">
        <w:t xml:space="preserve">. </w:t>
      </w:r>
    </w:p>
    <w:p w14:paraId="61CE07D4" w14:textId="2053B6DE" w:rsidR="005A4CB8" w:rsidRDefault="005A4CB8" w:rsidP="00997559">
      <w:pPr>
        <w:pStyle w:val="Heading3"/>
      </w:pPr>
      <w:r>
        <w:lastRenderedPageBreak/>
        <w:t>Why data access arrangements are critical for AI</w:t>
      </w:r>
    </w:p>
    <w:p w14:paraId="3B9FA762" w14:textId="360DDEF9" w:rsidR="005A4CB8" w:rsidRDefault="005A4CB8" w:rsidP="005A4CB8">
      <w:pPr>
        <w:pStyle w:val="BodyText"/>
      </w:pPr>
      <w:r>
        <w:t>In the context of technological progress, arrangements to facilitate safe and ethical data access can contribute to economy</w:t>
      </w:r>
      <w:r w:rsidR="00740F30">
        <w:noBreakHyphen/>
      </w:r>
      <w:r>
        <w:t xml:space="preserve">wide productivity. Greater data access can facilitate innovation by feeding into the production of new products and services. Data also enables more informed and optimised business decision making. </w:t>
      </w:r>
      <w:r w:rsidR="001C56AB">
        <w:t xml:space="preserve">This </w:t>
      </w:r>
      <w:r>
        <w:t xml:space="preserve">benefits </w:t>
      </w:r>
      <w:r w:rsidR="001C56AB">
        <w:t>both</w:t>
      </w:r>
      <w:r>
        <w:t xml:space="preserve"> industry </w:t>
      </w:r>
      <w:r w:rsidR="001C56AB">
        <w:t>and</w:t>
      </w:r>
      <w:r>
        <w:t xml:space="preserve"> the broader community through a lift in living standards. AI technologies create greater opportunity for data to deliver these benefits. </w:t>
      </w:r>
    </w:p>
    <w:p w14:paraId="76E5290C" w14:textId="20308B67" w:rsidR="005A4CB8" w:rsidRDefault="005A4CB8" w:rsidP="005A4CB8">
      <w:pPr>
        <w:pStyle w:val="BodyText"/>
      </w:pPr>
      <w:r>
        <w:t xml:space="preserve">Improving safe and ethical data access </w:t>
      </w:r>
      <w:r w:rsidR="005B6451">
        <w:t>means thinking about</w:t>
      </w:r>
      <w:r>
        <w:t xml:space="preserve"> what rights should apply to data </w:t>
      </w:r>
      <w:r w:rsidR="00820D8D">
        <w:t xml:space="preserve">subjects, data </w:t>
      </w:r>
      <w:r>
        <w:t>holders</w:t>
      </w:r>
      <w:r w:rsidR="00820D8D">
        <w:t>,</w:t>
      </w:r>
      <w:r>
        <w:t xml:space="preserve"> and</w:t>
      </w:r>
      <w:r w:rsidR="006B094B">
        <w:t xml:space="preserve"> </w:t>
      </w:r>
      <w:r>
        <w:t>data users. As</w:t>
      </w:r>
      <w:r w:rsidR="006B094B">
        <w:t xml:space="preserve"> </w:t>
      </w:r>
      <w:r w:rsidR="000B36CC">
        <w:t xml:space="preserve">the same </w:t>
      </w:r>
      <w:r w:rsidR="006B094B">
        <w:t>data</w:t>
      </w:r>
      <w:r>
        <w:t xml:space="preserve"> can be used for multiple purposes at once, the value</w:t>
      </w:r>
      <w:r w:rsidR="006B094B">
        <w:t xml:space="preserve"> to society</w:t>
      </w:r>
      <w:r>
        <w:t xml:space="preserve"> of data increases with the number of users.</w:t>
      </w:r>
      <w:r w:rsidRPr="005630EB">
        <w:rPr>
          <w:rStyle w:val="FootnoteReference"/>
        </w:rPr>
        <w:footnoteReference w:id="4"/>
      </w:r>
      <w:r>
        <w:t xml:space="preserve"> This </w:t>
      </w:r>
      <w:r w:rsidR="00EC096A">
        <w:t xml:space="preserve">puts </w:t>
      </w:r>
      <w:r>
        <w:t xml:space="preserve">data in </w:t>
      </w:r>
      <w:r w:rsidR="001E5927">
        <w:t>a</w:t>
      </w:r>
      <w:r>
        <w:t xml:space="preserve"> unique position to generate substantial productivity gains. </w:t>
      </w:r>
      <w:r w:rsidR="00ED1440">
        <w:t>But</w:t>
      </w:r>
      <w:r>
        <w:t xml:space="preserve"> data holders can exclude people from access to data. It is this excludability that is the primary reason why data is often </w:t>
      </w:r>
      <w:r w:rsidR="00B709B9">
        <w:t>underused</w:t>
      </w:r>
      <w:r>
        <w:t xml:space="preserve">. </w:t>
      </w:r>
    </w:p>
    <w:p w14:paraId="5E4932CB" w14:textId="7C2ADB3E" w:rsidR="00AC4284" w:rsidRDefault="005A4CB8" w:rsidP="00AC4284">
      <w:pPr>
        <w:pStyle w:val="BodyText"/>
      </w:pPr>
      <w:r>
        <w:t xml:space="preserve">The challenge for capturing the productive potential of data lies in striking a balance between the rights of </w:t>
      </w:r>
      <w:r w:rsidR="003F6AB1">
        <w:t xml:space="preserve">different parties </w:t>
      </w:r>
      <w:r w:rsidR="00672949">
        <w:t xml:space="preserve">(including </w:t>
      </w:r>
      <w:r w:rsidR="003F6AB1">
        <w:t xml:space="preserve">those </w:t>
      </w:r>
      <w:r w:rsidR="00E37419">
        <w:t xml:space="preserve">involved in the creation </w:t>
      </w:r>
      <w:r w:rsidR="00671DBD">
        <w:t xml:space="preserve">of data, those holding or curating the </w:t>
      </w:r>
      <w:r>
        <w:t>data</w:t>
      </w:r>
      <w:r w:rsidR="00671DBD">
        <w:t>, those using the data</w:t>
      </w:r>
      <w:r w:rsidR="00B36EF1">
        <w:t>)</w:t>
      </w:r>
      <w:r w:rsidR="00B067FC" w:rsidRPr="005630EB">
        <w:rPr>
          <w:rStyle w:val="FootnoteReference"/>
        </w:rPr>
        <w:footnoteReference w:id="5"/>
      </w:r>
      <w:r>
        <w:t xml:space="preserve"> as well as potential benefits to the broader public (in the form of improved products and services and economy</w:t>
      </w:r>
      <w:r w:rsidR="00740F30">
        <w:noBreakHyphen/>
      </w:r>
      <w:r>
        <w:t>wide productivity). Regulatory arrangements should be designed to optimise any tradeoffs and align the objectives of multiple parties.</w:t>
      </w:r>
      <w:r w:rsidR="00AC4284" w:rsidRPr="00AC4284">
        <w:t xml:space="preserve"> </w:t>
      </w:r>
      <w:r w:rsidR="00AC4284">
        <w:t xml:space="preserve">Poorly designed regulation can make data access more costly, and a lack of regulatory clarity can lead to uncertainty that undermines the valuable use of data. </w:t>
      </w:r>
    </w:p>
    <w:p w14:paraId="4302475E" w14:textId="6B81A10A" w:rsidR="005A4CB8" w:rsidRDefault="005A4CB8" w:rsidP="005A4CB8">
      <w:pPr>
        <w:pStyle w:val="BodyText"/>
      </w:pPr>
      <w:r>
        <w:t xml:space="preserve">Creating the right settings for data sharing will help </w:t>
      </w:r>
      <w:r w:rsidR="001D1D16">
        <w:t xml:space="preserve">motivate </w:t>
      </w:r>
      <w:r>
        <w:t xml:space="preserve">investments </w:t>
      </w:r>
      <w:r w:rsidR="001D1D16">
        <w:t xml:space="preserve">that </w:t>
      </w:r>
      <w:r>
        <w:t>improv</w:t>
      </w:r>
      <w:r w:rsidR="001D1D16">
        <w:t xml:space="preserve">e </w:t>
      </w:r>
      <w:r>
        <w:t xml:space="preserve">the quality of data collections and allow AI technologies to spread throughout our economy. Some uses may result in heightened risks for </w:t>
      </w:r>
      <w:r w:rsidRPr="00E838E3">
        <w:rPr>
          <w:b/>
          <w:bCs/>
        </w:rPr>
        <w:t>personal data</w:t>
      </w:r>
      <w:r>
        <w:t xml:space="preserve"> that must be addressed (section</w:t>
      </w:r>
      <w:r w:rsidR="00740F30">
        <w:t> </w:t>
      </w:r>
      <w:r>
        <w:t xml:space="preserve">2). And as the nature of data collection and use evolves, </w:t>
      </w:r>
      <w:r w:rsidRPr="00E838E3">
        <w:rPr>
          <w:b/>
          <w:bCs/>
        </w:rPr>
        <w:t>commercial terms of data</w:t>
      </w:r>
      <w:r w:rsidR="00740F30">
        <w:rPr>
          <w:b/>
          <w:bCs/>
        </w:rPr>
        <w:noBreakHyphen/>
      </w:r>
      <w:r w:rsidRPr="00E838E3">
        <w:rPr>
          <w:b/>
          <w:bCs/>
        </w:rPr>
        <w:t>sharing</w:t>
      </w:r>
      <w:r>
        <w:t>, particularly about intellectual property (section</w:t>
      </w:r>
      <w:r w:rsidR="00515453">
        <w:t> </w:t>
      </w:r>
      <w:r>
        <w:t>3) will become increasingly important.</w:t>
      </w:r>
      <w:r w:rsidR="001D1D16">
        <w:t xml:space="preserve"> I</w:t>
      </w:r>
      <w:r>
        <w:t xml:space="preserve">n resolving these issues, governments can be </w:t>
      </w:r>
      <w:r w:rsidRPr="00147778">
        <w:rPr>
          <w:b/>
          <w:bCs/>
        </w:rPr>
        <w:t>valuable role models</w:t>
      </w:r>
      <w:r>
        <w:t xml:space="preserve"> for data collection, management, and sharing. </w:t>
      </w:r>
    </w:p>
    <w:p w14:paraId="6373CC0F" w14:textId="51FDB50F" w:rsidR="00750294" w:rsidRDefault="008A7C3C" w:rsidP="00E1448C">
      <w:pPr>
        <w:pStyle w:val="Heading3"/>
      </w:pPr>
      <w:r>
        <w:t>Does AI need Australian data?</w:t>
      </w:r>
    </w:p>
    <w:p w14:paraId="0E9D63A0" w14:textId="77777777" w:rsidR="001D2198" w:rsidRPr="00E44510" w:rsidRDefault="00FD1732" w:rsidP="00066946">
      <w:pPr>
        <w:pStyle w:val="BodyText"/>
        <w:rPr>
          <w:spacing w:val="-4"/>
        </w:rPr>
      </w:pPr>
      <w:r w:rsidRPr="00E44510">
        <w:rPr>
          <w:spacing w:val="-4"/>
        </w:rPr>
        <w:t xml:space="preserve">The role of Australian data in AI development and use should not be overstated – without (greater) access to Australian data, AI models will continue to be developed overseas, and to deliver productivity benefits to Australia. </w:t>
      </w:r>
    </w:p>
    <w:p w14:paraId="5BAAEB69" w14:textId="21E6A914" w:rsidR="006555D3" w:rsidRPr="00E44510" w:rsidRDefault="001D2198" w:rsidP="00066946">
      <w:pPr>
        <w:pStyle w:val="BodyText"/>
        <w:rPr>
          <w:spacing w:val="-2"/>
        </w:rPr>
      </w:pPr>
      <w:r w:rsidRPr="00E44510">
        <w:rPr>
          <w:spacing w:val="-2"/>
        </w:rPr>
        <w:t>But t</w:t>
      </w:r>
      <w:r w:rsidR="005C6D01" w:rsidRPr="00E44510">
        <w:rPr>
          <w:spacing w:val="-2"/>
        </w:rPr>
        <w:t>o the extent that demand for AI technologies increases demands for accessible data, AI could be a catalyst for Australia to get more value from its data holdings.</w:t>
      </w:r>
      <w:r w:rsidRPr="00E44510">
        <w:rPr>
          <w:spacing w:val="-2"/>
        </w:rPr>
        <w:t xml:space="preserve"> F</w:t>
      </w:r>
      <w:r w:rsidR="00066946" w:rsidRPr="00E44510">
        <w:rPr>
          <w:spacing w:val="-2"/>
        </w:rPr>
        <w:t xml:space="preserve">or </w:t>
      </w:r>
      <w:r w:rsidR="00187B4E" w:rsidRPr="00E44510">
        <w:rPr>
          <w:spacing w:val="-2"/>
        </w:rPr>
        <w:t xml:space="preserve">many </w:t>
      </w:r>
      <w:r w:rsidR="00066946" w:rsidRPr="00E44510">
        <w:rPr>
          <w:spacing w:val="-2"/>
        </w:rPr>
        <w:t>applications</w:t>
      </w:r>
      <w:r w:rsidRPr="00E44510">
        <w:rPr>
          <w:spacing w:val="-2"/>
        </w:rPr>
        <w:t>,</w:t>
      </w:r>
      <w:r w:rsidR="00066946" w:rsidRPr="00E44510">
        <w:rPr>
          <w:i/>
          <w:iCs/>
          <w:spacing w:val="-2"/>
        </w:rPr>
        <w:t xml:space="preserve"> </w:t>
      </w:r>
      <w:r w:rsidR="00066946" w:rsidRPr="00E44510">
        <w:rPr>
          <w:spacing w:val="-2"/>
        </w:rPr>
        <w:t>the use of Australian data would increas</w:t>
      </w:r>
      <w:r w:rsidR="006524A9" w:rsidRPr="00E44510">
        <w:rPr>
          <w:spacing w:val="-2"/>
        </w:rPr>
        <w:t>e</w:t>
      </w:r>
      <w:r w:rsidR="00066946" w:rsidRPr="00E44510">
        <w:rPr>
          <w:spacing w:val="-2"/>
        </w:rPr>
        <w:t xml:space="preserve"> the relevance and grounding of AI applications to our needs. It may also be the case that Australian data is more useful than we currently understand it to be in the development of productive and useful AI models.</w:t>
      </w:r>
      <w:r w:rsidR="00011017" w:rsidRPr="00E44510">
        <w:rPr>
          <w:rStyle w:val="FootnoteReference"/>
          <w:spacing w:val="-2"/>
        </w:rPr>
        <w:footnoteReference w:id="6"/>
      </w:r>
      <w:r w:rsidR="00066946" w:rsidRPr="00E44510">
        <w:rPr>
          <w:spacing w:val="-2"/>
        </w:rPr>
        <w:t xml:space="preserve"> </w:t>
      </w:r>
      <w:r w:rsidR="006555D3" w:rsidRPr="00E44510">
        <w:rPr>
          <w:spacing w:val="-2"/>
        </w:rPr>
        <w:t xml:space="preserve">More broadly, </w:t>
      </w:r>
      <w:r w:rsidR="00466292" w:rsidRPr="00E44510">
        <w:rPr>
          <w:spacing w:val="-2"/>
        </w:rPr>
        <w:t xml:space="preserve">access to Australian data </w:t>
      </w:r>
      <w:r w:rsidR="00712A7A" w:rsidRPr="00E44510">
        <w:rPr>
          <w:spacing w:val="-2"/>
        </w:rPr>
        <w:t xml:space="preserve">could </w:t>
      </w:r>
      <w:r w:rsidR="00466292" w:rsidRPr="00E44510">
        <w:rPr>
          <w:spacing w:val="-2"/>
        </w:rPr>
        <w:t>improve the</w:t>
      </w:r>
      <w:r w:rsidR="00466292" w:rsidRPr="00E44510">
        <w:rPr>
          <w:b/>
          <w:bCs/>
          <w:spacing w:val="-2"/>
        </w:rPr>
        <w:t xml:space="preserve"> quality of </w:t>
      </w:r>
      <w:r w:rsidR="00712A7A" w:rsidRPr="00E44510">
        <w:rPr>
          <w:b/>
          <w:bCs/>
          <w:spacing w:val="-2"/>
        </w:rPr>
        <w:t>data</w:t>
      </w:r>
      <w:r w:rsidR="00712A7A" w:rsidRPr="00E44510">
        <w:rPr>
          <w:spacing w:val="-2"/>
        </w:rPr>
        <w:t xml:space="preserve"> available to train </w:t>
      </w:r>
      <w:r w:rsidR="00466292" w:rsidRPr="00E44510">
        <w:rPr>
          <w:spacing w:val="-2"/>
        </w:rPr>
        <w:t>AI models</w:t>
      </w:r>
      <w:r w:rsidR="00712A7A" w:rsidRPr="00E44510">
        <w:rPr>
          <w:spacing w:val="-2"/>
        </w:rPr>
        <w:t>.</w:t>
      </w:r>
      <w:r w:rsidR="00466292" w:rsidRPr="00E44510">
        <w:rPr>
          <w:spacing w:val="-2"/>
        </w:rPr>
        <w:t xml:space="preserve"> </w:t>
      </w:r>
      <w:r w:rsidR="006555D3" w:rsidRPr="00E44510">
        <w:rPr>
          <w:spacing w:val="-2"/>
        </w:rPr>
        <w:t xml:space="preserve">For some applications, such as medical diagnosis or autonomous vehicles, the quality of data used to train AI models can be more </w:t>
      </w:r>
      <w:r w:rsidR="00712A7A" w:rsidRPr="00E44510">
        <w:rPr>
          <w:spacing w:val="-2"/>
        </w:rPr>
        <w:t xml:space="preserve">important </w:t>
      </w:r>
      <w:r w:rsidR="00316BCE" w:rsidRPr="00E44510">
        <w:rPr>
          <w:spacing w:val="-2"/>
        </w:rPr>
        <w:t xml:space="preserve">to the accuracy of the model </w:t>
      </w:r>
      <w:r w:rsidR="006555D3" w:rsidRPr="00E44510">
        <w:rPr>
          <w:spacing w:val="-2"/>
        </w:rPr>
        <w:t xml:space="preserve">than the quantity of data </w:t>
      </w:r>
      <w:r w:rsidR="0020612C" w:rsidRPr="00E44510">
        <w:rPr>
          <w:rFonts w:cs="Arial"/>
          <w:spacing w:val="-2"/>
          <w:szCs w:val="24"/>
        </w:rPr>
        <w:t>(Gomede 2023)</w:t>
      </w:r>
      <w:r w:rsidR="006555D3" w:rsidRPr="00E44510">
        <w:rPr>
          <w:spacing w:val="-2"/>
        </w:rPr>
        <w:t>.</w:t>
      </w:r>
    </w:p>
    <w:p w14:paraId="2EA65B35" w14:textId="2582614D" w:rsidR="00066946" w:rsidRDefault="001621F0" w:rsidP="00066946">
      <w:pPr>
        <w:pStyle w:val="BodyText"/>
      </w:pPr>
      <w:r>
        <w:lastRenderedPageBreak/>
        <w:t>B</w:t>
      </w:r>
      <w:r w:rsidR="002231E7">
        <w:t>usinesses may be able to capture much of the productive potential of AI technologies using their own data.</w:t>
      </w:r>
      <w:r>
        <w:t xml:space="preserve"> </w:t>
      </w:r>
      <w:r w:rsidR="00066946">
        <w:t xml:space="preserve">Data is already an input for many businesses </w:t>
      </w:r>
      <w:r w:rsidR="008E1D15">
        <w:t xml:space="preserve">although Australia ranks relatively poorly in the OECD on business use of data analytics </w:t>
      </w:r>
      <w:r w:rsidR="00DC13CD" w:rsidRPr="00DC13CD">
        <w:rPr>
          <w:rFonts w:ascii="Arial" w:hAnsi="Arial" w:cs="Arial"/>
          <w:szCs w:val="24"/>
        </w:rPr>
        <w:t>(PC 2022, p. 20)</w:t>
      </w:r>
      <w:r w:rsidR="00BB1537">
        <w:t xml:space="preserve"> </w:t>
      </w:r>
      <w:r w:rsidR="00066946">
        <w:t>– the addition of AI technologies would expand the potential for productive use of data</w:t>
      </w:r>
      <w:r w:rsidR="00BB1537">
        <w:t xml:space="preserve">, </w:t>
      </w:r>
      <w:r w:rsidR="00066946">
        <w:t>generating more and higher</w:t>
      </w:r>
      <w:r w:rsidR="00740F30">
        <w:noBreakHyphen/>
      </w:r>
      <w:r w:rsidR="00066946">
        <w:t>quality insights.</w:t>
      </w:r>
    </w:p>
    <w:p w14:paraId="5360E4FD" w14:textId="21F47876" w:rsidR="00D521AF" w:rsidRDefault="0068698E" w:rsidP="00C05234">
      <w:pPr>
        <w:pStyle w:val="Heading2"/>
      </w:pPr>
      <w:r>
        <w:t>Sharing p</w:t>
      </w:r>
      <w:r w:rsidR="000F2B73">
        <w:t>ersonal data in the AI era</w:t>
      </w:r>
    </w:p>
    <w:p w14:paraId="07CF1A8D" w14:textId="26DEB0B3" w:rsidR="00EB4A7D" w:rsidRDefault="00694810" w:rsidP="00EB4A7D">
      <w:pPr>
        <w:pStyle w:val="BodyText"/>
      </w:pPr>
      <w:r>
        <w:t>AI diffusion will escalate some risks to individuals and society</w:t>
      </w:r>
      <w:r w:rsidR="00F62696">
        <w:t>. These risks</w:t>
      </w:r>
      <w:r w:rsidR="00E53091">
        <w:t xml:space="preserve"> stem</w:t>
      </w:r>
      <w:r w:rsidR="00D47B0E">
        <w:t xml:space="preserve"> from </w:t>
      </w:r>
      <w:r w:rsidR="006E5233">
        <w:t>both AI</w:t>
      </w:r>
      <w:r w:rsidR="00740F30">
        <w:noBreakHyphen/>
      </w:r>
      <w:r w:rsidR="006E5233">
        <w:t xml:space="preserve">specific and complementary technological developments including </w:t>
      </w:r>
      <w:r w:rsidR="00D47B0E">
        <w:t xml:space="preserve">technical capabilities </w:t>
      </w:r>
      <w:r w:rsidR="00041D42">
        <w:t>in collecting data (including by inference</w:t>
      </w:r>
      <w:r w:rsidR="00D47B0E">
        <w:t>, re</w:t>
      </w:r>
      <w:r w:rsidR="00740F30">
        <w:noBreakHyphen/>
      </w:r>
      <w:r w:rsidR="00041D42">
        <w:t>identifying</w:t>
      </w:r>
      <w:r w:rsidR="00D47B0E">
        <w:t xml:space="preserve"> previously de</w:t>
      </w:r>
      <w:r w:rsidR="00740F30">
        <w:noBreakHyphen/>
      </w:r>
      <w:r w:rsidR="00D47B0E">
        <w:t>identified data</w:t>
      </w:r>
      <w:r w:rsidR="00041D42">
        <w:t>)</w:t>
      </w:r>
      <w:r w:rsidR="00D47B0E">
        <w:t xml:space="preserve"> and </w:t>
      </w:r>
      <w:r w:rsidR="007E5FF8">
        <w:t>using data (including making invasive predictions about individuals</w:t>
      </w:r>
      <w:r w:rsidR="00EC795A">
        <w:t xml:space="preserve"> and </w:t>
      </w:r>
      <w:r w:rsidR="009E30C9">
        <w:t>discriminati</w:t>
      </w:r>
      <w:r w:rsidR="00EF7966">
        <w:t>on</w:t>
      </w:r>
      <w:r w:rsidR="007E5FF8">
        <w:t xml:space="preserve">). </w:t>
      </w:r>
      <w:r w:rsidR="00101E10">
        <w:t>Two risks typically raised relate to</w:t>
      </w:r>
      <w:r w:rsidR="003D7E67">
        <w:t xml:space="preserve"> concerns about </w:t>
      </w:r>
      <w:r w:rsidR="003D7E67" w:rsidRPr="00FC3292">
        <w:rPr>
          <w:b/>
          <w:bCs/>
        </w:rPr>
        <w:t>privacy</w:t>
      </w:r>
      <w:r w:rsidR="00101E10">
        <w:rPr>
          <w:b/>
          <w:bCs/>
        </w:rPr>
        <w:t>,</w:t>
      </w:r>
      <w:r w:rsidR="00ED5E31">
        <w:t xml:space="preserve"> </w:t>
      </w:r>
      <w:r w:rsidR="00101E10">
        <w:t>and more generally,</w:t>
      </w:r>
      <w:r w:rsidR="00D70085">
        <w:t xml:space="preserve"> the</w:t>
      </w:r>
      <w:r w:rsidR="00C67836">
        <w:t xml:space="preserve"> </w:t>
      </w:r>
      <w:r w:rsidR="00B94C1D" w:rsidRPr="00FC3292">
        <w:rPr>
          <w:b/>
          <w:bCs/>
        </w:rPr>
        <w:t xml:space="preserve">use or misuse of </w:t>
      </w:r>
      <w:r w:rsidR="00C67836" w:rsidRPr="00FC3292">
        <w:rPr>
          <w:b/>
          <w:bCs/>
        </w:rPr>
        <w:t>personal information</w:t>
      </w:r>
      <w:r w:rsidR="00C67836">
        <w:t xml:space="preserve"> </w:t>
      </w:r>
      <w:r w:rsidR="00D70085">
        <w:t>(</w:t>
      </w:r>
      <w:r w:rsidR="00B41AA7">
        <w:t xml:space="preserve">to </w:t>
      </w:r>
      <w:r w:rsidR="00C67836">
        <w:t>the detriment of an individual or society</w:t>
      </w:r>
      <w:r w:rsidR="00D70085">
        <w:t>)</w:t>
      </w:r>
      <w:r w:rsidR="00C67836">
        <w:t xml:space="preserve">. </w:t>
      </w:r>
    </w:p>
    <w:p w14:paraId="45BA8582" w14:textId="746E8309" w:rsidR="004A668E" w:rsidRDefault="004A668E" w:rsidP="00EB4A7D">
      <w:pPr>
        <w:pStyle w:val="BodyText"/>
      </w:pPr>
      <w:r>
        <w:t>Failing to manage the risks posed by greater AI uptake would erode public trust and confidence (with long</w:t>
      </w:r>
      <w:r>
        <w:noBreakHyphen/>
        <w:t xml:space="preserve">run consequences for data availability and quality </w:t>
      </w:r>
      <w:r w:rsidR="00B70F67">
        <w:t xml:space="preserve">if </w:t>
      </w:r>
      <w:r>
        <w:t>individuals elect to withhold or distort their data), result in material harms to society and individuals</w:t>
      </w:r>
      <w:r w:rsidR="00943FEE">
        <w:t>,</w:t>
      </w:r>
      <w:r>
        <w:t xml:space="preserve"> stall further technological progress</w:t>
      </w:r>
      <w:r w:rsidR="00943FEE">
        <w:t>, and reduce the productivity benefits from AI</w:t>
      </w:r>
      <w:r>
        <w:t>.</w:t>
      </w:r>
    </w:p>
    <w:p w14:paraId="453E9AB1" w14:textId="3CBCE84A" w:rsidR="00EB4A7D" w:rsidRDefault="00EB4A7D" w:rsidP="00FC3292">
      <w:pPr>
        <w:pStyle w:val="Heading3"/>
      </w:pPr>
      <w:r>
        <w:t xml:space="preserve">Privacy and </w:t>
      </w:r>
      <w:r w:rsidR="00B74E46">
        <w:t>consent</w:t>
      </w:r>
    </w:p>
    <w:p w14:paraId="7E9AE518" w14:textId="2F82368A" w:rsidR="001745B2" w:rsidRDefault="00073B9E" w:rsidP="006837D8">
      <w:r>
        <w:t>The right to p</w:t>
      </w:r>
      <w:r w:rsidR="00D72459">
        <w:t>rivacy</w:t>
      </w:r>
      <w:r>
        <w:t xml:space="preserve"> in Australia is established by the </w:t>
      </w:r>
      <w:r w:rsidR="00BD0F14">
        <w:t>International Covenant on Civil and Political Rights</w:t>
      </w:r>
      <w:r w:rsidR="00E9687F">
        <w:t xml:space="preserve"> and </w:t>
      </w:r>
      <w:r w:rsidR="00BD0106">
        <w:t>is</w:t>
      </w:r>
      <w:r w:rsidR="00E9687F">
        <w:t xml:space="preserve"> </w:t>
      </w:r>
      <w:r w:rsidR="00815D7D">
        <w:t>regulat</w:t>
      </w:r>
      <w:r w:rsidR="00BD0106">
        <w:t>ed</w:t>
      </w:r>
      <w:r w:rsidR="00815D7D">
        <w:t xml:space="preserve"> </w:t>
      </w:r>
      <w:r w:rsidR="003806AF">
        <w:t xml:space="preserve">at the national level </w:t>
      </w:r>
      <w:r w:rsidR="00815D7D">
        <w:t xml:space="preserve">through the </w:t>
      </w:r>
      <w:r w:rsidR="00815D7D" w:rsidRPr="00B5063D">
        <w:rPr>
          <w:i/>
          <w:iCs/>
        </w:rPr>
        <w:t>Privacy Act 1988</w:t>
      </w:r>
      <w:r w:rsidR="00815D7D">
        <w:t xml:space="preserve"> (Cth)</w:t>
      </w:r>
      <w:r w:rsidR="003806AF">
        <w:t>, as well as through a range of legislation within most states and territories</w:t>
      </w:r>
      <w:r w:rsidR="008B16EE">
        <w:t>.</w:t>
      </w:r>
      <w:r w:rsidR="004171CE">
        <w:t xml:space="preserve"> </w:t>
      </w:r>
      <w:r w:rsidR="00DC7E97">
        <w:t>Privacy relates to the</w:t>
      </w:r>
      <w:r w:rsidR="0070309F">
        <w:t xml:space="preserve"> protection of personal information</w:t>
      </w:r>
      <w:r w:rsidR="00D81222" w:rsidRPr="005630EB">
        <w:rPr>
          <w:rStyle w:val="FootnoteReference"/>
        </w:rPr>
        <w:footnoteReference w:id="7"/>
      </w:r>
      <w:r w:rsidR="0070309F">
        <w:t xml:space="preserve"> with regard to its</w:t>
      </w:r>
      <w:r w:rsidR="00DC7E97">
        <w:t xml:space="preserve"> collection, use, storage and disclosure </w:t>
      </w:r>
      <w:r w:rsidR="00D347B7" w:rsidRPr="00D347B7">
        <w:rPr>
          <w:rFonts w:ascii="Arial" w:hAnsi="Arial" w:cs="Arial"/>
          <w:szCs w:val="24"/>
        </w:rPr>
        <w:t>(Attorney-General’s Department nd)</w:t>
      </w:r>
      <w:r w:rsidR="00DC7E97">
        <w:t>.</w:t>
      </w:r>
    </w:p>
    <w:p w14:paraId="0DEF6F36" w14:textId="7B0A591E" w:rsidR="00A11480" w:rsidRPr="004B6604" w:rsidRDefault="00DE657B" w:rsidP="00C97DE0">
      <w:pPr>
        <w:rPr>
          <w:spacing w:val="-2"/>
        </w:rPr>
      </w:pPr>
      <w:r w:rsidRPr="004B6604">
        <w:rPr>
          <w:spacing w:val="-2"/>
        </w:rPr>
        <w:t xml:space="preserve">While </w:t>
      </w:r>
      <w:r w:rsidR="001A41A7" w:rsidRPr="004B6604">
        <w:rPr>
          <w:spacing w:val="-2"/>
        </w:rPr>
        <w:t>the right to privacy is</w:t>
      </w:r>
      <w:r w:rsidR="005514F5" w:rsidRPr="004B6604">
        <w:rPr>
          <w:spacing w:val="-2"/>
        </w:rPr>
        <w:t xml:space="preserve"> </w:t>
      </w:r>
      <w:r w:rsidR="00DC7E97" w:rsidRPr="004B6604">
        <w:rPr>
          <w:spacing w:val="-2"/>
        </w:rPr>
        <w:t xml:space="preserve">sometimes </w:t>
      </w:r>
      <w:r w:rsidR="005514F5" w:rsidRPr="004B6604">
        <w:rPr>
          <w:spacing w:val="-2"/>
        </w:rPr>
        <w:t>considered inalienable</w:t>
      </w:r>
      <w:r w:rsidR="009A00CC" w:rsidRPr="004B6604">
        <w:rPr>
          <w:spacing w:val="-2"/>
        </w:rPr>
        <w:t xml:space="preserve">, </w:t>
      </w:r>
      <w:r w:rsidR="00932304" w:rsidRPr="004B6604">
        <w:rPr>
          <w:spacing w:val="-2"/>
        </w:rPr>
        <w:t xml:space="preserve">there are many circumstances where </w:t>
      </w:r>
      <w:r w:rsidR="00C97DE0" w:rsidRPr="004B6604">
        <w:rPr>
          <w:spacing w:val="-2"/>
        </w:rPr>
        <w:t xml:space="preserve">individuals </w:t>
      </w:r>
      <w:r w:rsidR="0091060C" w:rsidRPr="004B6604">
        <w:rPr>
          <w:spacing w:val="-2"/>
        </w:rPr>
        <w:t xml:space="preserve">choose to </w:t>
      </w:r>
      <w:r w:rsidR="00932304" w:rsidRPr="004B6604">
        <w:rPr>
          <w:spacing w:val="-2"/>
        </w:rPr>
        <w:t xml:space="preserve">forgo their privacy </w:t>
      </w:r>
      <w:r w:rsidR="0091060C" w:rsidRPr="004B6604">
        <w:rPr>
          <w:spacing w:val="-2"/>
        </w:rPr>
        <w:t xml:space="preserve">by </w:t>
      </w:r>
      <w:r w:rsidR="00C97DE0" w:rsidRPr="004B6604">
        <w:rPr>
          <w:spacing w:val="-2"/>
        </w:rPr>
        <w:t xml:space="preserve">sharing </w:t>
      </w:r>
      <w:r w:rsidR="0091060C" w:rsidRPr="004B6604">
        <w:rPr>
          <w:spacing w:val="-2"/>
        </w:rPr>
        <w:t xml:space="preserve">personal </w:t>
      </w:r>
      <w:r w:rsidR="00C97DE0" w:rsidRPr="004B6604">
        <w:rPr>
          <w:spacing w:val="-2"/>
        </w:rPr>
        <w:t xml:space="preserve">data in return for goods, services, or for public benefit. </w:t>
      </w:r>
      <w:r w:rsidR="00266E81" w:rsidRPr="004B6604">
        <w:rPr>
          <w:spacing w:val="-2"/>
        </w:rPr>
        <w:t>For example, Facebook collects significant data from its users, and still about 11.6 million Australians used</w:t>
      </w:r>
      <w:r w:rsidR="00B137C8" w:rsidRPr="004B6604">
        <w:rPr>
          <w:spacing w:val="-2"/>
        </w:rPr>
        <w:t>,</w:t>
      </w:r>
      <w:r w:rsidR="00266E81" w:rsidRPr="004B6604">
        <w:rPr>
          <w:spacing w:val="-2"/>
        </w:rPr>
        <w:t xml:space="preserve"> </w:t>
      </w:r>
      <w:r w:rsidR="00B137C8" w:rsidRPr="004B6604">
        <w:rPr>
          <w:spacing w:val="-2"/>
        </w:rPr>
        <w:t xml:space="preserve">and provided some personal information to Facebook </w:t>
      </w:r>
      <w:r w:rsidR="00266E81" w:rsidRPr="004B6604">
        <w:rPr>
          <w:spacing w:val="-2"/>
        </w:rPr>
        <w:t xml:space="preserve">in 2022 </w:t>
      </w:r>
      <w:r w:rsidR="00266E81" w:rsidRPr="004B6604">
        <w:rPr>
          <w:rFonts w:cs="Arial"/>
          <w:spacing w:val="-2"/>
          <w:szCs w:val="24"/>
        </w:rPr>
        <w:t>(Hughes 2023)</w:t>
      </w:r>
      <w:r w:rsidR="00266E81" w:rsidRPr="004B6604">
        <w:rPr>
          <w:spacing w:val="-2"/>
        </w:rPr>
        <w:t xml:space="preserve">. This willingness is also stated </w:t>
      </w:r>
      <w:r w:rsidR="00EC74C5" w:rsidRPr="004B6604">
        <w:rPr>
          <w:spacing w:val="-2"/>
        </w:rPr>
        <w:t>for</w:t>
      </w:r>
      <w:r w:rsidR="00B70F67" w:rsidRPr="004B6604">
        <w:rPr>
          <w:spacing w:val="-2"/>
        </w:rPr>
        <w:t xml:space="preserve"> </w:t>
      </w:r>
      <w:r w:rsidR="00266E81" w:rsidRPr="004B6604">
        <w:rPr>
          <w:spacing w:val="-2"/>
        </w:rPr>
        <w:t xml:space="preserve">data </w:t>
      </w:r>
      <w:r w:rsidR="00B70F67" w:rsidRPr="004B6604">
        <w:rPr>
          <w:spacing w:val="-2"/>
        </w:rPr>
        <w:t>use</w:t>
      </w:r>
      <w:r w:rsidR="00266E81" w:rsidRPr="004B6604">
        <w:rPr>
          <w:spacing w:val="-2"/>
        </w:rPr>
        <w:t xml:space="preserve"> in the general public interest. A recent survey revealed </w:t>
      </w:r>
      <w:r w:rsidR="007E275D" w:rsidRPr="004B6604">
        <w:rPr>
          <w:spacing w:val="-2"/>
        </w:rPr>
        <w:t>th</w:t>
      </w:r>
      <w:r w:rsidR="00266E81" w:rsidRPr="004B6604">
        <w:rPr>
          <w:spacing w:val="-2"/>
        </w:rPr>
        <w:t xml:space="preserve">at over 75% of Australians would be willing to share personal health information to advance medical research </w:t>
      </w:r>
      <w:r w:rsidR="00266E81" w:rsidRPr="004B6604">
        <w:rPr>
          <w:rFonts w:cs="Arial"/>
          <w:spacing w:val="-2"/>
          <w:szCs w:val="24"/>
        </w:rPr>
        <w:t>(Research Australia 2021, p. 11)</w:t>
      </w:r>
      <w:r w:rsidR="00266E81" w:rsidRPr="004B6604">
        <w:rPr>
          <w:spacing w:val="-2"/>
        </w:rPr>
        <w:t>.</w:t>
      </w:r>
      <w:r w:rsidR="00A11480" w:rsidRPr="004B6604">
        <w:rPr>
          <w:spacing w:val="-2"/>
        </w:rPr>
        <w:t xml:space="preserve"> </w:t>
      </w:r>
    </w:p>
    <w:p w14:paraId="480EF444" w14:textId="462401AF" w:rsidR="0029322E" w:rsidRDefault="00086561" w:rsidP="006A10DC">
      <w:pPr>
        <w:pStyle w:val="BodyText"/>
      </w:pPr>
      <w:r>
        <w:t xml:space="preserve">As AI develops, there are likely to be </w:t>
      </w:r>
      <w:r w:rsidR="00050E73">
        <w:t>direct trade</w:t>
      </w:r>
      <w:r w:rsidR="00740F30">
        <w:noBreakHyphen/>
      </w:r>
      <w:r w:rsidR="00050E73">
        <w:t xml:space="preserve">offs </w:t>
      </w:r>
      <w:r w:rsidR="00E80C81">
        <w:t>made</w:t>
      </w:r>
      <w:r w:rsidR="00050E73">
        <w:t xml:space="preserve"> between privacy and</w:t>
      </w:r>
      <w:r w:rsidR="00D45D06">
        <w:t xml:space="preserve"> product or</w:t>
      </w:r>
      <w:r w:rsidR="00050E73">
        <w:t xml:space="preserve"> service quality. </w:t>
      </w:r>
      <w:r w:rsidR="009E3845">
        <w:t xml:space="preserve">Such </w:t>
      </w:r>
      <w:r w:rsidR="00AE13C2">
        <w:t>trade</w:t>
      </w:r>
      <w:r w:rsidR="00740F30">
        <w:noBreakHyphen/>
      </w:r>
      <w:r w:rsidR="00AE13C2">
        <w:t xml:space="preserve">offs are not straightforward: </w:t>
      </w:r>
      <w:r w:rsidR="00282A8B">
        <w:t xml:space="preserve">survey evidence suggests that when choosing products and services, </w:t>
      </w:r>
      <w:r w:rsidR="002C1156">
        <w:t xml:space="preserve">Australians place a high priority on privacy – albeit ranking </w:t>
      </w:r>
      <w:r w:rsidR="00E80C81">
        <w:t>it</w:t>
      </w:r>
      <w:r w:rsidR="002C1156">
        <w:t xml:space="preserve"> behind quality and price</w:t>
      </w:r>
      <w:r w:rsidR="002C1156" w:rsidDel="00334459">
        <w:t xml:space="preserve"> </w:t>
      </w:r>
      <w:r w:rsidR="001C762E">
        <w:t>(figure</w:t>
      </w:r>
      <w:r w:rsidR="00740F30">
        <w:t> </w:t>
      </w:r>
      <w:r w:rsidR="001C762E">
        <w:t>3)</w:t>
      </w:r>
      <w:r w:rsidR="002C1156">
        <w:t xml:space="preserve">. </w:t>
      </w:r>
    </w:p>
    <w:p w14:paraId="7B484AC9" w14:textId="6C27D54E" w:rsidR="0029322E" w:rsidRDefault="0029322E" w:rsidP="0029322E">
      <w:pPr>
        <w:pStyle w:val="FigureTableHeading"/>
      </w:pPr>
      <w:r>
        <w:lastRenderedPageBreak/>
        <w:t>Figure 3 – Australians rank data privacy highly, but behind quality and price</w:t>
      </w:r>
    </w:p>
    <w:p w14:paraId="294A071F" w14:textId="41FE52D3" w:rsidR="00794E89" w:rsidRDefault="00794E89" w:rsidP="000F57B3">
      <w:pPr>
        <w:pStyle w:val="FigureTableSubheading"/>
      </w:pPr>
      <w:r>
        <w:t xml:space="preserve">Share of respondents ranking </w:t>
      </w:r>
      <w:r w:rsidR="00B37EB2">
        <w:t>top 3 for importance when choosing a product or service</w:t>
      </w:r>
    </w:p>
    <w:p w14:paraId="181C83E8" w14:textId="7A8C3095" w:rsidR="0029322E" w:rsidRDefault="00ED7A14" w:rsidP="00ED7A14">
      <w:pPr>
        <w:pStyle w:val="BodyText"/>
      </w:pPr>
      <w:r w:rsidRPr="00ED7A14">
        <w:rPr>
          <w:noProof/>
        </w:rPr>
        <w:drawing>
          <wp:inline distT="0" distB="0" distL="0" distR="0" wp14:anchorId="2C060551" wp14:editId="0C6D980D">
            <wp:extent cx="6120130" cy="2196465"/>
            <wp:effectExtent l="0" t="0" r="0" b="0"/>
            <wp:docPr id="1331197966" name="Picture 1" descr="This figure is a bar chart showing the share of survey respondents ranking each factor in their top 3 most important considerations when choosing a product or service. The chart shows quality to be the most important consideration with between 60% and 70% of respondents ranking it in their top 3, followed by price at about 60% then data privacy at about 50%. The other, lower-ranked, considerations include, in order of ranking, reputation, reliability, ‘makes life easier’, time it takes to access then new and innov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97966" name="Picture 1" descr="This figure is a bar chart showing the share of survey respondents ranking each factor in their top 3 most important considerations when choosing a product or service. The chart shows quality to be the most important consideration with between 60% and 70% of respondents ranking it in their top 3, followed by price at about 60% then data privacy at about 50%. The other, lower-ranked, considerations include, in order of ranking, reputation, reliability, ‘makes life easier’, time it takes to access then new and innovativ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2196465"/>
                    </a:xfrm>
                    <a:prstGeom prst="rect">
                      <a:avLst/>
                    </a:prstGeom>
                    <a:noFill/>
                    <a:ln>
                      <a:noFill/>
                    </a:ln>
                  </pic:spPr>
                </pic:pic>
              </a:graphicData>
            </a:graphic>
          </wp:inline>
        </w:drawing>
      </w:r>
    </w:p>
    <w:p w14:paraId="31E72D49" w14:textId="2C581938" w:rsidR="008E3741" w:rsidRDefault="008E3741" w:rsidP="000F57B3">
      <w:pPr>
        <w:pStyle w:val="Source"/>
      </w:pPr>
      <w:r>
        <w:t xml:space="preserve">Source: OAIC </w:t>
      </w:r>
      <w:r w:rsidR="000415D7" w:rsidRPr="000415D7">
        <w:rPr>
          <w:rFonts w:ascii="Arial" w:hAnsi="Arial" w:cs="Arial"/>
          <w:szCs w:val="24"/>
        </w:rPr>
        <w:t>(2023, p. 28)</w:t>
      </w:r>
      <w:r w:rsidR="001C762E">
        <w:t>.</w:t>
      </w:r>
    </w:p>
    <w:p w14:paraId="3E7E96A6" w14:textId="1DFC8D33" w:rsidR="000C7C1E" w:rsidRDefault="002C1156" w:rsidP="006A10DC">
      <w:pPr>
        <w:pStyle w:val="BodyText"/>
      </w:pPr>
      <w:r>
        <w:t>Trade</w:t>
      </w:r>
      <w:r w:rsidR="00740F30">
        <w:noBreakHyphen/>
      </w:r>
      <w:r w:rsidR="0063324E">
        <w:t>offs also occur between the indivdual</w:t>
      </w:r>
      <w:r w:rsidR="00E64B23">
        <w:t>’s</w:t>
      </w:r>
      <w:r w:rsidR="0063324E">
        <w:t xml:space="preserve"> privacy </w:t>
      </w:r>
      <w:r w:rsidR="00E64B23">
        <w:t>and the broader public benefit</w:t>
      </w:r>
      <w:r w:rsidR="00E00A5D">
        <w:t xml:space="preserve"> – for </w:t>
      </w:r>
      <w:r w:rsidR="0063324E">
        <w:t>example, if individual</w:t>
      </w:r>
      <w:r w:rsidR="00E00A5D">
        <w:t>s</w:t>
      </w:r>
      <w:r w:rsidR="0063324E">
        <w:t xml:space="preserve"> withh</w:t>
      </w:r>
      <w:r w:rsidR="00E00A5D">
        <w:t>e</w:t>
      </w:r>
      <w:r w:rsidR="0063324E">
        <w:t>ld their location data from online map services to protect their personal privacy, the macro</w:t>
      </w:r>
      <w:r w:rsidR="00740F30">
        <w:noBreakHyphen/>
      </w:r>
      <w:r w:rsidR="0063324E">
        <w:t>level impact would be inaccurate traffic information and poor mapping services</w:t>
      </w:r>
      <w:r w:rsidR="004767E3">
        <w:t xml:space="preserve"> (that is, a lower quality product)</w:t>
      </w:r>
      <w:r w:rsidR="0063324E">
        <w:t>.</w:t>
      </w:r>
      <w:r w:rsidR="00E64B23">
        <w:t xml:space="preserve"> Similar trade</w:t>
      </w:r>
      <w:r w:rsidR="00740F30">
        <w:noBreakHyphen/>
      </w:r>
      <w:r w:rsidR="00E64B23">
        <w:t xml:space="preserve">offs </w:t>
      </w:r>
      <w:r w:rsidR="00E00A5D">
        <w:t xml:space="preserve">could </w:t>
      </w:r>
      <w:r w:rsidR="00E64B23">
        <w:t xml:space="preserve">occur </w:t>
      </w:r>
      <w:r w:rsidR="003B1272">
        <w:t xml:space="preserve">with regard to personal information and the quality of </w:t>
      </w:r>
      <w:r w:rsidR="00E64B23">
        <w:t>medical and other research.</w:t>
      </w:r>
      <w:r w:rsidR="00C90C58" w:rsidRPr="005630EB">
        <w:rPr>
          <w:rStyle w:val="FootnoteReference"/>
        </w:rPr>
        <w:footnoteReference w:id="8"/>
      </w:r>
    </w:p>
    <w:p w14:paraId="492AFC76" w14:textId="4731F7F0" w:rsidR="00ED21AC" w:rsidRDefault="00E44403" w:rsidP="00ED21AC">
      <w:pPr>
        <w:pStyle w:val="BodyText"/>
      </w:pPr>
      <w:r>
        <w:t xml:space="preserve">Consent frameworks can play a valuable role in </w:t>
      </w:r>
      <w:r w:rsidR="00BC6A92">
        <w:t xml:space="preserve">allowing </w:t>
      </w:r>
      <w:r w:rsidR="00CE51F8">
        <w:t xml:space="preserve">individuals to have some degree of control over their privacy, and in </w:t>
      </w:r>
      <w:r w:rsidR="00AF2196">
        <w:t xml:space="preserve">establishing </w:t>
      </w:r>
      <w:r w:rsidR="00D745B7">
        <w:t>social licence</w:t>
      </w:r>
      <w:r w:rsidR="00AF2196">
        <w:t xml:space="preserve"> for data use.</w:t>
      </w:r>
      <w:r w:rsidR="002266AE" w:rsidRPr="005630EB">
        <w:rPr>
          <w:rStyle w:val="FootnoteReference"/>
        </w:rPr>
        <w:footnoteReference w:id="9"/>
      </w:r>
      <w:r w:rsidR="00AF2196">
        <w:t xml:space="preserve"> </w:t>
      </w:r>
      <w:r w:rsidR="004D2599">
        <w:t>However, the</w:t>
      </w:r>
      <w:r w:rsidR="00ED21AC">
        <w:t xml:space="preserve"> threshold</w:t>
      </w:r>
      <w:r w:rsidR="004D2599">
        <w:t xml:space="preserve"> </w:t>
      </w:r>
      <w:r w:rsidR="00ED21AC">
        <w:t>for consent</w:t>
      </w:r>
      <w:r w:rsidR="0020201F" w:rsidRPr="0020201F">
        <w:t xml:space="preserve"> </w:t>
      </w:r>
      <w:r w:rsidR="0020201F">
        <w:t>is low</w:t>
      </w:r>
      <w:r w:rsidR="003162BA">
        <w:t xml:space="preserve"> and</w:t>
      </w:r>
      <w:r w:rsidR="00ED21AC">
        <w:t xml:space="preserve"> there are questions about its effectiveness</w:t>
      </w:r>
      <w:r w:rsidR="003162BA">
        <w:t xml:space="preserve"> </w:t>
      </w:r>
      <w:r w:rsidR="001B4CFF">
        <w:t>–</w:t>
      </w:r>
      <w:r w:rsidR="003162BA">
        <w:t xml:space="preserve"> </w:t>
      </w:r>
      <w:r w:rsidR="001B4CFF">
        <w:t>particularly w</w:t>
      </w:r>
      <w:r w:rsidR="00ED21AC">
        <w:t>here consumers have few alternatives to accessing services</w:t>
      </w:r>
      <w:r w:rsidR="00DB6AE6">
        <w:t>.</w:t>
      </w:r>
      <w:r w:rsidR="00ED21AC">
        <w:t xml:space="preserve"> </w:t>
      </w:r>
    </w:p>
    <w:p w14:paraId="1DD61122" w14:textId="6B3878C5" w:rsidR="00D159DB" w:rsidRDefault="00D159DB" w:rsidP="00D159DB">
      <w:pPr>
        <w:pStyle w:val="BodyText"/>
      </w:pPr>
      <w:r>
        <w:t>AI is challenging</w:t>
      </w:r>
      <w:r w:rsidR="00ED21AC">
        <w:t xml:space="preserve"> consent </w:t>
      </w:r>
      <w:r>
        <w:t xml:space="preserve">frameworks by incentivising riskier data collection practices and increasing the use of higher risk data. Web scraping is one way that AI developers have been able to access the vast amounts of both structured data and unstructured data needed to train generative models however, scraping sensitive data without consent has landed at least one developer in legal trouble </w:t>
      </w:r>
      <w:r w:rsidRPr="00B37A81">
        <w:rPr>
          <w:rFonts w:ascii="Arial" w:hAnsi="Arial" w:cs="Arial"/>
          <w:szCs w:val="24"/>
        </w:rPr>
        <w:t>(OAIC 2021)</w:t>
      </w:r>
      <w:r>
        <w:t xml:space="preserve">. </w:t>
      </w:r>
    </w:p>
    <w:p w14:paraId="11241E00" w14:textId="73103119" w:rsidR="00ED21AC" w:rsidRDefault="00D159DB" w:rsidP="00ED21AC">
      <w:pPr>
        <w:pStyle w:val="BodyText"/>
      </w:pPr>
      <w:r>
        <w:t>Advances in AI</w:t>
      </w:r>
      <w:r w:rsidR="00740F30">
        <w:noBreakHyphen/>
      </w:r>
      <w:r>
        <w:t>enabled facial recognition technology</w:t>
      </w:r>
      <w:r w:rsidR="00B70144">
        <w:t xml:space="preserve"> (FRT)</w:t>
      </w:r>
      <w:r>
        <w:t xml:space="preserve"> also incentivise the collection of biometric data which poses a higher risk to privacy and human rights.</w:t>
      </w:r>
      <w:r w:rsidR="00C90C58" w:rsidRPr="005630EB">
        <w:rPr>
          <w:rStyle w:val="FootnoteReference"/>
        </w:rPr>
        <w:footnoteReference w:id="10"/>
      </w:r>
      <w:r w:rsidRPr="00D1563C">
        <w:t xml:space="preserve"> </w:t>
      </w:r>
      <w:r>
        <w:t xml:space="preserve">Collection of sensitive information is allowed where it is reasonably necessary for one or more of an entity’s functions or activities. And consent can be as simple as remaining in a space where FRT is being used and has been signposted. </w:t>
      </w:r>
      <w:r w:rsidR="00ED21AC">
        <w:t xml:space="preserve">For example, those who attend </w:t>
      </w:r>
      <w:r w:rsidR="00ED21AC">
        <w:lastRenderedPageBreak/>
        <w:t>a sporting event at one of the many Australian sports grounds using FRT may unknowingly be trading their biometric information for entry to the event.</w:t>
      </w:r>
    </w:p>
    <w:p w14:paraId="7D380451" w14:textId="1A65A710" w:rsidR="00ED21AC" w:rsidRDefault="00ED21AC" w:rsidP="00ED21AC">
      <w:r>
        <w:t xml:space="preserve">For consent to be meaningful </w:t>
      </w:r>
      <w:r w:rsidR="001449A6">
        <w:t>and informed</w:t>
      </w:r>
      <w:r>
        <w:t>, individuals must be given legitimate alternatives</w:t>
      </w:r>
      <w:r w:rsidR="00880F4F">
        <w:t xml:space="preserve"> that still achieve the intended objectives (</w:t>
      </w:r>
      <w:r w:rsidR="00DE702F">
        <w:t>such as fraud control or maintaining public safe</w:t>
      </w:r>
      <w:r w:rsidR="00EA1072">
        <w:t>t</w:t>
      </w:r>
      <w:r w:rsidR="00DE702F">
        <w:t>y)</w:t>
      </w:r>
      <w:r>
        <w:t>. For example, providing spaces within stadiums free from the use of FRT would allow attendees to make meaningful choices about their willingness to have their biometric information collected or scanned. This will not always be practicable, and as such, other areas of regulation and enforcement will play an important role.</w:t>
      </w:r>
    </w:p>
    <w:p w14:paraId="7B0CC9AC" w14:textId="098F340E" w:rsidR="00573134" w:rsidRDefault="00D67239" w:rsidP="00FC3292">
      <w:pPr>
        <w:pStyle w:val="BodyText"/>
      </w:pPr>
      <w:r>
        <w:t xml:space="preserve">There </w:t>
      </w:r>
      <w:r w:rsidR="00E664B7">
        <w:t xml:space="preserve">is </w:t>
      </w:r>
      <w:r>
        <w:t xml:space="preserve">also </w:t>
      </w:r>
      <w:r w:rsidR="00E664B7">
        <w:t xml:space="preserve">a </w:t>
      </w:r>
      <w:r>
        <w:t>question</w:t>
      </w:r>
      <w:r w:rsidR="00E664B7">
        <w:t xml:space="preserve"> as to </w:t>
      </w:r>
      <w:r w:rsidR="008E19B7">
        <w:t>what it means</w:t>
      </w:r>
      <w:r w:rsidR="00060F64">
        <w:t xml:space="preserve"> to provide consent at a given point in time</w:t>
      </w:r>
      <w:r w:rsidR="00807EB2">
        <w:t xml:space="preserve">, given that </w:t>
      </w:r>
      <w:r w:rsidR="00C56F93">
        <w:t xml:space="preserve">data access may have ongoing – and evolving </w:t>
      </w:r>
      <w:r w:rsidR="00AE3B19">
        <w:t xml:space="preserve">– implications. </w:t>
      </w:r>
      <w:r w:rsidR="00EE4AE0">
        <w:t xml:space="preserve">Risks </w:t>
      </w:r>
      <w:r w:rsidR="0079771A">
        <w:t xml:space="preserve">and potential benefits </w:t>
      </w:r>
      <w:r w:rsidR="00440900">
        <w:t xml:space="preserve">for data subjects </w:t>
      </w:r>
      <w:r w:rsidR="0079771A">
        <w:t xml:space="preserve">may change </w:t>
      </w:r>
      <w:r w:rsidR="00440900">
        <w:t>over time</w:t>
      </w:r>
      <w:r w:rsidR="00641773">
        <w:t>, and full information may not be available at the time that consent decisions are made</w:t>
      </w:r>
      <w:r w:rsidR="00440900">
        <w:t xml:space="preserve">. </w:t>
      </w:r>
      <w:r w:rsidR="00061EBB">
        <w:t xml:space="preserve">As such, </w:t>
      </w:r>
      <w:r w:rsidR="008A4397">
        <w:t>policy</w:t>
      </w:r>
      <w:r w:rsidR="00B61E1D">
        <w:t>makers</w:t>
      </w:r>
      <w:r w:rsidR="008A4397">
        <w:t xml:space="preserve"> may need to consider </w:t>
      </w:r>
      <w:r w:rsidR="000156B5">
        <w:t xml:space="preserve">both </w:t>
      </w:r>
      <w:r w:rsidR="00B61E1D">
        <w:t xml:space="preserve">the provision and retraction of </w:t>
      </w:r>
      <w:r w:rsidR="00061EBB">
        <w:t>consent</w:t>
      </w:r>
      <w:r w:rsidR="003F7AE3">
        <w:t xml:space="preserve"> – </w:t>
      </w:r>
      <w:r w:rsidR="008977C7">
        <w:t xml:space="preserve">both of which will have </w:t>
      </w:r>
      <w:r w:rsidR="00C64C78">
        <w:t xml:space="preserve">practical </w:t>
      </w:r>
      <w:r w:rsidR="00EC72E9">
        <w:t xml:space="preserve">implications </w:t>
      </w:r>
      <w:r w:rsidR="004635CC">
        <w:t>for the training of AI models</w:t>
      </w:r>
      <w:r w:rsidR="000250C7">
        <w:t xml:space="preserve"> (discussed below).</w:t>
      </w:r>
    </w:p>
    <w:p w14:paraId="399B01F0" w14:textId="287D5B25" w:rsidR="00026251" w:rsidRDefault="00EA1072" w:rsidP="00FC3292">
      <w:pPr>
        <w:pStyle w:val="BodyText"/>
      </w:pPr>
      <w:r>
        <w:t>Consent frameworks alone are not</w:t>
      </w:r>
      <w:r w:rsidDel="003F7AE3">
        <w:t xml:space="preserve"> </w:t>
      </w:r>
      <w:r w:rsidR="003F7AE3">
        <w:t xml:space="preserve">sufficient </w:t>
      </w:r>
      <w:r>
        <w:t xml:space="preserve">to deliver broader public benefits of data use. </w:t>
      </w:r>
      <w:r w:rsidR="00C92638">
        <w:t>Over time, r</w:t>
      </w:r>
      <w:r w:rsidR="00857302">
        <w:t xml:space="preserve">egulation will need to </w:t>
      </w:r>
      <w:r w:rsidR="00C92638">
        <w:t xml:space="preserve">reflect social norms about </w:t>
      </w:r>
      <w:r w:rsidR="006D1EF6">
        <w:t xml:space="preserve">privacy and </w:t>
      </w:r>
      <w:r w:rsidR="00857302">
        <w:t>consent</w:t>
      </w:r>
      <w:r w:rsidR="006D1EF6">
        <w:t xml:space="preserve"> </w:t>
      </w:r>
      <w:r w:rsidR="002245B9">
        <w:t>in the digital world. S</w:t>
      </w:r>
      <w:r w:rsidR="00857302">
        <w:t>ome degree of digital ‘visibility’ may be unavoidable, just as in the physical world.</w:t>
      </w:r>
      <w:r w:rsidR="00C72947">
        <w:t xml:space="preserve"> </w:t>
      </w:r>
      <w:r w:rsidR="00C92638">
        <w:t>Governments will need to consider to what extent</w:t>
      </w:r>
      <w:r w:rsidR="005400A2">
        <w:t xml:space="preserve"> </w:t>
      </w:r>
      <w:r w:rsidR="00B70144">
        <w:t xml:space="preserve">privacy </w:t>
      </w:r>
      <w:r w:rsidR="005400A2">
        <w:t>c</w:t>
      </w:r>
      <w:r w:rsidR="00CD66ED">
        <w:t xml:space="preserve">oncerns about </w:t>
      </w:r>
      <w:r w:rsidR="00005354">
        <w:t xml:space="preserve">technologies such as </w:t>
      </w:r>
      <w:r w:rsidR="00C72947">
        <w:t xml:space="preserve">FRT </w:t>
      </w:r>
      <w:r w:rsidR="00005354">
        <w:t>(</w:t>
      </w:r>
      <w:r w:rsidR="00CD66ED">
        <w:t xml:space="preserve">and </w:t>
      </w:r>
      <w:r w:rsidR="00B70144">
        <w:t xml:space="preserve">AI </w:t>
      </w:r>
      <w:r w:rsidR="00005354">
        <w:t xml:space="preserve">more broadly) </w:t>
      </w:r>
      <w:r w:rsidR="00C92638">
        <w:t>also</w:t>
      </w:r>
      <w:r w:rsidR="00024B5E">
        <w:t xml:space="preserve"> stem from</w:t>
      </w:r>
      <w:r w:rsidR="006435AC">
        <w:t xml:space="preserve"> the potential </w:t>
      </w:r>
      <w:r w:rsidR="006435AC" w:rsidRPr="00B70B6E">
        <w:rPr>
          <w:i/>
        </w:rPr>
        <w:t>misuse</w:t>
      </w:r>
      <w:r w:rsidR="006435AC">
        <w:t xml:space="preserve"> of sensitive information (discussed below). </w:t>
      </w:r>
    </w:p>
    <w:p w14:paraId="78E32181" w14:textId="0F761A3B" w:rsidR="008239FC" w:rsidRDefault="00B108B2" w:rsidP="00FC3292">
      <w:pPr>
        <w:pStyle w:val="Heading3"/>
      </w:pPr>
      <w:r>
        <w:t>T</w:t>
      </w:r>
      <w:r w:rsidR="0026144A">
        <w:t xml:space="preserve">he </w:t>
      </w:r>
      <w:r w:rsidR="00E1407B">
        <w:t xml:space="preserve">potential </w:t>
      </w:r>
      <w:r w:rsidR="0026144A">
        <w:t xml:space="preserve">misuse </w:t>
      </w:r>
      <w:r w:rsidR="00A75E0C">
        <w:t xml:space="preserve">of </w:t>
      </w:r>
      <w:r w:rsidR="008D02B1">
        <w:t>personal information</w:t>
      </w:r>
    </w:p>
    <w:p w14:paraId="012C2B60" w14:textId="49772E0F" w:rsidR="00440837" w:rsidRDefault="00536D51" w:rsidP="00440837">
      <w:pPr>
        <w:pStyle w:val="BodyText"/>
      </w:pPr>
      <w:r>
        <w:t>T</w:t>
      </w:r>
      <w:r w:rsidR="000325DD">
        <w:t xml:space="preserve">he expanding capabilities of AI technologies </w:t>
      </w:r>
      <w:r w:rsidR="00994EA4">
        <w:t xml:space="preserve">and increasing AI uptake </w:t>
      </w:r>
      <w:r w:rsidR="000325DD">
        <w:t xml:space="preserve">could increase the </w:t>
      </w:r>
      <w:r w:rsidR="00994EA4">
        <w:t xml:space="preserve">range and </w:t>
      </w:r>
      <w:r w:rsidR="000325DD">
        <w:t>scale of potential harms</w:t>
      </w:r>
      <w:r w:rsidR="00062A6B">
        <w:t xml:space="preserve"> (box 1)</w:t>
      </w:r>
      <w:r w:rsidR="000325DD">
        <w:t xml:space="preserve">. </w:t>
      </w:r>
      <w:r w:rsidR="00926110">
        <w:t>T</w:t>
      </w:r>
      <w:r w:rsidR="00CA32DB">
        <w:t>he risks of misuse are a threat to genuine consent</w:t>
      </w:r>
      <w:r w:rsidR="00E60059">
        <w:t xml:space="preserve"> – it </w:t>
      </w:r>
      <w:r w:rsidR="00440837">
        <w:t xml:space="preserve">is questionable </w:t>
      </w:r>
      <w:r w:rsidR="00B95D3F">
        <w:t xml:space="preserve">whether </w:t>
      </w:r>
      <w:r w:rsidR="00440837">
        <w:t>individuals would knowingly accept the broad benefits of data</w:t>
      </w:r>
      <w:r w:rsidR="00740F30">
        <w:noBreakHyphen/>
      </w:r>
      <w:r w:rsidR="00440837">
        <w:t>sharing (such as enhanced services) if it resulted in individual vulnerability to serious risks (such as cybercrime or discrimination).</w:t>
      </w:r>
      <w:r w:rsidR="00E212BA" w:rsidRPr="00E212BA">
        <w:t xml:space="preserve"> </w:t>
      </w:r>
      <w:r w:rsidR="00E212BA">
        <w:t>At a policy level, it would be difficult to argue that personal data should be more freely shared if doing so significantly increased the risk of scams, identity theft, or other crime.</w:t>
      </w:r>
    </w:p>
    <w:p w14:paraId="228C0CBA" w14:textId="59D2FC8C" w:rsidR="00FC6A2A" w:rsidRDefault="00473559" w:rsidP="00440837">
      <w:pPr>
        <w:pStyle w:val="BodyText"/>
      </w:pPr>
      <w:r>
        <w:t>Risks that arise from the use of personal and sensititve information</w:t>
      </w:r>
      <w:r w:rsidRPr="005630EB">
        <w:rPr>
          <w:rStyle w:val="FootnoteReference"/>
        </w:rPr>
        <w:footnoteReference w:id="11"/>
      </w:r>
      <w:r>
        <w:t xml:space="preserve"> are not only regulated through privacy law, but also consumer law and anti</w:t>
      </w:r>
      <w:r w:rsidR="00740F30">
        <w:noBreakHyphen/>
      </w:r>
      <w:r>
        <w:t xml:space="preserve">discrimination laws (among others). </w:t>
      </w:r>
      <w:r w:rsidR="00AD3B88">
        <w:t>This</w:t>
      </w:r>
      <w:r w:rsidR="00D51355">
        <w:t xml:space="preserve"> provides a lot of avenues for</w:t>
      </w:r>
      <w:r>
        <w:t xml:space="preserve"> government</w:t>
      </w:r>
      <w:r w:rsidR="00D51355">
        <w:t xml:space="preserve"> action to</w:t>
      </w:r>
      <w:r>
        <w:t xml:space="preserve"> </w:t>
      </w:r>
      <w:r w:rsidR="00D51355">
        <w:t>make</w:t>
      </w:r>
      <w:r w:rsidRPr="008F23EE">
        <w:t xml:space="preserve"> AI safer, bolster</w:t>
      </w:r>
      <w:r w:rsidR="00D51355" w:rsidRPr="008F23EE">
        <w:t xml:space="preserve"> </w:t>
      </w:r>
      <w:r w:rsidRPr="008F23EE">
        <w:t>data protections, and improv</w:t>
      </w:r>
      <w:r w:rsidR="00D51355" w:rsidRPr="008F23EE">
        <w:t>e</w:t>
      </w:r>
      <w:r w:rsidRPr="008F23EE">
        <w:t xml:space="preserve"> enforcement of existing regulations</w:t>
      </w:r>
      <w:r w:rsidR="00D51355" w:rsidRPr="008F23EE">
        <w:t xml:space="preserve"> to </w:t>
      </w:r>
      <w:r w:rsidRPr="008F23EE">
        <w:t>build trust in</w:t>
      </w:r>
      <w:r>
        <w:t xml:space="preserve"> data sharing and use. </w:t>
      </w:r>
      <w:r w:rsidR="00334A7A">
        <w:t xml:space="preserve">It also provides </w:t>
      </w:r>
      <w:r w:rsidR="00E03B7F">
        <w:t>significant</w:t>
      </w:r>
      <w:r w:rsidR="00334A7A">
        <w:t xml:space="preserve"> scope for inconsistencies in requirements and mounting cumulative burdens on </w:t>
      </w:r>
      <w:r w:rsidR="00AA0D27">
        <w:t>those seeking to use data for AI.</w:t>
      </w:r>
    </w:p>
    <w:p w14:paraId="02E58CD8" w14:textId="3B32EF9B" w:rsidR="00440837" w:rsidRPr="00ED7A14" w:rsidRDefault="00A7572A" w:rsidP="00440837">
      <w:pPr>
        <w:pStyle w:val="BodyText"/>
        <w:rPr>
          <w:spacing w:val="-2"/>
        </w:rPr>
      </w:pPr>
      <w:r w:rsidRPr="00ED7A14">
        <w:rPr>
          <w:spacing w:val="-2"/>
        </w:rPr>
        <w:t>It</w:t>
      </w:r>
      <w:r w:rsidR="00473559" w:rsidRPr="00ED7A14">
        <w:rPr>
          <w:spacing w:val="-2"/>
        </w:rPr>
        <w:t xml:space="preserve"> is important to consider how regulation can help build the trustworthiness of data sharing arrangements, rather than simply reducing the extent of data use in the economy.</w:t>
      </w:r>
      <w:r w:rsidR="00FC6A2A" w:rsidRPr="00ED7A14">
        <w:rPr>
          <w:spacing w:val="-2"/>
        </w:rPr>
        <w:t xml:space="preserve"> That is, w</w:t>
      </w:r>
      <w:r w:rsidR="00440837" w:rsidRPr="00ED7A14">
        <w:rPr>
          <w:spacing w:val="-2"/>
        </w:rPr>
        <w:t>here the public is confident that relevant regulation offers adequate protection for their data, there may be a greater willingness to share data.</w:t>
      </w:r>
      <w:r w:rsidR="00440837" w:rsidRPr="00ED7A14">
        <w:rPr>
          <w:rStyle w:val="FootnoteReference"/>
          <w:spacing w:val="-2"/>
        </w:rPr>
        <w:footnoteReference w:id="12"/>
      </w:r>
      <w:r w:rsidR="00E212BA" w:rsidRPr="00ED7A14">
        <w:rPr>
          <w:spacing w:val="-2"/>
        </w:rPr>
        <w:t xml:space="preserve"> </w:t>
      </w:r>
      <w:r w:rsidRPr="00ED7A14">
        <w:rPr>
          <w:spacing w:val="-2"/>
        </w:rPr>
        <w:t>T</w:t>
      </w:r>
      <w:r w:rsidR="00071E6D" w:rsidRPr="00ED7A14">
        <w:rPr>
          <w:spacing w:val="-2"/>
        </w:rPr>
        <w:t xml:space="preserve">he </w:t>
      </w:r>
      <w:r w:rsidR="00834C46" w:rsidRPr="00ED7A14">
        <w:rPr>
          <w:spacing w:val="-2"/>
        </w:rPr>
        <w:t xml:space="preserve">risk </w:t>
      </w:r>
      <w:r w:rsidR="00071E6D" w:rsidRPr="00ED7A14">
        <w:rPr>
          <w:spacing w:val="-2"/>
        </w:rPr>
        <w:t>of misuse of</w:t>
      </w:r>
      <w:r w:rsidR="00834C46" w:rsidRPr="00ED7A14">
        <w:rPr>
          <w:spacing w:val="-2"/>
        </w:rPr>
        <w:t xml:space="preserve"> personal </w:t>
      </w:r>
      <w:r w:rsidR="00071E6D" w:rsidRPr="00ED7A14">
        <w:rPr>
          <w:spacing w:val="-2"/>
        </w:rPr>
        <w:t>information is</w:t>
      </w:r>
      <w:r w:rsidR="00834C46" w:rsidRPr="00ED7A14">
        <w:rPr>
          <w:spacing w:val="-2"/>
        </w:rPr>
        <w:t xml:space="preserve"> not distributed evenly across society, and r</w:t>
      </w:r>
      <w:r w:rsidR="00E212BA" w:rsidRPr="00ED7A14">
        <w:rPr>
          <w:spacing w:val="-2"/>
        </w:rPr>
        <w:t xml:space="preserve">egulations </w:t>
      </w:r>
      <w:r w:rsidR="00FB4C4F" w:rsidRPr="00ED7A14">
        <w:rPr>
          <w:spacing w:val="-2"/>
        </w:rPr>
        <w:t xml:space="preserve">should be designed and administered to </w:t>
      </w:r>
      <w:r w:rsidR="00E212BA" w:rsidRPr="00ED7A14">
        <w:rPr>
          <w:spacing w:val="-2"/>
        </w:rPr>
        <w:t xml:space="preserve">address </w:t>
      </w:r>
      <w:r w:rsidR="00571972" w:rsidRPr="00ED7A14">
        <w:rPr>
          <w:spacing w:val="-2"/>
        </w:rPr>
        <w:t xml:space="preserve">both </w:t>
      </w:r>
      <w:r w:rsidR="00E212BA" w:rsidRPr="00ED7A14">
        <w:rPr>
          <w:spacing w:val="-2"/>
        </w:rPr>
        <w:t xml:space="preserve">the needs of the most vulnerable and </w:t>
      </w:r>
      <w:r w:rsidR="00BA6059" w:rsidRPr="00ED7A14">
        <w:rPr>
          <w:spacing w:val="-2"/>
        </w:rPr>
        <w:t xml:space="preserve">the </w:t>
      </w:r>
      <w:r w:rsidR="002B24F2" w:rsidRPr="00ED7A14">
        <w:rPr>
          <w:spacing w:val="-2"/>
        </w:rPr>
        <w:t>broader public benefit</w:t>
      </w:r>
      <w:r w:rsidR="00E212BA" w:rsidRPr="00ED7A14">
        <w:rPr>
          <w:spacing w:val="-2"/>
        </w:rPr>
        <w:t xml:space="preserve">. </w:t>
      </w:r>
    </w:p>
    <w:p w14:paraId="10E3E0D9" w14:textId="0E6F5E2D" w:rsidR="00054ACB" w:rsidRPr="00F82BD9" w:rsidRDefault="00054ACB">
      <w:pPr>
        <w:pStyle w:val="NoSpacing"/>
      </w:pPr>
    </w:p>
    <w:tbl>
      <w:tblPr>
        <w:tblStyle w:val="Boxtable"/>
        <w:tblW w:w="5000" w:type="pct"/>
        <w:tblLook w:val="04A0" w:firstRow="1" w:lastRow="0" w:firstColumn="1" w:lastColumn="0" w:noHBand="0" w:noVBand="1"/>
      </w:tblPr>
      <w:tblGrid>
        <w:gridCol w:w="9638"/>
      </w:tblGrid>
      <w:tr w:rsidR="00054ACB" w14:paraId="4F016D4E" w14:textId="77777777">
        <w:trPr>
          <w:tblHeader/>
        </w:trPr>
        <w:tc>
          <w:tcPr>
            <w:tcW w:w="9638" w:type="dxa"/>
            <w:shd w:val="clear" w:color="auto" w:fill="EBEBEB"/>
            <w:tcMar>
              <w:top w:w="170" w:type="dxa"/>
              <w:left w:w="170" w:type="dxa"/>
              <w:bottom w:w="113" w:type="dxa"/>
              <w:right w:w="170" w:type="dxa"/>
            </w:tcMar>
            <w:hideMark/>
          </w:tcPr>
          <w:p w14:paraId="113590D1" w14:textId="523A0B14" w:rsidR="00054ACB" w:rsidRDefault="00054ACB">
            <w:pPr>
              <w:pStyle w:val="BoxHeading1"/>
            </w:pPr>
            <w:r>
              <w:lastRenderedPageBreak/>
              <w:t xml:space="preserve">Box </w:t>
            </w:r>
            <w:r w:rsidR="007027E1">
              <w:rPr>
                <w:noProof/>
              </w:rPr>
              <w:t>1</w:t>
            </w:r>
            <w:r>
              <w:t xml:space="preserve"> –</w:t>
            </w:r>
            <w:r w:rsidR="00E76A61">
              <w:t xml:space="preserve"> </w:t>
            </w:r>
            <w:r w:rsidR="0025292A">
              <w:t>Data</w:t>
            </w:r>
            <w:r w:rsidR="00E76A61">
              <w:t xml:space="preserve"> risks </w:t>
            </w:r>
            <w:r w:rsidR="0025292A">
              <w:t>and AI</w:t>
            </w:r>
          </w:p>
        </w:tc>
      </w:tr>
      <w:tr w:rsidR="00054ACB" w14:paraId="26AF66DC" w14:textId="77777777">
        <w:tc>
          <w:tcPr>
            <w:tcW w:w="9638" w:type="dxa"/>
            <w:shd w:val="clear" w:color="auto" w:fill="EBEBEB"/>
            <w:tcMar>
              <w:top w:w="28" w:type="dxa"/>
              <w:left w:w="170" w:type="dxa"/>
              <w:bottom w:w="170" w:type="dxa"/>
              <w:right w:w="170" w:type="dxa"/>
            </w:tcMar>
            <w:hideMark/>
          </w:tcPr>
          <w:p w14:paraId="26F65FBD" w14:textId="5ACFCE5F" w:rsidR="00E65177" w:rsidRPr="00E65177" w:rsidRDefault="00E65177" w:rsidP="00E65177">
            <w:pPr>
              <w:pStyle w:val="BodyText"/>
            </w:pPr>
            <w:r>
              <w:t>There are a range of risks that exist around data, regardless of AI. However, some of these risks may be increased through the development of AI without well</w:t>
            </w:r>
            <w:r w:rsidR="00740F30">
              <w:noBreakHyphen/>
            </w:r>
            <w:r>
              <w:t>designed rules around data.</w:t>
            </w:r>
          </w:p>
          <w:p w14:paraId="22EAAC8D" w14:textId="7BA7205A" w:rsidR="00054ACB" w:rsidRDefault="00054ACB" w:rsidP="00327536">
            <w:pPr>
              <w:pStyle w:val="BoxHeading2"/>
            </w:pPr>
            <w:r>
              <w:t>Consumer profiling and manipulation</w:t>
            </w:r>
          </w:p>
          <w:p w14:paraId="1FEA6202" w14:textId="0433E9B4" w:rsidR="00054ACB" w:rsidRDefault="00054ACB" w:rsidP="00054ACB">
            <w:pPr>
              <w:pStyle w:val="BodyText"/>
            </w:pPr>
            <w:r>
              <w:t>Digital consumer manipulation has been described</w:t>
            </w:r>
            <w:r w:rsidRPr="0089114B">
              <w:t xml:space="preserve"> as a </w:t>
            </w:r>
            <w:r>
              <w:t xml:space="preserve">firm’s </w:t>
            </w:r>
            <w:r w:rsidRPr="0089114B">
              <w:t>ability to ‘</w:t>
            </w:r>
            <w:r>
              <w:t xml:space="preserve">use data and behavioural research to exploit the biases, emotions and vulnerabilities of consumers’ </w:t>
            </w:r>
            <w:r w:rsidR="000A2F2E" w:rsidRPr="000A2F2E">
              <w:rPr>
                <w:rFonts w:ascii="Arial" w:hAnsi="Arial" w:cs="Arial"/>
                <w:szCs w:val="24"/>
              </w:rPr>
              <w:t>(Manwaring 2018, p. 145)</w:t>
            </w:r>
            <w:r w:rsidRPr="0089114B">
              <w:t xml:space="preserve">. </w:t>
            </w:r>
            <w:r w:rsidR="00E65177">
              <w:t>While consumer manipulation is nothing new, th</w:t>
            </w:r>
            <w:r>
              <w:t xml:space="preserve">e potential for </w:t>
            </w:r>
            <w:r w:rsidR="00E65177">
              <w:t xml:space="preserve">and effectiveness of </w:t>
            </w:r>
            <w:r>
              <w:t xml:space="preserve">such manipulation </w:t>
            </w:r>
            <w:r w:rsidR="002C2E98">
              <w:t>grows with the</w:t>
            </w:r>
            <w:r>
              <w:t xml:space="preserve"> s</w:t>
            </w:r>
            <w:r w:rsidRPr="0089114B">
              <w:t>cale of data collection</w:t>
            </w:r>
            <w:r>
              <w:t>, t</w:t>
            </w:r>
            <w:r w:rsidRPr="0089114B">
              <w:t>he power of AI to make inferences</w:t>
            </w:r>
            <w:r>
              <w:t>,</w:t>
            </w:r>
            <w:r w:rsidRPr="0089114B">
              <w:t xml:space="preserve"> </w:t>
            </w:r>
            <w:r>
              <w:t xml:space="preserve">and </w:t>
            </w:r>
            <w:r w:rsidRPr="0089114B">
              <w:t>the types of interactions that are possible</w:t>
            </w:r>
            <w:r>
              <w:t xml:space="preserve"> (e.g. chatbots). </w:t>
            </w:r>
            <w:r w:rsidR="003B2A94">
              <w:t>L</w:t>
            </w:r>
            <w:r>
              <w:t>arge language models can provide ‘false but authoritative</w:t>
            </w:r>
            <w:r w:rsidR="00740F30">
              <w:noBreakHyphen/>
            </w:r>
            <w:r>
              <w:t xml:space="preserve">sounding statements’ to consumers when making purchaising decisions </w:t>
            </w:r>
            <w:r w:rsidRPr="007B2490">
              <w:rPr>
                <w:rFonts w:ascii="Arial" w:hAnsi="Arial" w:cs="Arial"/>
                <w:szCs w:val="24"/>
              </w:rPr>
              <w:t>(DP-REG 2023, p. 4)</w:t>
            </w:r>
            <w:r>
              <w:t xml:space="preserve">. </w:t>
            </w:r>
            <w:r w:rsidRPr="0089114B">
              <w:t xml:space="preserve">The </w:t>
            </w:r>
            <w:r>
              <w:t xml:space="preserve">widescale diffusion of </w:t>
            </w:r>
            <w:r w:rsidRPr="0089114B">
              <w:t>AI could make these issues more pervasive</w:t>
            </w:r>
            <w:r>
              <w:t>.</w:t>
            </w:r>
          </w:p>
          <w:p w14:paraId="7DBEB6D2" w14:textId="77777777" w:rsidR="00054ACB" w:rsidRDefault="00054ACB" w:rsidP="00327536">
            <w:pPr>
              <w:pStyle w:val="BoxHeading2"/>
            </w:pPr>
            <w:r>
              <w:t>Bias and discrimination</w:t>
            </w:r>
          </w:p>
          <w:p w14:paraId="18789D2A" w14:textId="2996FA53" w:rsidR="00054ACB" w:rsidRDefault="00054ACB" w:rsidP="00054ACB">
            <w:pPr>
              <w:pStyle w:val="BodyText"/>
            </w:pPr>
            <w:r w:rsidRPr="00BE66DC">
              <w:t>Technology has heightened the potential for</w:t>
            </w:r>
            <w:r w:rsidR="00795428">
              <w:t xml:space="preserve"> biases to </w:t>
            </w:r>
            <w:r>
              <w:t xml:space="preserve">enter commercial decisions. </w:t>
            </w:r>
            <w:r w:rsidR="00AB3D07">
              <w:t>S</w:t>
            </w:r>
            <w:r>
              <w:t>everal studies have found that the racial make</w:t>
            </w:r>
            <w:r w:rsidR="00740F30">
              <w:noBreakHyphen/>
            </w:r>
            <w:r>
              <w:t xml:space="preserve">up of the </w:t>
            </w:r>
            <w:r w:rsidR="00AB3D07">
              <w:t xml:space="preserve">AI </w:t>
            </w:r>
            <w:r>
              <w:t xml:space="preserve">training dataset has a bearing on how race is treated by models </w:t>
            </w:r>
            <w:r w:rsidR="00A5491B" w:rsidRPr="00A5491B">
              <w:rPr>
                <w:rFonts w:ascii="Arial" w:hAnsi="Arial" w:cs="Arial"/>
                <w:szCs w:val="24"/>
              </w:rPr>
              <w:t>(Angileri et al. 2019; Gebru 2020; Sham et al. 2022)</w:t>
            </w:r>
            <w:r>
              <w:t xml:space="preserve">. In Australia, concerns have been raised that Aboriginal and Torres Strait Islander people being overrepresented in </w:t>
            </w:r>
            <w:r w:rsidR="00AB3D07">
              <w:t xml:space="preserve">some </w:t>
            </w:r>
            <w:r>
              <w:t xml:space="preserve">administrative data would result in overrepresentation in data analysis through new technologies </w:t>
            </w:r>
            <w:r w:rsidR="00617638" w:rsidRPr="00617638">
              <w:rPr>
                <w:rFonts w:ascii="Arial" w:hAnsi="Arial" w:cs="Arial"/>
                <w:szCs w:val="24"/>
              </w:rPr>
              <w:t>(Walter et al. 2020)</w:t>
            </w:r>
            <w:r>
              <w:t xml:space="preserve">. </w:t>
            </w:r>
          </w:p>
          <w:p w14:paraId="663205EF" w14:textId="290BAF92" w:rsidR="00054ACB" w:rsidRDefault="003B30EC" w:rsidP="00054ACB">
            <w:pPr>
              <w:pStyle w:val="BodyText"/>
            </w:pPr>
            <w:r>
              <w:t>Scope for</w:t>
            </w:r>
            <w:r w:rsidR="00054ACB">
              <w:t xml:space="preserve"> inaccurate predictions for a given individual</w:t>
            </w:r>
            <w:r>
              <w:t xml:space="preserve"> may also be heightened</w:t>
            </w:r>
            <w:r w:rsidR="00054ACB">
              <w:t xml:space="preserve"> by making generalised inferences from large datasets of personal information. From a business perspective, such inaccuracies may be irrelevant at an aggregate level. Some evidence suggests that discriminatory</w:t>
            </w:r>
            <w:r w:rsidR="00054ACB" w:rsidDel="00085844">
              <w:t xml:space="preserve"> </w:t>
            </w:r>
            <w:r w:rsidR="00054ACB">
              <w:t xml:space="preserve">pricing based on personal information is likely to be profitable at scale – one estimate showed that Netflix </w:t>
            </w:r>
            <w:r>
              <w:t>c</w:t>
            </w:r>
            <w:r w:rsidR="00054ACB">
              <w:t xml:space="preserve">ould (hypothetically) improve its profits by 0.14% by setting individualised prices based on personal characteristics </w:t>
            </w:r>
            <w:r w:rsidR="00647997" w:rsidRPr="00647997">
              <w:rPr>
                <w:rFonts w:ascii="Arial" w:hAnsi="Arial" w:cs="Arial"/>
                <w:szCs w:val="24"/>
              </w:rPr>
              <w:t>(Shiller 2014)</w:t>
            </w:r>
            <w:r w:rsidR="00054ACB">
              <w:t xml:space="preserve">. </w:t>
            </w:r>
          </w:p>
          <w:p w14:paraId="281A8C13" w14:textId="77777777" w:rsidR="00054ACB" w:rsidRDefault="00054ACB" w:rsidP="00054ACB">
            <w:r>
              <w:t>Discrimination may create consumer ‘winners and losers’. For example, improved data on individual driving behaviour could lead to better drivers paying lower premiums for car insurance, while worse drivers pay more. Such discrimination may be socially undesirable and banned, as is the case for private health insurance in Australia. It may also undermine the viability of insurance markets by limiting the ability to pool risk.</w:t>
            </w:r>
          </w:p>
          <w:p w14:paraId="1D7C7E1C" w14:textId="77777777" w:rsidR="00054ACB" w:rsidRDefault="00054ACB" w:rsidP="00327536">
            <w:pPr>
              <w:pStyle w:val="BoxHeading2"/>
            </w:pPr>
            <w:r>
              <w:t>Poor data and digital literacy</w:t>
            </w:r>
          </w:p>
          <w:p w14:paraId="4BFEBD68" w14:textId="56B6B69E" w:rsidR="00054ACB" w:rsidRDefault="00391A13" w:rsidP="00054ACB">
            <w:r>
              <w:t>S</w:t>
            </w:r>
            <w:r w:rsidR="00054ACB">
              <w:t xml:space="preserve">ome misuse or mismanagement of data </w:t>
            </w:r>
            <w:r>
              <w:t>is</w:t>
            </w:r>
            <w:r w:rsidR="00054ACB">
              <w:t xml:space="preserve"> accidental or negligent. </w:t>
            </w:r>
            <w:r>
              <w:t>W</w:t>
            </w:r>
            <w:r w:rsidR="00054ACB">
              <w:t xml:space="preserve">hile firms have both a commercial and reputational incentive to </w:t>
            </w:r>
            <w:r w:rsidR="00442C8C">
              <w:t>safely handle and use data</w:t>
            </w:r>
            <w:r w:rsidR="00054ACB">
              <w:t>, not all firms will be prepared to do so. Some may be unprepared for increasing cyber security risks, or unaware of the liabilities they hold for personal data in their possession. They may be ill</w:t>
            </w:r>
            <w:r w:rsidR="00740F30">
              <w:noBreakHyphen/>
            </w:r>
            <w:r w:rsidR="00054ACB">
              <w:t xml:space="preserve">informed on the potential for bias to result from flawed algorithms, poor data or poor inferences. </w:t>
            </w:r>
          </w:p>
          <w:p w14:paraId="7CC18244" w14:textId="6BF84B0D" w:rsidR="00054ACB" w:rsidRDefault="00054ACB" w:rsidP="00327536">
            <w:pPr>
              <w:pStyle w:val="BodyText"/>
            </w:pPr>
            <w:r>
              <w:t xml:space="preserve">Given the rapid development of AI, </w:t>
            </w:r>
            <w:r w:rsidRPr="00DA2DE7">
              <w:t xml:space="preserve">the keenness to adopt sophisticated technologies </w:t>
            </w:r>
            <w:r>
              <w:t xml:space="preserve">by business </w:t>
            </w:r>
            <w:r w:rsidRPr="00DA2DE7">
              <w:t xml:space="preserve">could outpace levels of </w:t>
            </w:r>
            <w:r>
              <w:t xml:space="preserve">both </w:t>
            </w:r>
            <w:r w:rsidRPr="00DA2DE7">
              <w:t>AI literacy</w:t>
            </w:r>
            <w:r>
              <w:t xml:space="preserve"> and data competence</w:t>
            </w:r>
            <w:r w:rsidRPr="00DA2DE7">
              <w:t>.</w:t>
            </w:r>
            <w:r>
              <w:t xml:space="preserve"> The increasing use of AI to make inferences from personal data to customise products and services will mean that any data mismanagement would have increasingly tangible impacts on people’s lives.</w:t>
            </w:r>
          </w:p>
        </w:tc>
      </w:tr>
      <w:tr w:rsidR="00054ACB" w14:paraId="3FBD4ECE" w14:textId="77777777">
        <w:trPr>
          <w:hidden/>
        </w:trPr>
        <w:tc>
          <w:tcPr>
            <w:tcW w:w="9638" w:type="dxa"/>
            <w:shd w:val="clear" w:color="auto" w:fill="auto"/>
            <w:tcMar>
              <w:top w:w="0" w:type="dxa"/>
              <w:left w:w="170" w:type="dxa"/>
              <w:bottom w:w="0" w:type="dxa"/>
              <w:right w:w="170" w:type="dxa"/>
            </w:tcMar>
          </w:tcPr>
          <w:p w14:paraId="3209DF03" w14:textId="3FC0C43A" w:rsidR="00054ACB" w:rsidRPr="00465191" w:rsidRDefault="00054ACB">
            <w:pPr>
              <w:pStyle w:val="BodyText"/>
              <w:spacing w:before="0" w:after="0" w:line="80" w:lineRule="atLeast"/>
              <w:rPr>
                <w:smallCaps/>
                <w:vanish/>
              </w:rPr>
            </w:pPr>
          </w:p>
        </w:tc>
      </w:tr>
    </w:tbl>
    <w:p w14:paraId="51F18E4E" w14:textId="6E3BFFC7" w:rsidR="007B7A2D" w:rsidRDefault="0063482C" w:rsidP="00997559">
      <w:pPr>
        <w:pStyle w:val="Heading3"/>
      </w:pPr>
      <w:r>
        <w:lastRenderedPageBreak/>
        <w:t xml:space="preserve">Safer AI </w:t>
      </w:r>
      <w:r w:rsidR="00173643">
        <w:t xml:space="preserve">could </w:t>
      </w:r>
      <w:r w:rsidR="00442C8C">
        <w:t>open up more valuable uses of data</w:t>
      </w:r>
    </w:p>
    <w:p w14:paraId="03E1FFF2" w14:textId="1911CD8C" w:rsidR="009717B8" w:rsidRDefault="004603C0" w:rsidP="00B504D7">
      <w:pPr>
        <w:pStyle w:val="BodyText"/>
      </w:pPr>
      <w:r>
        <w:t xml:space="preserve">A </w:t>
      </w:r>
      <w:r w:rsidR="00FC328B">
        <w:t xml:space="preserve">challenge </w:t>
      </w:r>
      <w:r>
        <w:t xml:space="preserve">for </w:t>
      </w:r>
      <w:r w:rsidR="008464B7">
        <w:t xml:space="preserve">the </w:t>
      </w:r>
      <w:r>
        <w:t>regulation</w:t>
      </w:r>
      <w:r w:rsidR="00094B37">
        <w:t xml:space="preserve"> of data use</w:t>
      </w:r>
      <w:r>
        <w:t xml:space="preserve"> is that</w:t>
      </w:r>
      <w:r w:rsidR="00094B37">
        <w:t xml:space="preserve"> more accessible data and greater capabilities in using data both contribute to productivity, and yet</w:t>
      </w:r>
      <w:r w:rsidR="00740F30">
        <w:t>:</w:t>
      </w:r>
    </w:p>
    <w:p w14:paraId="315AF931" w14:textId="5307A02A" w:rsidR="009717B8" w:rsidRDefault="00AB6EE6" w:rsidP="00B504D7">
      <w:pPr>
        <w:pStyle w:val="ListBullet"/>
      </w:pPr>
      <w:r>
        <w:t>wide</w:t>
      </w:r>
      <w:r w:rsidR="007A5DB5">
        <w:t xml:space="preserve"> use of data</w:t>
      </w:r>
      <w:r w:rsidR="00EC14C9">
        <w:t>, particularly with inadequate regulation,</w:t>
      </w:r>
      <w:r w:rsidR="007A5DB5">
        <w:t xml:space="preserve"> could create risks to data </w:t>
      </w:r>
      <w:r w:rsidR="002457D4">
        <w:t xml:space="preserve">holders and </w:t>
      </w:r>
      <w:r w:rsidR="004C0511">
        <w:t>individual</w:t>
      </w:r>
      <w:r w:rsidR="002457D4">
        <w:t>s</w:t>
      </w:r>
    </w:p>
    <w:p w14:paraId="129594F8" w14:textId="031A7530" w:rsidR="00E94203" w:rsidRDefault="00826982" w:rsidP="00B504D7">
      <w:pPr>
        <w:pStyle w:val="ListBullet"/>
      </w:pPr>
      <w:r>
        <w:t xml:space="preserve">risks </w:t>
      </w:r>
      <w:r w:rsidR="009717B8">
        <w:t xml:space="preserve">to data </w:t>
      </w:r>
      <w:r w:rsidR="00EB3507">
        <w:t xml:space="preserve">holders and </w:t>
      </w:r>
      <w:r w:rsidR="004C0511">
        <w:t>individual</w:t>
      </w:r>
      <w:r w:rsidR="00EB3507">
        <w:t>s</w:t>
      </w:r>
      <w:r w:rsidR="009717B8">
        <w:t xml:space="preserve"> </w:t>
      </w:r>
      <w:r>
        <w:t>could create incentives to reduce data</w:t>
      </w:r>
      <w:r w:rsidR="00740F30">
        <w:noBreakHyphen/>
      </w:r>
      <w:r>
        <w:t>sharing,</w:t>
      </w:r>
      <w:r w:rsidR="00AF7E5C">
        <w:t xml:space="preserve"> with negative implications for productivity. </w:t>
      </w:r>
    </w:p>
    <w:p w14:paraId="2B1D64A0" w14:textId="5A83BD84" w:rsidR="00C70F5B" w:rsidRDefault="00C80050" w:rsidP="00B504D7">
      <w:pPr>
        <w:pStyle w:val="BodyText"/>
      </w:pPr>
      <w:r>
        <w:t>It</w:t>
      </w:r>
      <w:r w:rsidR="00C70F5B">
        <w:t xml:space="preserve"> is important to consider that a range of existing laws already put boundaries on how personal data can be used </w:t>
      </w:r>
      <w:r w:rsidR="00C771E7" w:rsidRPr="00C771E7">
        <w:rPr>
          <w:rFonts w:ascii="Arial" w:hAnsi="Arial" w:cs="Arial"/>
          <w:szCs w:val="24"/>
        </w:rPr>
        <w:t>(Solomon and Davis 2023)</w:t>
      </w:r>
      <w:r w:rsidR="00C70F5B">
        <w:t xml:space="preserve">. </w:t>
      </w:r>
      <w:r w:rsidR="006D78A2">
        <w:t xml:space="preserve">Amended or new regulation will only be necessary where existing laws are inadequate </w:t>
      </w:r>
      <w:r w:rsidR="00805018">
        <w:t xml:space="preserve">to meet the risks </w:t>
      </w:r>
      <w:r w:rsidR="0058058E">
        <w:t>associatd with</w:t>
      </w:r>
      <w:r w:rsidR="00805018">
        <w:t xml:space="preserve"> AI</w:t>
      </w:r>
      <w:r w:rsidR="00E02833">
        <w:t xml:space="preserve"> (</w:t>
      </w:r>
      <w:r w:rsidR="004B7060">
        <w:t>P</w:t>
      </w:r>
      <w:r w:rsidR="00E02833">
        <w:t xml:space="preserve">aper 2, </w:t>
      </w:r>
      <w:r w:rsidR="0058058E" w:rsidRPr="0058058E">
        <w:rPr>
          <w:i/>
          <w:iCs/>
        </w:rPr>
        <w:t>The challenges of regulating AI</w:t>
      </w:r>
      <w:r w:rsidR="0058058E">
        <w:t>)</w:t>
      </w:r>
      <w:r w:rsidR="00E02833">
        <w:t xml:space="preserve">. </w:t>
      </w:r>
      <w:r w:rsidR="00C70F5B">
        <w:t>Any new limits should be considered in terms of their effectiveness in preventing harm, including the likelihood and seriousness of that harm, and the extent of forgone benefits.</w:t>
      </w:r>
    </w:p>
    <w:p w14:paraId="06AEFD41" w14:textId="06C1F75D" w:rsidR="001F0EF4" w:rsidRDefault="005847E5" w:rsidP="00997559">
      <w:pPr>
        <w:pStyle w:val="Heading4"/>
      </w:pPr>
      <w:r>
        <w:t>S</w:t>
      </w:r>
      <w:r w:rsidR="00473559">
        <w:t>ome s</w:t>
      </w:r>
      <w:r>
        <w:t xml:space="preserve">afeguards </w:t>
      </w:r>
      <w:r w:rsidR="00473559">
        <w:t>will</w:t>
      </w:r>
      <w:r w:rsidR="005D1777">
        <w:t xml:space="preserve"> be integrated into AI development</w:t>
      </w:r>
    </w:p>
    <w:p w14:paraId="5FE2A432" w14:textId="4CB0E49F" w:rsidR="00C05234" w:rsidRDefault="00C05234" w:rsidP="00B504D7">
      <w:pPr>
        <w:pStyle w:val="BodyText"/>
      </w:pPr>
      <w:r>
        <w:t>As a small economy with</w:t>
      </w:r>
      <w:r w:rsidR="003C6F88">
        <w:t xml:space="preserve"> relatively</w:t>
      </w:r>
      <w:r>
        <w:t xml:space="preserve"> few developers of AI, </w:t>
      </w:r>
      <w:r w:rsidR="00D96B49">
        <w:t xml:space="preserve">Australia should not </w:t>
      </w:r>
      <w:r w:rsidR="00BC4FCB">
        <w:t xml:space="preserve">rush to </w:t>
      </w:r>
      <w:r>
        <w:t>enact regulation</w:t>
      </w:r>
      <w:r w:rsidR="003C6F88">
        <w:t xml:space="preserve"> </w:t>
      </w:r>
      <w:r w:rsidR="00BC4FCB">
        <w:t xml:space="preserve">that </w:t>
      </w:r>
      <w:r w:rsidR="00C966CC">
        <w:t>requires</w:t>
      </w:r>
      <w:r w:rsidR="00C132CA">
        <w:t xml:space="preserve"> </w:t>
      </w:r>
      <w:r w:rsidR="005901B0">
        <w:t xml:space="preserve">idiosyncratic </w:t>
      </w:r>
      <w:r w:rsidR="00C132CA">
        <w:t>Australian</w:t>
      </w:r>
      <w:r w:rsidR="003C6F88" w:rsidDel="008B5BC6">
        <w:t xml:space="preserve"> </w:t>
      </w:r>
      <w:r w:rsidR="00C132CA">
        <w:t>standards</w:t>
      </w:r>
      <w:r w:rsidR="008B5BC6">
        <w:t xml:space="preserve"> and principles</w:t>
      </w:r>
      <w:r w:rsidR="00C132CA">
        <w:t xml:space="preserve"> in the design of AI models</w:t>
      </w:r>
      <w:r w:rsidR="00BC4FCB">
        <w:t>. Such as step</w:t>
      </w:r>
      <w:r>
        <w:t xml:space="preserve"> would impose a cost on AI developers</w:t>
      </w:r>
      <w:r w:rsidR="000D4427">
        <w:t xml:space="preserve"> and users</w:t>
      </w:r>
      <w:r>
        <w:t xml:space="preserve"> that may prevent the spread of AI </w:t>
      </w:r>
      <w:r w:rsidR="00F674CC">
        <w:t>technologies and complementary innovations</w:t>
      </w:r>
      <w:r>
        <w:t xml:space="preserve"> to Australia</w:t>
      </w:r>
      <w:r w:rsidR="00A64B7C">
        <w:t xml:space="preserve"> </w:t>
      </w:r>
      <w:r w:rsidR="00784D59">
        <w:t>(</w:t>
      </w:r>
      <w:r w:rsidR="00AE3098">
        <w:t xml:space="preserve">Paper </w:t>
      </w:r>
      <w:r w:rsidR="006E0891">
        <w:t xml:space="preserve">2, </w:t>
      </w:r>
      <w:r w:rsidR="006E0891" w:rsidRPr="0058058E">
        <w:rPr>
          <w:i/>
          <w:iCs/>
        </w:rPr>
        <w:t>The challenges of regulating AI</w:t>
      </w:r>
      <w:r w:rsidR="006E0891">
        <w:t>).</w:t>
      </w:r>
    </w:p>
    <w:p w14:paraId="7B8F9410" w14:textId="287648FE" w:rsidR="00F64A65" w:rsidRDefault="003524DB" w:rsidP="00B504D7">
      <w:pPr>
        <w:pStyle w:val="BodyText"/>
      </w:pPr>
      <w:r>
        <w:t>All major economies are developing regulatory approaches to AI</w:t>
      </w:r>
      <w:r w:rsidR="00141C8C">
        <w:t>, many of</w:t>
      </w:r>
      <w:r>
        <w:t xml:space="preserve"> </w:t>
      </w:r>
      <w:r w:rsidR="00E32130">
        <w:t xml:space="preserve">which will </w:t>
      </w:r>
      <w:r w:rsidR="00141C8C">
        <w:t>affect</w:t>
      </w:r>
      <w:r w:rsidR="00E32130">
        <w:t xml:space="preserve"> the </w:t>
      </w:r>
      <w:r w:rsidR="00396A7E">
        <w:t>quality and safety of AI models imported to Australia.</w:t>
      </w:r>
      <w:r w:rsidR="00C05234">
        <w:t xml:space="preserve"> </w:t>
      </w:r>
      <w:r w:rsidR="004E75DE">
        <w:t>E</w:t>
      </w:r>
      <w:r w:rsidR="007B1E46">
        <w:t>urope</w:t>
      </w:r>
      <w:r w:rsidR="00C05234">
        <w:t xml:space="preserve"> for example, has adopted the ‘privacy</w:t>
      </w:r>
      <w:r w:rsidR="00740F30">
        <w:noBreakHyphen/>
      </w:r>
      <w:r w:rsidR="00C05234">
        <w:t>by</w:t>
      </w:r>
      <w:r w:rsidR="00740F30">
        <w:noBreakHyphen/>
      </w:r>
      <w:r w:rsidR="00C05234">
        <w:t xml:space="preserve">design’ approach in their General Data Protection Regulation (GDPR), as has the </w:t>
      </w:r>
      <w:r w:rsidR="004B09FC">
        <w:t>United</w:t>
      </w:r>
      <w:r w:rsidR="00C05234">
        <w:t xml:space="preserve"> States </w:t>
      </w:r>
      <w:r w:rsidR="006620E0">
        <w:t>in</w:t>
      </w:r>
      <w:r w:rsidR="004B09FC">
        <w:t xml:space="preserve"> exploring ways to step</w:t>
      </w:r>
      <w:r w:rsidR="00740F30">
        <w:noBreakHyphen/>
      </w:r>
      <w:r w:rsidR="004B09FC">
        <w:t>up their privacy requirements</w:t>
      </w:r>
      <w:r w:rsidR="00575442">
        <w:t xml:space="preserve"> in the context of AI </w:t>
      </w:r>
      <w:r w:rsidR="00BF1E3E" w:rsidRPr="00BF1E3E">
        <w:rPr>
          <w:rFonts w:ascii="Arial" w:hAnsi="Arial" w:cs="Arial"/>
          <w:szCs w:val="24"/>
        </w:rPr>
        <w:t>(Lima and Zakrzewski 2023)</w:t>
      </w:r>
      <w:r w:rsidR="00026DF0">
        <w:t>.</w:t>
      </w:r>
      <w:r w:rsidR="00396A7E">
        <w:t xml:space="preserve"> </w:t>
      </w:r>
      <w:r w:rsidR="00041BC9">
        <w:t>Overseas regulation which integrate</w:t>
      </w:r>
      <w:r w:rsidR="006620E0">
        <w:t>s</w:t>
      </w:r>
      <w:r w:rsidR="00041BC9">
        <w:t xml:space="preserve"> safeguar</w:t>
      </w:r>
      <w:r w:rsidR="007D0EED">
        <w:t>d</w:t>
      </w:r>
      <w:r w:rsidR="00041BC9">
        <w:t>s into AI models will have spillover effects for Australia.</w:t>
      </w:r>
      <w:r w:rsidR="00510C3A">
        <w:t xml:space="preserve"> </w:t>
      </w:r>
      <w:r w:rsidR="00826A06">
        <w:t>For</w:t>
      </w:r>
      <w:r w:rsidR="00855E0E">
        <w:t xml:space="preserve"> Australian firms and individuals to make informed choices</w:t>
      </w:r>
      <w:r w:rsidR="00826A06">
        <w:t xml:space="preserve"> in their use of AI</w:t>
      </w:r>
      <w:r w:rsidR="00855E0E">
        <w:t xml:space="preserve">, </w:t>
      </w:r>
      <w:r w:rsidR="00853452">
        <w:t xml:space="preserve">AI applications </w:t>
      </w:r>
      <w:r w:rsidR="00826A06">
        <w:t xml:space="preserve">will </w:t>
      </w:r>
      <w:r w:rsidR="00164C5F">
        <w:t xml:space="preserve">need </w:t>
      </w:r>
      <w:r w:rsidR="00853452">
        <w:t xml:space="preserve">to be transparent about which foundation models </w:t>
      </w:r>
      <w:r w:rsidR="00164C5F">
        <w:t xml:space="preserve">they are </w:t>
      </w:r>
      <w:r w:rsidR="00853452">
        <w:t xml:space="preserve">based on </w:t>
      </w:r>
      <w:r w:rsidR="00855E0E">
        <w:t>and which international standards have been met.</w:t>
      </w:r>
      <w:r w:rsidR="000214E2">
        <w:t xml:space="preserve"> </w:t>
      </w:r>
      <w:r w:rsidR="00BC41B9">
        <w:t>Commercial incentives are likely to encourage this kind of transparency, as</w:t>
      </w:r>
      <w:r w:rsidR="00A479FE">
        <w:t xml:space="preserve"> developers have incentives to advertise both the power and trustworthiness of their applications.</w:t>
      </w:r>
    </w:p>
    <w:p w14:paraId="0105AEC8" w14:textId="2C37FC52" w:rsidR="00716F77" w:rsidRDefault="00716F77" w:rsidP="00997559">
      <w:pPr>
        <w:pStyle w:val="Heading4"/>
      </w:pPr>
      <w:r>
        <w:t xml:space="preserve">Explainable AI and </w:t>
      </w:r>
      <w:r w:rsidR="0024236A">
        <w:t>effective enforcement</w:t>
      </w:r>
      <w:r w:rsidR="006B728D">
        <w:t xml:space="preserve"> </w:t>
      </w:r>
      <w:r w:rsidR="00492107">
        <w:t>to</w:t>
      </w:r>
      <w:r w:rsidR="006B728D">
        <w:t xml:space="preserve"> encourage more data use for AI</w:t>
      </w:r>
    </w:p>
    <w:p w14:paraId="6C65E972" w14:textId="4C695497" w:rsidR="00292487" w:rsidRDefault="006A444D" w:rsidP="00B504D7">
      <w:pPr>
        <w:pStyle w:val="BodyText"/>
      </w:pPr>
      <w:r>
        <w:t>Concerns about personal data</w:t>
      </w:r>
      <w:r w:rsidR="00DE5C65">
        <w:t xml:space="preserve"> use</w:t>
      </w:r>
      <w:r>
        <w:t xml:space="preserve"> </w:t>
      </w:r>
      <w:r w:rsidR="00832E93">
        <w:t xml:space="preserve">in AI </w:t>
      </w:r>
      <w:r>
        <w:t xml:space="preserve">are </w:t>
      </w:r>
      <w:r w:rsidR="003230F7">
        <w:t xml:space="preserve">heightened by the </w:t>
      </w:r>
      <w:r w:rsidR="00F87CD3">
        <w:t xml:space="preserve">extent to which AI technologies </w:t>
      </w:r>
      <w:r w:rsidR="003230F7">
        <w:t xml:space="preserve">present </w:t>
      </w:r>
      <w:r w:rsidR="00F87CD3">
        <w:t xml:space="preserve">a ‘black box’ </w:t>
      </w:r>
      <w:r w:rsidR="003230F7">
        <w:t>of decision</w:t>
      </w:r>
      <w:r w:rsidR="00740F30">
        <w:noBreakHyphen/>
      </w:r>
      <w:r w:rsidR="003230F7">
        <w:t xml:space="preserve">making. </w:t>
      </w:r>
      <w:r w:rsidR="00F76EEE">
        <w:t>W</w:t>
      </w:r>
      <w:r w:rsidR="00DC46BB">
        <w:t xml:space="preserve">hile </w:t>
      </w:r>
      <w:r w:rsidR="003459C5">
        <w:t xml:space="preserve">a </w:t>
      </w:r>
      <w:r w:rsidR="00393F62">
        <w:t>degree of opacity is likely</w:t>
      </w:r>
      <w:r w:rsidR="008D4CBF">
        <w:t xml:space="preserve"> to </w:t>
      </w:r>
      <w:r w:rsidR="003459C5">
        <w:t>continue</w:t>
      </w:r>
      <w:r w:rsidR="00393F62">
        <w:t xml:space="preserve">, </w:t>
      </w:r>
      <w:r w:rsidR="008D4CBF">
        <w:t xml:space="preserve">some regulatory approaches are </w:t>
      </w:r>
      <w:r w:rsidR="00F76EEE">
        <w:t xml:space="preserve">now </w:t>
      </w:r>
      <w:r w:rsidR="0065267B">
        <w:t xml:space="preserve">promoting the development </w:t>
      </w:r>
      <w:r w:rsidR="00AE6599">
        <w:t xml:space="preserve">of ‘explainable AI’, which </w:t>
      </w:r>
      <w:r w:rsidR="00744D4E">
        <w:t>can ‘provide explanations for thei</w:t>
      </w:r>
      <w:r w:rsidR="001C6A05">
        <w:t xml:space="preserve">r decisions or predictions </w:t>
      </w:r>
      <w:r w:rsidR="007B2232">
        <w:t xml:space="preserve">to human users’ </w:t>
      </w:r>
      <w:r w:rsidR="003051BA" w:rsidRPr="003051BA">
        <w:rPr>
          <w:rFonts w:ascii="Arial" w:hAnsi="Arial" w:cs="Arial"/>
          <w:szCs w:val="24"/>
        </w:rPr>
        <w:t>(Saranya and Subhashini 2023)</w:t>
      </w:r>
      <w:r w:rsidR="008825BB">
        <w:t xml:space="preserve">. </w:t>
      </w:r>
    </w:p>
    <w:p w14:paraId="4B177478" w14:textId="6384C088" w:rsidR="004A7FFD" w:rsidDel="00E47395" w:rsidRDefault="004A7FFD" w:rsidP="00B504D7">
      <w:pPr>
        <w:pStyle w:val="BodyText"/>
      </w:pPr>
      <w:r>
        <w:t xml:space="preserve">In Europe, the GDPR </w:t>
      </w:r>
      <w:r w:rsidR="00802018">
        <w:t xml:space="preserve">includes </w:t>
      </w:r>
      <w:r>
        <w:t>a right to ‘meaningful information about the logic involved’ when an individual is significantly affected by automated decision</w:t>
      </w:r>
      <w:r w:rsidR="00740F30">
        <w:noBreakHyphen/>
      </w:r>
      <w:r>
        <w:t>making.</w:t>
      </w:r>
      <w:r w:rsidR="002F631F" w:rsidRPr="005630EB">
        <w:rPr>
          <w:rStyle w:val="FootnoteReference"/>
        </w:rPr>
        <w:footnoteReference w:id="13"/>
      </w:r>
      <w:r>
        <w:t xml:space="preserve"> The Australian Government </w:t>
      </w:r>
      <w:r w:rsidR="004B3461">
        <w:t xml:space="preserve">has </w:t>
      </w:r>
      <w:r>
        <w:t>agreed in</w:t>
      </w:r>
      <w:r w:rsidR="00740F30">
        <w:noBreakHyphen/>
      </w:r>
      <w:r>
        <w:t xml:space="preserve">principle that individuals have a right to an explanation of what an organisation </w:t>
      </w:r>
      <w:r w:rsidR="002C519A">
        <w:t xml:space="preserve">or </w:t>
      </w:r>
      <w:r>
        <w:t xml:space="preserve">government agency has done with their personal information </w:t>
      </w:r>
      <w:r w:rsidR="006E247E" w:rsidRPr="006E247E">
        <w:rPr>
          <w:rFonts w:ascii="Arial" w:hAnsi="Arial" w:cs="Arial"/>
        </w:rPr>
        <w:t>(Australian Government 2023b, p. 30)</w:t>
      </w:r>
      <w:r>
        <w:t>.</w:t>
      </w:r>
      <w:r w:rsidR="004B3461" w:rsidRPr="005630EB">
        <w:rPr>
          <w:rStyle w:val="FootnoteReference"/>
        </w:rPr>
        <w:footnoteReference w:id="14"/>
      </w:r>
      <w:r>
        <w:t xml:space="preserve"> </w:t>
      </w:r>
      <w:r w:rsidR="00476E53">
        <w:t>H</w:t>
      </w:r>
      <w:r>
        <w:t xml:space="preserve">ow detailed this </w:t>
      </w:r>
      <w:r w:rsidR="00476E53">
        <w:t xml:space="preserve">right </w:t>
      </w:r>
      <w:r>
        <w:t>would be or whether it would explain how particular personal data is treated within an algorithm</w:t>
      </w:r>
      <w:r w:rsidR="00476E53">
        <w:t>, is unclear</w:t>
      </w:r>
      <w:r>
        <w:t>.</w:t>
      </w:r>
      <w:r w:rsidR="00EE23A8">
        <w:t xml:space="preserve"> </w:t>
      </w:r>
      <w:r w:rsidR="00476E53">
        <w:t>I</w:t>
      </w:r>
      <w:r w:rsidR="00EE23A8">
        <w:t xml:space="preserve">t remains to be seen how </w:t>
      </w:r>
      <w:r w:rsidR="00F67D28">
        <w:t xml:space="preserve">feasible </w:t>
      </w:r>
      <w:r w:rsidR="00FD5207">
        <w:t xml:space="preserve">implementation of </w:t>
      </w:r>
      <w:r w:rsidR="00F67D28">
        <w:t xml:space="preserve">these </w:t>
      </w:r>
      <w:r w:rsidR="00FD5207">
        <w:t xml:space="preserve">rights </w:t>
      </w:r>
      <w:r w:rsidR="00F67D28">
        <w:t>will be as technology develops.</w:t>
      </w:r>
    </w:p>
    <w:p w14:paraId="3CE00378" w14:textId="5C908C71" w:rsidR="00CD5315" w:rsidRDefault="00832E93" w:rsidP="00B504D7">
      <w:pPr>
        <w:pStyle w:val="BodyText"/>
      </w:pPr>
      <w:r>
        <w:t>Increased clarity around</w:t>
      </w:r>
      <w:r w:rsidR="00D956B9">
        <w:t xml:space="preserve"> AI </w:t>
      </w:r>
      <w:r w:rsidR="00CB53B6">
        <w:t xml:space="preserve">use in </w:t>
      </w:r>
      <w:r w:rsidR="00D956B9">
        <w:t>decision</w:t>
      </w:r>
      <w:r w:rsidR="00740F30">
        <w:noBreakHyphen/>
      </w:r>
      <w:r w:rsidR="00D956B9">
        <w:t>making will shape the role that regulators play in enforcement</w:t>
      </w:r>
      <w:r w:rsidR="00B850AF">
        <w:t xml:space="preserve">. </w:t>
      </w:r>
      <w:r w:rsidR="00C2258E">
        <w:t xml:space="preserve">For example, </w:t>
      </w:r>
      <w:r w:rsidR="006B4EF4">
        <w:t xml:space="preserve">current </w:t>
      </w:r>
      <w:r w:rsidR="00E41593">
        <w:t>enforcement of anti</w:t>
      </w:r>
      <w:r w:rsidR="00740F30">
        <w:noBreakHyphen/>
      </w:r>
      <w:r w:rsidR="00E41593">
        <w:t>discrimination laws rel</w:t>
      </w:r>
      <w:r w:rsidR="006B4EF4">
        <w:t>ies</w:t>
      </w:r>
      <w:r w:rsidR="00E41593">
        <w:t xml:space="preserve"> heavily on complaints </w:t>
      </w:r>
      <w:r w:rsidR="009A4FC1">
        <w:t>from victims</w:t>
      </w:r>
      <w:r w:rsidR="00B8347A">
        <w:t xml:space="preserve"> – </w:t>
      </w:r>
      <w:r w:rsidR="00117798">
        <w:lastRenderedPageBreak/>
        <w:t xml:space="preserve">identifying </w:t>
      </w:r>
      <w:r w:rsidR="008D33D1">
        <w:t>AI</w:t>
      </w:r>
      <w:r w:rsidR="00740F30">
        <w:noBreakHyphen/>
      </w:r>
      <w:r w:rsidR="008D33D1">
        <w:t xml:space="preserve">enabled discrimination </w:t>
      </w:r>
      <w:r w:rsidR="00663572">
        <w:t xml:space="preserve">may </w:t>
      </w:r>
      <w:r w:rsidR="00076D24">
        <w:t>only be feasible if businesses are required to explain their use of algorithms</w:t>
      </w:r>
      <w:r w:rsidR="000C280E">
        <w:t>.</w:t>
      </w:r>
      <w:r w:rsidR="00A76901">
        <w:t xml:space="preserve"> </w:t>
      </w:r>
      <w:r w:rsidR="000C280E">
        <w:t xml:space="preserve">Regulators </w:t>
      </w:r>
      <w:r w:rsidR="00823001">
        <w:t>such as the Australian Human Rights Commission</w:t>
      </w:r>
      <w:r w:rsidR="000C280E">
        <w:t xml:space="preserve"> could potentially</w:t>
      </w:r>
      <w:r w:rsidR="00F01168">
        <w:t xml:space="preserve"> be equipped to</w:t>
      </w:r>
      <w:r w:rsidR="000C280E">
        <w:t xml:space="preserve"> play a more proactive role in identifying illegal discrimination</w:t>
      </w:r>
      <w:r w:rsidR="00886AE2">
        <w:t xml:space="preserve">, either by interrogating how </w:t>
      </w:r>
      <w:r w:rsidR="000120D9">
        <w:t>the AI models function, or by testing the outcomes</w:t>
      </w:r>
      <w:r w:rsidR="00D5160C">
        <w:t xml:space="preserve"> of AI use.</w:t>
      </w:r>
    </w:p>
    <w:p w14:paraId="2E989D09" w14:textId="321A8D82" w:rsidR="009F2171" w:rsidRPr="00A457CD" w:rsidRDefault="003571CA" w:rsidP="00B75C95">
      <w:pPr>
        <w:pStyle w:val="BodyText"/>
      </w:pPr>
      <w:r>
        <w:t>There could be value in bolstering the capabilities (and potentially, powers) of some regulators, to allow more proactive assessment of AI models in addition to existing complaints</w:t>
      </w:r>
      <w:r w:rsidR="00740F30">
        <w:noBreakHyphen/>
      </w:r>
      <w:r>
        <w:t>based processes. In addition</w:t>
      </w:r>
      <w:r w:rsidR="00527544">
        <w:t>,</w:t>
      </w:r>
      <w:r>
        <w:t xml:space="preserve"> ongoing investments in the technical capabilities will be needed for a range of regulators. </w:t>
      </w:r>
      <w:r w:rsidR="00572293">
        <w:t>Proactive collaboration between</w:t>
      </w:r>
      <w:r w:rsidR="00AF5F4F">
        <w:t xml:space="preserve"> regulatory bodies </w:t>
      </w:r>
      <w:r w:rsidR="00B912EA">
        <w:t>(as well as with industry stakeholders) will be a useful first step in building capabilities and understanding</w:t>
      </w:r>
      <w:r w:rsidR="00AF5F4F">
        <w:t>.</w:t>
      </w:r>
      <w:r w:rsidR="00DD7DD7">
        <w:t xml:space="preserve"> The ongoing work of the </w:t>
      </w:r>
      <w:r w:rsidR="00BC55C6">
        <w:t>Digital Platform Regulators</w:t>
      </w:r>
      <w:r w:rsidR="00231F38">
        <w:t xml:space="preserve"> – including the </w:t>
      </w:r>
      <w:r w:rsidR="00DD7DD7">
        <w:t>eSafety Commissioner in preventing serious misuse of personal data, and the ACCC in preventing online scams</w:t>
      </w:r>
      <w:r w:rsidR="00231F38">
        <w:t xml:space="preserve"> – provides</w:t>
      </w:r>
      <w:r w:rsidR="0081709E">
        <w:t xml:space="preserve"> a </w:t>
      </w:r>
      <w:r w:rsidR="00DD7DD7">
        <w:t xml:space="preserve">valuable </w:t>
      </w:r>
      <w:r w:rsidR="0081709E">
        <w:t xml:space="preserve">example </w:t>
      </w:r>
      <w:r w:rsidR="00DD7DD7" w:rsidRPr="007F0A9F">
        <w:rPr>
          <w:rFonts w:ascii="Arial" w:hAnsi="Arial" w:cs="Arial"/>
          <w:szCs w:val="24"/>
        </w:rPr>
        <w:t>(DP-REG 2023)</w:t>
      </w:r>
      <w:r w:rsidR="00DD7DD7">
        <w:t xml:space="preserve">. </w:t>
      </w:r>
      <w:r w:rsidR="009E0F74">
        <w:t>The</w:t>
      </w:r>
      <w:r w:rsidR="00A457CD">
        <w:t xml:space="preserve"> Office of the Australian Information Commissioner (OAIC; the national regulator for privacy and freedom of information)</w:t>
      </w:r>
      <w:r w:rsidR="000762CB">
        <w:t>,</w:t>
      </w:r>
      <w:r w:rsidR="00A457CD">
        <w:t xml:space="preserve"> will be crucial throughout the early phase of AI diffusion in Australia</w:t>
      </w:r>
      <w:r w:rsidR="00B75C95">
        <w:t xml:space="preserve"> – not just for safeguarding protections </w:t>
      </w:r>
      <w:r w:rsidR="00053500">
        <w:t xml:space="preserve">in the use of personal and sensitive data </w:t>
      </w:r>
      <w:r w:rsidR="000A209B">
        <w:t>–</w:t>
      </w:r>
      <w:r w:rsidR="00053500">
        <w:t xml:space="preserve"> </w:t>
      </w:r>
      <w:r w:rsidR="00B75C95">
        <w:t xml:space="preserve">but </w:t>
      </w:r>
      <w:r w:rsidR="00053500">
        <w:t xml:space="preserve">for </w:t>
      </w:r>
      <w:r w:rsidR="00A95283">
        <w:t>instilling confidence in frameworks that enable greater data use</w:t>
      </w:r>
      <w:r w:rsidR="00A457CD">
        <w:t xml:space="preserve">. </w:t>
      </w:r>
    </w:p>
    <w:p w14:paraId="66A58FE0" w14:textId="4DA988F7" w:rsidR="00CB49AE" w:rsidDel="00E027F9" w:rsidRDefault="000D1E75" w:rsidP="00997559">
      <w:pPr>
        <w:pStyle w:val="Heading4"/>
      </w:pPr>
      <w:r>
        <w:t>D</w:t>
      </w:r>
      <w:r w:rsidR="00FC6A2A">
        <w:t xml:space="preserve">ata </w:t>
      </w:r>
      <w:r w:rsidR="00CB49AE">
        <w:t>protections</w:t>
      </w:r>
      <w:r w:rsidR="0024236A">
        <w:t xml:space="preserve"> </w:t>
      </w:r>
      <w:r>
        <w:t>to address residual risks</w:t>
      </w:r>
    </w:p>
    <w:p w14:paraId="4BF47615" w14:textId="31F51E51" w:rsidR="0001097E" w:rsidRDefault="00162A64" w:rsidP="0001097E">
      <w:pPr>
        <w:pStyle w:val="BodyText"/>
      </w:pPr>
      <w:r>
        <w:t>While AI could be made safer and more explainable</w:t>
      </w:r>
      <w:r w:rsidR="00CF1927">
        <w:t xml:space="preserve">, </w:t>
      </w:r>
      <w:r w:rsidR="00B75C95">
        <w:t>e</w:t>
      </w:r>
      <w:r w:rsidR="00CF1927">
        <w:t xml:space="preserve">fforts to clarify </w:t>
      </w:r>
      <w:r w:rsidR="00F42FC4">
        <w:t xml:space="preserve">or amend </w:t>
      </w:r>
      <w:r w:rsidR="00CF1927">
        <w:t>existing regulation</w:t>
      </w:r>
      <w:r w:rsidR="00F42FC4">
        <w:t xml:space="preserve">, or to </w:t>
      </w:r>
      <w:r w:rsidR="00F23E81">
        <w:t xml:space="preserve">boost enforcement capabilities may take time. </w:t>
      </w:r>
      <w:r w:rsidR="00557F9B">
        <w:t>There is a risk that governments, under pressure to act quickly, introduce unduly restrictive data policies in areas where other measures may be more appropriate.</w:t>
      </w:r>
    </w:p>
    <w:p w14:paraId="788D5F56" w14:textId="1118C8D4" w:rsidR="00CB49AE" w:rsidDel="00E027F9" w:rsidRDefault="00CB49AE" w:rsidP="00CB49AE">
      <w:r w:rsidDel="00E027F9">
        <w:t xml:space="preserve">As AI technologies continue to develop, gaps </w:t>
      </w:r>
      <w:r w:rsidR="00FE372B">
        <w:t xml:space="preserve">in regulatory safeguards around data collection and use </w:t>
      </w:r>
      <w:r w:rsidDel="00E027F9">
        <w:t>may become apparent. In some ways, AI poses a fundamental challenge to how privacy and data protection laws can work in practice. For example, the way that AI uses data is more akin to reading data than storing it – as such, the right to erasure (which was proposed by the Privacy Act Review Report and agreed in</w:t>
      </w:r>
      <w:r w:rsidR="00740F30">
        <w:noBreakHyphen/>
      </w:r>
      <w:r w:rsidDel="00E027F9">
        <w:t xml:space="preserve">principle by government </w:t>
      </w:r>
      <w:r w:rsidR="006E247E" w:rsidRPr="006E247E">
        <w:rPr>
          <w:rFonts w:ascii="Arial" w:hAnsi="Arial" w:cs="Arial"/>
        </w:rPr>
        <w:t>(Australian Government 2023b, p. 31)</w:t>
      </w:r>
      <w:r w:rsidDel="00E027F9">
        <w:t xml:space="preserve">) could be </w:t>
      </w:r>
      <w:r w:rsidR="00436383">
        <w:t xml:space="preserve">subject to </w:t>
      </w:r>
      <w:r w:rsidDel="00E027F9">
        <w:t>practical</w:t>
      </w:r>
      <w:r w:rsidR="00FB0488">
        <w:t xml:space="preserve"> limitations</w:t>
      </w:r>
      <w:r w:rsidDel="00E027F9">
        <w:t>.</w:t>
      </w:r>
      <w:r w:rsidR="00FB0488">
        <w:rPr>
          <w:rStyle w:val="FootnoteReference"/>
        </w:rPr>
        <w:footnoteReference w:id="15"/>
      </w:r>
    </w:p>
    <w:p w14:paraId="547F9EE8" w14:textId="353E2242" w:rsidR="00CB49AE" w:rsidRPr="00ED7A14" w:rsidDel="00E027F9" w:rsidRDefault="00C20CEB" w:rsidP="002C01D5">
      <w:pPr>
        <w:pStyle w:val="BodyText"/>
        <w:rPr>
          <w:spacing w:val="-4"/>
        </w:rPr>
      </w:pPr>
      <w:r w:rsidRPr="00ED7A14">
        <w:rPr>
          <w:spacing w:val="-4"/>
        </w:rPr>
        <w:t>More difficult q</w:t>
      </w:r>
      <w:r w:rsidR="00F82403" w:rsidRPr="00ED7A14">
        <w:rPr>
          <w:spacing w:val="-4"/>
        </w:rPr>
        <w:t xml:space="preserve">uestions </w:t>
      </w:r>
      <w:r w:rsidRPr="00ED7A14">
        <w:rPr>
          <w:spacing w:val="-4"/>
        </w:rPr>
        <w:t>relate</w:t>
      </w:r>
      <w:r w:rsidR="00CB49AE" w:rsidRPr="00ED7A14">
        <w:rPr>
          <w:spacing w:val="-4"/>
        </w:rPr>
        <w:t xml:space="preserve"> </w:t>
      </w:r>
      <w:r w:rsidR="00F82403" w:rsidRPr="00ED7A14">
        <w:rPr>
          <w:spacing w:val="-4"/>
        </w:rPr>
        <w:t xml:space="preserve">to </w:t>
      </w:r>
      <w:r w:rsidR="00CB49AE" w:rsidRPr="00ED7A14">
        <w:rPr>
          <w:spacing w:val="-4"/>
        </w:rPr>
        <w:t xml:space="preserve">how </w:t>
      </w:r>
      <w:r w:rsidR="00CB49AE" w:rsidRPr="00ED7A14" w:rsidDel="00E027F9">
        <w:rPr>
          <w:spacing w:val="-4"/>
        </w:rPr>
        <w:t xml:space="preserve">the use of biometric </w:t>
      </w:r>
      <w:r w:rsidR="00CB49AE" w:rsidRPr="00ED7A14">
        <w:rPr>
          <w:spacing w:val="-4"/>
        </w:rPr>
        <w:t xml:space="preserve">data </w:t>
      </w:r>
      <w:r w:rsidR="00E361D6" w:rsidRPr="00ED7A14">
        <w:rPr>
          <w:spacing w:val="-4"/>
        </w:rPr>
        <w:t xml:space="preserve">should be regulated </w:t>
      </w:r>
      <w:r w:rsidR="00F82403" w:rsidRPr="00ED7A14">
        <w:rPr>
          <w:spacing w:val="-4"/>
        </w:rPr>
        <w:t xml:space="preserve">– particularly in the context of </w:t>
      </w:r>
      <w:r w:rsidR="00E361D6" w:rsidRPr="00ED7A14">
        <w:rPr>
          <w:spacing w:val="-4"/>
        </w:rPr>
        <w:t>FRT,</w:t>
      </w:r>
      <w:r w:rsidR="00CB49AE" w:rsidRPr="00ED7A14" w:rsidDel="00E027F9">
        <w:rPr>
          <w:spacing w:val="-4"/>
        </w:rPr>
        <w:t xml:space="preserve"> limited consent, </w:t>
      </w:r>
      <w:r w:rsidR="00E361D6" w:rsidRPr="00ED7A14">
        <w:rPr>
          <w:spacing w:val="-4"/>
        </w:rPr>
        <w:t xml:space="preserve">the </w:t>
      </w:r>
      <w:r w:rsidR="00CB49AE" w:rsidRPr="00ED7A14" w:rsidDel="00E027F9">
        <w:rPr>
          <w:spacing w:val="-4"/>
        </w:rPr>
        <w:t xml:space="preserve">capacity for mass surveillance, and the inaccurancy of </w:t>
      </w:r>
      <w:r w:rsidR="00975FD2" w:rsidRPr="00ED7A14">
        <w:rPr>
          <w:spacing w:val="-4"/>
        </w:rPr>
        <w:t xml:space="preserve">some </w:t>
      </w:r>
      <w:r w:rsidR="00CB49AE" w:rsidRPr="00ED7A14" w:rsidDel="00E027F9">
        <w:rPr>
          <w:spacing w:val="-4"/>
        </w:rPr>
        <w:t>current technologies</w:t>
      </w:r>
      <w:r w:rsidR="00CB49AE" w:rsidRPr="00ED7A14">
        <w:rPr>
          <w:spacing w:val="-4"/>
        </w:rPr>
        <w:t>.</w:t>
      </w:r>
    </w:p>
    <w:p w14:paraId="33354346" w14:textId="4DD10B32" w:rsidR="008566CC" w:rsidRDefault="00581868" w:rsidP="00C05234">
      <w:pPr>
        <w:pStyle w:val="Heading2"/>
      </w:pPr>
      <w:r>
        <w:t>Commercial terms for data</w:t>
      </w:r>
      <w:r w:rsidR="00740F30">
        <w:noBreakHyphen/>
      </w:r>
      <w:r>
        <w:t>s</w:t>
      </w:r>
      <w:r w:rsidR="0068698E">
        <w:t>haring</w:t>
      </w:r>
    </w:p>
    <w:p w14:paraId="4BB14756" w14:textId="4BB6CDB4" w:rsidR="0013134E" w:rsidRDefault="00A31FE6" w:rsidP="002D2902">
      <w:pPr>
        <w:pStyle w:val="BodyText"/>
      </w:pPr>
      <w:r>
        <w:t xml:space="preserve">The advance of </w:t>
      </w:r>
      <w:r w:rsidR="00C437BD">
        <w:t xml:space="preserve">AI technologies over time </w:t>
      </w:r>
      <w:r w:rsidR="00473D08">
        <w:t xml:space="preserve">has </w:t>
      </w:r>
      <w:r w:rsidR="002D2902">
        <w:t>establish</w:t>
      </w:r>
      <w:r w:rsidR="00473D08">
        <w:t>ed</w:t>
      </w:r>
      <w:r w:rsidR="002D2902">
        <w:t xml:space="preserve"> new </w:t>
      </w:r>
      <w:r w:rsidR="00863AA8">
        <w:t>means</w:t>
      </w:r>
      <w:r w:rsidR="002D2902">
        <w:t xml:space="preserve"> to collect</w:t>
      </w:r>
      <w:r w:rsidR="006C75B3">
        <w:t>, shar</w:t>
      </w:r>
      <w:r w:rsidR="002D2902">
        <w:t>e</w:t>
      </w:r>
      <w:r w:rsidR="006C75B3">
        <w:t xml:space="preserve">, and </w:t>
      </w:r>
      <w:r w:rsidR="002D2902">
        <w:t xml:space="preserve">use </w:t>
      </w:r>
      <w:r w:rsidR="006C75B3">
        <w:t xml:space="preserve">data </w:t>
      </w:r>
      <w:r w:rsidR="00473D08">
        <w:t>in productive ways. T</w:t>
      </w:r>
      <w:r w:rsidR="00744C77">
        <w:t xml:space="preserve">he productive and commercial value of data </w:t>
      </w:r>
      <w:r w:rsidR="00473D08">
        <w:t xml:space="preserve">has </w:t>
      </w:r>
      <w:r w:rsidR="00744C77">
        <w:t>increase</w:t>
      </w:r>
      <w:r w:rsidR="00473D08">
        <w:t>d – particularly forms of data that were previously underutilised</w:t>
      </w:r>
      <w:r w:rsidR="00744C77">
        <w:t xml:space="preserve">. </w:t>
      </w:r>
      <w:r w:rsidR="00101256">
        <w:t xml:space="preserve">This has focused </w:t>
      </w:r>
      <w:r w:rsidR="00433ED8">
        <w:t>re</w:t>
      </w:r>
      <w:r w:rsidR="00101256">
        <w:t>new</w:t>
      </w:r>
      <w:r w:rsidR="00433ED8">
        <w:t>ed</w:t>
      </w:r>
      <w:r w:rsidR="00101256">
        <w:t xml:space="preserve"> attention on </w:t>
      </w:r>
      <w:r w:rsidR="00814276">
        <w:t xml:space="preserve">who benefits from data – and how rights and benefits might be afforded to data </w:t>
      </w:r>
      <w:r w:rsidR="009B6A2A">
        <w:t>creators</w:t>
      </w:r>
      <w:r w:rsidR="00777AD2">
        <w:t xml:space="preserve">, </w:t>
      </w:r>
      <w:r w:rsidR="009B6A2A">
        <w:t xml:space="preserve">subjects, </w:t>
      </w:r>
      <w:r w:rsidR="00814276">
        <w:t xml:space="preserve">holders, </w:t>
      </w:r>
      <w:r w:rsidR="0013134E">
        <w:t>users, and the broader public.</w:t>
      </w:r>
    </w:p>
    <w:p w14:paraId="2FD9C579" w14:textId="7160D005" w:rsidR="008F6718" w:rsidRDefault="00DD3D9F" w:rsidP="00DE2E7C">
      <w:pPr>
        <w:pStyle w:val="Heading3"/>
      </w:pPr>
      <w:r>
        <w:t>C</w:t>
      </w:r>
      <w:r w:rsidR="00DE2E7C">
        <w:t>opyright</w:t>
      </w:r>
      <w:r w:rsidR="00203D65">
        <w:t xml:space="preserve">, </w:t>
      </w:r>
      <w:r w:rsidR="00A3143D">
        <w:t>text and data mining</w:t>
      </w:r>
      <w:r w:rsidR="00203D65">
        <w:t xml:space="preserve">, and AI </w:t>
      </w:r>
      <w:r w:rsidR="00DE2E7C">
        <w:t>training data</w:t>
      </w:r>
    </w:p>
    <w:p w14:paraId="22904084" w14:textId="5CCA0552" w:rsidR="000D4C62" w:rsidRDefault="00754A6B" w:rsidP="00AA3243">
      <w:pPr>
        <w:pStyle w:val="BodyText"/>
      </w:pPr>
      <w:r>
        <w:t>Uncertain</w:t>
      </w:r>
      <w:r w:rsidR="0046599F">
        <w:t xml:space="preserve"> or restrictive </w:t>
      </w:r>
      <w:r w:rsidR="00A4003F">
        <w:t xml:space="preserve">copyright </w:t>
      </w:r>
      <w:r>
        <w:t>arrangements c</w:t>
      </w:r>
      <w:r w:rsidR="00605AB7">
        <w:t xml:space="preserve">ould </w:t>
      </w:r>
      <w:r w:rsidR="00D50DB7">
        <w:t>limit</w:t>
      </w:r>
      <w:r w:rsidR="00E31186">
        <w:t xml:space="preserve"> (or make more costly)</w:t>
      </w:r>
      <w:r w:rsidR="00D50DB7">
        <w:t xml:space="preserve"> data access for</w:t>
      </w:r>
      <w:r w:rsidR="00E31186">
        <w:t xml:space="preserve"> the training of AI models.</w:t>
      </w:r>
      <w:r w:rsidR="00A4003F">
        <w:t xml:space="preserve"> </w:t>
      </w:r>
      <w:r w:rsidR="002512DE">
        <w:t xml:space="preserve">At the same time, concerns have been raised as to whether </w:t>
      </w:r>
      <w:r w:rsidR="002E7C0D">
        <w:t>the</w:t>
      </w:r>
      <w:r w:rsidR="00336E9B">
        <w:t xml:space="preserve"> training </w:t>
      </w:r>
      <w:r w:rsidR="002E7C0D">
        <w:t xml:space="preserve">of AI models on </w:t>
      </w:r>
      <w:r w:rsidR="002E7C0D">
        <w:lastRenderedPageBreak/>
        <w:t>copyrighted materials</w:t>
      </w:r>
      <w:r w:rsidR="00E668C6" w:rsidRPr="005630EB">
        <w:rPr>
          <w:rStyle w:val="FootnoteReference"/>
        </w:rPr>
        <w:footnoteReference w:id="16"/>
      </w:r>
      <w:r w:rsidR="00336E9B">
        <w:t xml:space="preserve"> is a violation of existing copyright law</w:t>
      </w:r>
      <w:r w:rsidR="00D260F0">
        <w:t xml:space="preserve"> and</w:t>
      </w:r>
      <w:r w:rsidR="00336E9B">
        <w:t xml:space="preserve"> </w:t>
      </w:r>
      <w:r w:rsidR="0071036F">
        <w:t xml:space="preserve">broader conceptions of fairness, </w:t>
      </w:r>
      <w:r w:rsidR="00CC4C99">
        <w:t xml:space="preserve">and </w:t>
      </w:r>
      <w:r w:rsidR="00336E9B">
        <w:t>whether it creates poor incentives</w:t>
      </w:r>
      <w:r w:rsidR="0071036F">
        <w:t xml:space="preserve"> for creative industries. </w:t>
      </w:r>
    </w:p>
    <w:p w14:paraId="7A31B0DB" w14:textId="420C0554" w:rsidR="002F2992" w:rsidRDefault="002F2992" w:rsidP="00AA3243">
      <w:pPr>
        <w:pStyle w:val="BodyText"/>
      </w:pPr>
      <w:r>
        <w:t>Major economies are still determining to what extent copyrighted materials can and should be used for the purposes of training AI. While the Bletchley Declaration established agreement between major economies on addressing many of the data</w:t>
      </w:r>
      <w:r w:rsidR="00740F30">
        <w:noBreakHyphen/>
      </w:r>
      <w:r>
        <w:t>related risks that AI poses, it made no mention of intellectual property.</w:t>
      </w:r>
    </w:p>
    <w:p w14:paraId="2819B0E9" w14:textId="5A15E079" w:rsidR="00EE01D3" w:rsidRDefault="00EE01D3" w:rsidP="00AA3243">
      <w:pPr>
        <w:pStyle w:val="BodyText"/>
      </w:pPr>
      <w:r>
        <w:t>In the US, where several general purpose AI models have been developed and trained, tex</w:t>
      </w:r>
      <w:r w:rsidR="00AE3098">
        <w:t>t</w:t>
      </w:r>
      <w:r>
        <w:t xml:space="preserve"> and data mining is subject to ‘fair use’ restrictions that permit limited use of copyright protected material </w:t>
      </w:r>
      <w:r w:rsidR="00817C59">
        <w:t>if the use is deemed ‘transformative’. Case law has yet to establish how ‘fair use’ would apply to the training of AI models</w:t>
      </w:r>
      <w:r w:rsidR="00184601">
        <w:t xml:space="preserve">, although a </w:t>
      </w:r>
      <w:r w:rsidR="00AE0577">
        <w:t>number of law</w:t>
      </w:r>
      <w:r w:rsidR="00817C59">
        <w:t xml:space="preserve"> suit</w:t>
      </w:r>
      <w:r w:rsidR="00AE0577">
        <w:t xml:space="preserve">s </w:t>
      </w:r>
      <w:r w:rsidR="00184601">
        <w:t xml:space="preserve">have been instigated to challenge </w:t>
      </w:r>
      <w:r w:rsidR="00937EBB">
        <w:t xml:space="preserve">the </w:t>
      </w:r>
      <w:r w:rsidR="00402C9D">
        <w:t xml:space="preserve">‘fair </w:t>
      </w:r>
      <w:r w:rsidR="001A090D">
        <w:t>use</w:t>
      </w:r>
      <w:r w:rsidR="00402C9D">
        <w:t>’</w:t>
      </w:r>
      <w:r w:rsidR="001A090D">
        <w:t xml:space="preserve"> of copyright materials in training AI models</w:t>
      </w:r>
      <w:r w:rsidR="00817C59">
        <w:t xml:space="preserve">. </w:t>
      </w:r>
      <w:r w:rsidR="00B250C8">
        <w:t>For example, a</w:t>
      </w:r>
      <w:r w:rsidR="00817C59">
        <w:t xml:space="preserve"> suit filed by the New York Times</w:t>
      </w:r>
      <w:r w:rsidR="004944DF">
        <w:t xml:space="preserve"> </w:t>
      </w:r>
      <w:r w:rsidR="002E6281">
        <w:t xml:space="preserve">against Microsoft and Open AI alleges that </w:t>
      </w:r>
      <w:r w:rsidR="0002490A">
        <w:t xml:space="preserve">such training has gone beyond </w:t>
      </w:r>
      <w:r w:rsidR="00EC6E3D">
        <w:t>‘fair use’</w:t>
      </w:r>
      <w:r w:rsidR="004C65AB">
        <w:t xml:space="preserve">, in part because the outputs of </w:t>
      </w:r>
      <w:r w:rsidR="00330E0B">
        <w:t xml:space="preserve">the models in question are not always transformative </w:t>
      </w:r>
      <w:r w:rsidR="00804479">
        <w:t>–</w:t>
      </w:r>
      <w:r w:rsidR="00330E0B">
        <w:t xml:space="preserve"> </w:t>
      </w:r>
      <w:r w:rsidR="00804479">
        <w:t xml:space="preserve">and </w:t>
      </w:r>
      <w:r w:rsidR="00C07801">
        <w:t xml:space="preserve">when prompted, the models have been shown to reproduce </w:t>
      </w:r>
      <w:r w:rsidR="00C5100D">
        <w:t xml:space="preserve">verbatim </w:t>
      </w:r>
      <w:r w:rsidR="00C07801">
        <w:t xml:space="preserve">significant excerpts of </w:t>
      </w:r>
      <w:r w:rsidR="00E10D3D">
        <w:t xml:space="preserve">text </w:t>
      </w:r>
      <w:r w:rsidR="00C85EE4">
        <w:t xml:space="preserve">that would usually be subject to a paywall </w:t>
      </w:r>
      <w:r w:rsidR="00C85EE4" w:rsidRPr="00C85EE4">
        <w:rPr>
          <w:rFonts w:ascii="Arial" w:hAnsi="Arial" w:cs="Arial"/>
        </w:rPr>
        <w:t>(2023)</w:t>
      </w:r>
      <w:r w:rsidR="00C85EE4">
        <w:t>.</w:t>
      </w:r>
    </w:p>
    <w:p w14:paraId="0AF27B51" w14:textId="03511DAE" w:rsidR="002A29EB" w:rsidRDefault="00326A45" w:rsidP="00AA3243">
      <w:pPr>
        <w:pStyle w:val="BodyText"/>
      </w:pPr>
      <w:r>
        <w:t>In several other jurisdictions, t</w:t>
      </w:r>
      <w:r w:rsidR="002A29EB">
        <w:t xml:space="preserve">ext and data mining (TDM) exceptions have been implemented </w:t>
      </w:r>
      <w:r w:rsidR="00E971FD">
        <w:t xml:space="preserve">to </w:t>
      </w:r>
      <w:r w:rsidR="007D3739">
        <w:t xml:space="preserve">allow the use of copyrighted materials </w:t>
      </w:r>
      <w:r w:rsidR="005E0B96">
        <w:t>in training AI</w:t>
      </w:r>
      <w:r w:rsidR="002A29EB">
        <w:t xml:space="preserve">. However, approaches vary significantly. While some </w:t>
      </w:r>
      <w:r w:rsidR="00EF5DA8">
        <w:t xml:space="preserve">exceptions </w:t>
      </w:r>
      <w:r w:rsidR="005B0A11">
        <w:t>apply only to</w:t>
      </w:r>
      <w:r w:rsidR="002A29EB">
        <w:t xml:space="preserve"> non</w:t>
      </w:r>
      <w:r w:rsidR="00740F30">
        <w:noBreakHyphen/>
      </w:r>
      <w:r w:rsidR="002A29EB">
        <w:t xml:space="preserve">commercial or other limited uses, others </w:t>
      </w:r>
      <w:r w:rsidR="005B0A11">
        <w:t>include</w:t>
      </w:r>
      <w:r w:rsidR="002A29EB">
        <w:t xml:space="preserve"> commercial uses and/or attempt to facilitate the use of data to train AI models. Japan has made a deliberate effort to ensure AI development is unfettered by copyright </w:t>
      </w:r>
      <w:r w:rsidR="002A29EB" w:rsidRPr="00980F08">
        <w:rPr>
          <w:rFonts w:ascii="Arial" w:hAnsi="Arial" w:cs="Arial"/>
          <w:szCs w:val="24"/>
        </w:rPr>
        <w:t>(European Alliance for Research Excellence 2018)</w:t>
      </w:r>
      <w:r w:rsidR="002A29EB">
        <w:t>. The EU has provided an exception for scientific use, and a broader exception that is subject to opt</w:t>
      </w:r>
      <w:r w:rsidR="00740F30">
        <w:noBreakHyphen/>
      </w:r>
      <w:r w:rsidR="002A29EB">
        <w:t xml:space="preserve">out by copyright holders </w:t>
      </w:r>
      <w:r w:rsidR="002A29EB" w:rsidRPr="00BD3BD3">
        <w:rPr>
          <w:rFonts w:ascii="Arial" w:hAnsi="Arial" w:cs="Arial"/>
          <w:szCs w:val="24"/>
        </w:rPr>
        <w:t>(Margoni and Kretschmer 2022)</w:t>
      </w:r>
      <w:r w:rsidR="002A29EB">
        <w:t>. And in the United Kingdom, TDM exceptions remain limited to non</w:t>
      </w:r>
      <w:r w:rsidR="00740F30">
        <w:noBreakHyphen/>
      </w:r>
      <w:r w:rsidR="002A29EB">
        <w:t>commercial use, as plans to expand exceptions to commercial use in 2023</w:t>
      </w:r>
      <w:r w:rsidR="00A23442">
        <w:t xml:space="preserve"> were abandoned</w:t>
      </w:r>
      <w:r w:rsidR="002A29EB">
        <w:t xml:space="preserve"> </w:t>
      </w:r>
      <w:r w:rsidR="002A29EB" w:rsidRPr="00D138C6">
        <w:rPr>
          <w:rFonts w:ascii="Arial" w:hAnsi="Arial" w:cs="Arial"/>
          <w:szCs w:val="24"/>
        </w:rPr>
        <w:t>(Montagnon and Cho 2023)</w:t>
      </w:r>
      <w:r w:rsidR="002A29EB">
        <w:t xml:space="preserve">. </w:t>
      </w:r>
    </w:p>
    <w:p w14:paraId="609B0F70" w14:textId="00A9EDFB" w:rsidR="00A70C7C" w:rsidRDefault="00B77362" w:rsidP="00AA3243">
      <w:pPr>
        <w:pStyle w:val="BodyText"/>
      </w:pPr>
      <w:r>
        <w:t xml:space="preserve">In Australia, </w:t>
      </w:r>
      <w:r w:rsidR="0086787D" w:rsidRPr="004C01D9">
        <w:t xml:space="preserve">the </w:t>
      </w:r>
      <w:r w:rsidR="0086787D" w:rsidRPr="00B77362">
        <w:rPr>
          <w:i/>
          <w:iCs/>
        </w:rPr>
        <w:t xml:space="preserve">Copyright Act 1968 </w:t>
      </w:r>
      <w:r w:rsidRPr="0048289D">
        <w:t>(</w:t>
      </w:r>
      <w:r>
        <w:t xml:space="preserve">Cth) does not contain an </w:t>
      </w:r>
      <w:r w:rsidR="0049297B">
        <w:t xml:space="preserve">infringement </w:t>
      </w:r>
      <w:r w:rsidR="0012150A">
        <w:t>exception</w:t>
      </w:r>
      <w:r w:rsidR="0012150A" w:rsidRPr="004C01D9">
        <w:t xml:space="preserve"> </w:t>
      </w:r>
      <w:r w:rsidR="0086787D" w:rsidRPr="004C01D9">
        <w:t xml:space="preserve">for </w:t>
      </w:r>
      <w:r w:rsidR="00AB1B4C">
        <w:t>TDM</w:t>
      </w:r>
      <w:r w:rsidR="0086787D" w:rsidRPr="004C01D9">
        <w:t>.</w:t>
      </w:r>
      <w:r w:rsidR="000E2788">
        <w:t xml:space="preserve"> Without such an </w:t>
      </w:r>
      <w:r w:rsidR="0012150A">
        <w:t>exception</w:t>
      </w:r>
      <w:r w:rsidR="00D65D1E">
        <w:t>,</w:t>
      </w:r>
      <w:r w:rsidR="000E2788">
        <w:t xml:space="preserve"> </w:t>
      </w:r>
      <w:r w:rsidR="00FF19FC">
        <w:t xml:space="preserve">it is unclear </w:t>
      </w:r>
      <w:r w:rsidR="007073FA">
        <w:t>the extent to wh</w:t>
      </w:r>
      <w:r w:rsidR="000573D2">
        <w:t>ich</w:t>
      </w:r>
      <w:r w:rsidR="007073FA">
        <w:t xml:space="preserve"> copyright materials can be used to train AI models</w:t>
      </w:r>
      <w:r w:rsidR="005B15D7">
        <w:t xml:space="preserve">. It may be argued </w:t>
      </w:r>
      <w:r w:rsidR="000C4695">
        <w:t xml:space="preserve">that </w:t>
      </w:r>
      <w:r w:rsidR="00330CBB">
        <w:t>infri</w:t>
      </w:r>
      <w:r w:rsidR="001C49E3">
        <w:t>n</w:t>
      </w:r>
      <w:r w:rsidR="00330CBB">
        <w:t xml:space="preserve">gements have occurred where </w:t>
      </w:r>
      <w:r w:rsidR="00A66DB6">
        <w:t>the AI training process has involved the copying</w:t>
      </w:r>
      <w:r w:rsidR="00B65268">
        <w:t xml:space="preserve">, digitising or reformatting </w:t>
      </w:r>
      <w:r w:rsidR="001C49E3">
        <w:t xml:space="preserve">of </w:t>
      </w:r>
      <w:r w:rsidR="00B65268">
        <w:t>copyright material</w:t>
      </w:r>
      <w:r w:rsidR="005B15D7">
        <w:t xml:space="preserve"> without permission</w:t>
      </w:r>
      <w:r w:rsidR="000A682A">
        <w:t xml:space="preserve"> </w:t>
      </w:r>
      <w:r w:rsidR="00C67A1B" w:rsidRPr="00C67A1B">
        <w:rPr>
          <w:rFonts w:ascii="Arial" w:hAnsi="Arial" w:cs="Arial"/>
          <w:szCs w:val="24"/>
        </w:rPr>
        <w:t>(ALRC 2013b)</w:t>
      </w:r>
      <w:r w:rsidR="005B15D7">
        <w:t>.</w:t>
      </w:r>
      <w:r w:rsidR="0086787D" w:rsidRPr="004C01D9">
        <w:t xml:space="preserve"> </w:t>
      </w:r>
      <w:r w:rsidR="005C1F69">
        <w:t xml:space="preserve">There may be scope for some </w:t>
      </w:r>
      <w:r w:rsidR="0086787D" w:rsidRPr="004C01D9">
        <w:t xml:space="preserve">text mining </w:t>
      </w:r>
      <w:r w:rsidR="005C1F69">
        <w:t xml:space="preserve">to </w:t>
      </w:r>
      <w:r w:rsidR="0086787D" w:rsidRPr="004C01D9">
        <w:t xml:space="preserve">be covered by </w:t>
      </w:r>
      <w:r w:rsidR="005C1F69">
        <w:t>‘</w:t>
      </w:r>
      <w:r w:rsidR="0086787D" w:rsidRPr="004C01D9">
        <w:t>fair dealing exceptions</w:t>
      </w:r>
      <w:r w:rsidR="005C1F69">
        <w:t>’</w:t>
      </w:r>
      <w:r w:rsidR="00DD798F">
        <w:t xml:space="preserve">, although </w:t>
      </w:r>
      <w:r w:rsidR="003F476F">
        <w:t xml:space="preserve">these would be limited to </w:t>
      </w:r>
      <w:r w:rsidR="0071036F">
        <w:t>‘</w:t>
      </w:r>
      <w:r w:rsidR="0086787D" w:rsidRPr="004C01D9">
        <w:t>reasonable portion</w:t>
      </w:r>
      <w:r w:rsidR="003F476F">
        <w:t>s</w:t>
      </w:r>
      <w:r w:rsidR="0071036F">
        <w:t>’</w:t>
      </w:r>
      <w:r w:rsidR="0086787D" w:rsidRPr="004C01D9">
        <w:t xml:space="preserve"> of the </w:t>
      </w:r>
      <w:r w:rsidR="003F476F">
        <w:t xml:space="preserve">copyrighted </w:t>
      </w:r>
      <w:r w:rsidR="0086787D" w:rsidRPr="004C01D9">
        <w:t>work.</w:t>
      </w:r>
      <w:r w:rsidR="001E3793">
        <w:t xml:space="preserve"> </w:t>
      </w:r>
      <w:r w:rsidR="00A70C7C">
        <w:t xml:space="preserve">The issue was considered </w:t>
      </w:r>
      <w:r w:rsidR="001408A2">
        <w:t>by the Australian Law Reform Commission</w:t>
      </w:r>
      <w:r w:rsidR="006E5BE2">
        <w:t xml:space="preserve"> report on </w:t>
      </w:r>
      <w:r w:rsidR="00562932" w:rsidRPr="00562932">
        <w:rPr>
          <w:i/>
          <w:iCs/>
        </w:rPr>
        <w:t>Copyright and the Digital Economy</w:t>
      </w:r>
      <w:r w:rsidR="001408A2">
        <w:t xml:space="preserve"> </w:t>
      </w:r>
      <w:r w:rsidR="00562932">
        <w:t>a decade ago</w:t>
      </w:r>
      <w:r w:rsidR="0082010A">
        <w:t>.</w:t>
      </w:r>
    </w:p>
    <w:p w14:paraId="61E7B503" w14:textId="4366A17F" w:rsidR="00A70C7C" w:rsidRDefault="00181768" w:rsidP="001B1D93">
      <w:pPr>
        <w:pStyle w:val="Quote"/>
      </w:pPr>
      <w:r>
        <w:t>…</w:t>
      </w:r>
      <w:r w:rsidR="00740F30">
        <w:t xml:space="preserve"> </w:t>
      </w:r>
      <w:r w:rsidR="004813B1" w:rsidRPr="004813B1">
        <w:t>The reach of the fair dealing exceptions may not extend to text mining if the whole dataset needs to be copied and converted into a suitable format. Such copying would be more than a ‘reasonable portion’ of the work concerned. Nor is it clear whether copying for text mining would fall under the exception relating to temporary reproduction of works as part of a technical process, under s 43B of the Copyright Act, but it seems unlikely.</w:t>
      </w:r>
      <w:r w:rsidR="001B1D93">
        <w:t xml:space="preserve"> </w:t>
      </w:r>
      <w:r w:rsidR="00C67A1B" w:rsidRPr="00C67A1B">
        <w:rPr>
          <w:rFonts w:ascii="Arial" w:hAnsi="Arial" w:cs="Arial"/>
          <w:szCs w:val="24"/>
        </w:rPr>
        <w:t>(ALRC 2013a, para. 8.47)</w:t>
      </w:r>
    </w:p>
    <w:p w14:paraId="53FA20D8" w14:textId="7AF71B6B" w:rsidR="005513AD" w:rsidRDefault="0026775B" w:rsidP="001E3793">
      <w:pPr>
        <w:pStyle w:val="BodyText"/>
      </w:pPr>
      <w:r>
        <w:t>Others have argued that</w:t>
      </w:r>
      <w:r w:rsidR="00A63666">
        <w:t xml:space="preserve"> </w:t>
      </w:r>
      <w:r w:rsidR="00710795">
        <w:t xml:space="preserve">Australian courts would likely </w:t>
      </w:r>
      <w:r w:rsidR="002215D1">
        <w:t xml:space="preserve">follow </w:t>
      </w:r>
      <w:r w:rsidR="00130F51">
        <w:t xml:space="preserve">US courts </w:t>
      </w:r>
      <w:r w:rsidR="002215D1">
        <w:t xml:space="preserve">in </w:t>
      </w:r>
      <w:r w:rsidR="00130F51">
        <w:t>ex</w:t>
      </w:r>
      <w:r w:rsidR="00505A7C">
        <w:t>cep</w:t>
      </w:r>
      <w:r w:rsidR="00130F51">
        <w:t>t</w:t>
      </w:r>
      <w:r w:rsidR="002215D1">
        <w:t>ing</w:t>
      </w:r>
      <w:r w:rsidR="00130F51">
        <w:t xml:space="preserve"> </w:t>
      </w:r>
      <w:r w:rsidR="008E3AE8">
        <w:t>TDM</w:t>
      </w:r>
      <w:r w:rsidR="00130F51">
        <w:t xml:space="preserve"> from copyright</w:t>
      </w:r>
      <w:r w:rsidR="008E3AE8">
        <w:t>,</w:t>
      </w:r>
      <w:r w:rsidR="00130F51">
        <w:t xml:space="preserve"> </w:t>
      </w:r>
      <w:r w:rsidR="002215D1">
        <w:t xml:space="preserve">at least </w:t>
      </w:r>
      <w:r w:rsidR="00C33DBC">
        <w:t>for non</w:t>
      </w:r>
      <w:r w:rsidR="00740F30">
        <w:noBreakHyphen/>
      </w:r>
      <w:r w:rsidR="00C33DBC">
        <w:t>commercial purposes, suggesting that</w:t>
      </w:r>
      <w:r>
        <w:t>:</w:t>
      </w:r>
    </w:p>
    <w:p w14:paraId="38EE18BB" w14:textId="4C092F96" w:rsidR="0026775B" w:rsidRPr="00ED7A14" w:rsidRDefault="0026775B" w:rsidP="000B339D">
      <w:pPr>
        <w:pStyle w:val="Quote"/>
        <w:rPr>
          <w:spacing w:val="-4"/>
        </w:rPr>
      </w:pPr>
      <w:r w:rsidRPr="00ED7A14">
        <w:rPr>
          <w:spacing w:val="-4"/>
        </w:rPr>
        <w:t>In light of the limited Australian guidance on fair dealing and TDM, predicting how Australian courts will treat TDM under the fair dealing exception is speculative. However,</w:t>
      </w:r>
      <w:r w:rsidR="009E55D6" w:rsidRPr="00ED7A14">
        <w:rPr>
          <w:spacing w:val="-4"/>
        </w:rPr>
        <w:t xml:space="preserve"> </w:t>
      </w:r>
      <w:r w:rsidRPr="00ED7A14">
        <w:rPr>
          <w:spacing w:val="-4"/>
        </w:rPr>
        <w:t>if TDM is utilised for non</w:t>
      </w:r>
      <w:r w:rsidR="00740F30" w:rsidRPr="00ED7A14">
        <w:rPr>
          <w:spacing w:val="-4"/>
        </w:rPr>
        <w:noBreakHyphen/>
      </w:r>
      <w:r w:rsidRPr="00ED7A14">
        <w:rPr>
          <w:spacing w:val="-4"/>
        </w:rPr>
        <w:t>profit research purposes, it will likely be considered a fair dealing under the Act.</w:t>
      </w:r>
      <w:r w:rsidR="00AE7ADF" w:rsidRPr="00ED7A14">
        <w:rPr>
          <w:spacing w:val="-4"/>
        </w:rPr>
        <w:t xml:space="preserve"> </w:t>
      </w:r>
      <w:r w:rsidR="00515453" w:rsidRPr="00ED7A14">
        <w:rPr>
          <w:rFonts w:cs="Arial"/>
          <w:spacing w:val="-4"/>
        </w:rPr>
        <w:t>(Ford 2020, p. 46)</w:t>
      </w:r>
    </w:p>
    <w:p w14:paraId="07B5078B" w14:textId="61F81E84" w:rsidR="00D615AD" w:rsidRDefault="00D13BDC" w:rsidP="003009DF">
      <w:pPr>
        <w:pStyle w:val="BodyText"/>
      </w:pPr>
      <w:r>
        <w:lastRenderedPageBreak/>
        <w:t>In the absence of a</w:t>
      </w:r>
      <w:r w:rsidR="00062132">
        <w:t xml:space="preserve"> clear legal framework</w:t>
      </w:r>
      <w:r>
        <w:t xml:space="preserve">, publishers </w:t>
      </w:r>
      <w:r w:rsidR="009E55D6">
        <w:t xml:space="preserve">will likely </w:t>
      </w:r>
      <w:r>
        <w:t>apply different requirements with regard to text mining.</w:t>
      </w:r>
      <w:r w:rsidR="00543104">
        <w:t xml:space="preserve"> For example,</w:t>
      </w:r>
      <w:r w:rsidR="00AA7A95">
        <w:t xml:space="preserve"> Reddit </w:t>
      </w:r>
      <w:r w:rsidR="00AE711E">
        <w:t>announced plans to begin charging users to access the site for text mining</w:t>
      </w:r>
      <w:r w:rsidR="004D0F51">
        <w:t xml:space="preserve"> for commercial purposes</w:t>
      </w:r>
      <w:r w:rsidR="009307A0">
        <w:t xml:space="preserve"> </w:t>
      </w:r>
      <w:r w:rsidR="009307A0" w:rsidRPr="009307A0">
        <w:rPr>
          <w:rFonts w:ascii="Arial" w:hAnsi="Arial" w:cs="Arial"/>
          <w:szCs w:val="24"/>
        </w:rPr>
        <w:t>(Isaac 2023)</w:t>
      </w:r>
      <w:r w:rsidR="004D0F51">
        <w:t xml:space="preserve"> and </w:t>
      </w:r>
      <w:r w:rsidR="00C00BA8">
        <w:t>Elsevier (a</w:t>
      </w:r>
      <w:r w:rsidR="007760B4">
        <w:t>n</w:t>
      </w:r>
      <w:r w:rsidR="00152D52">
        <w:t xml:space="preserve"> </w:t>
      </w:r>
      <w:r w:rsidR="007B3E71">
        <w:t>academic publishing company</w:t>
      </w:r>
      <w:r w:rsidR="007760B4">
        <w:t>)</w:t>
      </w:r>
      <w:r w:rsidR="007B3E71">
        <w:t xml:space="preserve"> has integrated </w:t>
      </w:r>
      <w:r w:rsidR="006446BF">
        <w:t>TDM rights</w:t>
      </w:r>
      <w:r w:rsidR="007B3E71">
        <w:t xml:space="preserve"> into th</w:t>
      </w:r>
      <w:r w:rsidR="009307A0">
        <w:t>eir subscription agreement</w:t>
      </w:r>
      <w:r w:rsidR="00291A46">
        <w:t xml:space="preserve"> </w:t>
      </w:r>
      <w:r w:rsidR="00560D28" w:rsidRPr="00560D28">
        <w:rPr>
          <w:rFonts w:ascii="Arial" w:hAnsi="Arial" w:cs="Arial"/>
          <w:szCs w:val="24"/>
        </w:rPr>
        <w:t>(SPARC nd)</w:t>
      </w:r>
      <w:r w:rsidR="00DB5D4B">
        <w:t>.</w:t>
      </w:r>
      <w:r>
        <w:t xml:space="preserve"> </w:t>
      </w:r>
      <w:r w:rsidR="00AA3243">
        <w:t xml:space="preserve">Typically, AI developers </w:t>
      </w:r>
      <w:r w:rsidR="0071399A">
        <w:t xml:space="preserve">using </w:t>
      </w:r>
      <w:r w:rsidR="00AA3243">
        <w:t xml:space="preserve">copyrighted </w:t>
      </w:r>
      <w:r w:rsidR="0071399A">
        <w:t>material as training data would need to</w:t>
      </w:r>
      <w:r w:rsidR="00A270F8">
        <w:t xml:space="preserve"> </w:t>
      </w:r>
      <w:r w:rsidR="00AA3243">
        <w:t xml:space="preserve">obtain </w:t>
      </w:r>
      <w:r w:rsidR="00A270F8">
        <w:t xml:space="preserve">legal </w:t>
      </w:r>
      <w:r w:rsidR="00AA3243">
        <w:t>access to the data</w:t>
      </w:r>
      <w:r w:rsidR="00FB23C7">
        <w:t xml:space="preserve"> and to</w:t>
      </w:r>
      <w:r w:rsidR="00A270F8">
        <w:t xml:space="preserve"> </w:t>
      </w:r>
      <w:r w:rsidR="00AA3243">
        <w:t xml:space="preserve">verify that the rights have not </w:t>
      </w:r>
      <w:r w:rsidR="005652A1">
        <w:t xml:space="preserve">been </w:t>
      </w:r>
      <w:r w:rsidR="00AA3243">
        <w:t>reserved to make reproductions for TDM purposes</w:t>
      </w:r>
      <w:r w:rsidR="00992598">
        <w:t xml:space="preserve"> </w:t>
      </w:r>
      <w:r w:rsidR="00C42BB0">
        <w:t xml:space="preserve">and keep the copies made only as long as necessary for TDM purposes </w:t>
      </w:r>
      <w:r w:rsidR="004A1FCD" w:rsidRPr="004A1FCD">
        <w:rPr>
          <w:rFonts w:ascii="Arial" w:hAnsi="Arial" w:cs="Arial"/>
          <w:szCs w:val="24"/>
        </w:rPr>
        <w:t>(DLA Piper 2023)</w:t>
      </w:r>
      <w:r w:rsidR="0083548D">
        <w:t xml:space="preserve">. </w:t>
      </w:r>
      <w:r w:rsidR="001E3793">
        <w:t xml:space="preserve">In practice, </w:t>
      </w:r>
      <w:r w:rsidR="0083548D">
        <w:t>this is likely to add</w:t>
      </w:r>
      <w:r w:rsidR="008E4747">
        <w:t xml:space="preserve"> </w:t>
      </w:r>
      <w:r w:rsidR="00C87752">
        <w:t xml:space="preserve">limitations, </w:t>
      </w:r>
      <w:r w:rsidR="008E06F3">
        <w:t>regulatory burden,</w:t>
      </w:r>
      <w:r w:rsidR="00C87752">
        <w:t xml:space="preserve"> and some uncertainty a</w:t>
      </w:r>
      <w:r w:rsidR="0072385C">
        <w:t>bout</w:t>
      </w:r>
      <w:r w:rsidR="00C87752">
        <w:t xml:space="preserve"> </w:t>
      </w:r>
      <w:r w:rsidR="00F116C8">
        <w:t xml:space="preserve">the use of Australian data for AI training </w:t>
      </w:r>
      <w:r w:rsidR="00444EB8">
        <w:t xml:space="preserve">(in addition to other </w:t>
      </w:r>
      <w:r w:rsidR="008A7883">
        <w:t>commercial and non</w:t>
      </w:r>
      <w:r w:rsidR="00740F30">
        <w:noBreakHyphen/>
      </w:r>
      <w:r w:rsidR="008A7883">
        <w:t>commercial uses)</w:t>
      </w:r>
      <w:r w:rsidR="00C87752">
        <w:t>.</w:t>
      </w:r>
      <w:r w:rsidR="00577EB3">
        <w:t xml:space="preserve"> Given the scale of data needed to train AI </w:t>
      </w:r>
      <w:r w:rsidR="00C17172">
        <w:t xml:space="preserve">models, the task of identifying ownership, rights and remuneration for </w:t>
      </w:r>
      <w:r w:rsidR="003E0A36">
        <w:t xml:space="preserve">all data used in training would be </w:t>
      </w:r>
      <w:r w:rsidR="008B1EFF">
        <w:t>s</w:t>
      </w:r>
      <w:r w:rsidR="00B725C6">
        <w:t>ubstantial</w:t>
      </w:r>
      <w:r w:rsidR="003B6A70">
        <w:t xml:space="preserve"> – </w:t>
      </w:r>
      <w:r w:rsidR="00986267">
        <w:t xml:space="preserve">potentially requiring new forms of </w:t>
      </w:r>
      <w:r w:rsidR="00CF5B6D">
        <w:t xml:space="preserve">royalty </w:t>
      </w:r>
      <w:r w:rsidR="00986267">
        <w:t>collectio</w:t>
      </w:r>
      <w:r w:rsidR="00471E6C">
        <w:t xml:space="preserve">n </w:t>
      </w:r>
      <w:r w:rsidR="00CF5B6D">
        <w:t>organisations</w:t>
      </w:r>
      <w:r w:rsidR="00412575">
        <w:t xml:space="preserve">, or new approaches to be taken by existing collection </w:t>
      </w:r>
      <w:r w:rsidR="00471E6C">
        <w:t>societies</w:t>
      </w:r>
      <w:r w:rsidR="008B1EFF">
        <w:t>.</w:t>
      </w:r>
      <w:r w:rsidR="00C87752">
        <w:t xml:space="preserve"> </w:t>
      </w:r>
    </w:p>
    <w:p w14:paraId="39D3DBBC" w14:textId="0B730E81" w:rsidR="00DE7C05" w:rsidRDefault="00D615AD" w:rsidP="003009DF">
      <w:pPr>
        <w:pStyle w:val="BodyText"/>
      </w:pPr>
      <w:r>
        <w:t>W</w:t>
      </w:r>
      <w:r w:rsidR="00111241">
        <w:t>hile</w:t>
      </w:r>
      <w:r w:rsidR="003009DF">
        <w:t xml:space="preserve"> </w:t>
      </w:r>
      <w:r w:rsidR="00754219">
        <w:t xml:space="preserve">industry stakeholders have </w:t>
      </w:r>
      <w:r w:rsidR="008E250A">
        <w:t xml:space="preserve">suggested that Australia revisit </w:t>
      </w:r>
      <w:r w:rsidR="00555CE8">
        <w:t xml:space="preserve">the issue </w:t>
      </w:r>
      <w:r w:rsidR="00C2329B" w:rsidRPr="00C2329B">
        <w:rPr>
          <w:rFonts w:ascii="Arial" w:hAnsi="Arial" w:cs="Arial"/>
          <w:szCs w:val="24"/>
        </w:rPr>
        <w:t>(Google 2023)</w:t>
      </w:r>
      <w:r w:rsidR="00096CB3">
        <w:t>,</w:t>
      </w:r>
      <w:r w:rsidR="00111241">
        <w:t xml:space="preserve"> </w:t>
      </w:r>
      <w:r w:rsidR="007375EB">
        <w:t xml:space="preserve">recent </w:t>
      </w:r>
      <w:r w:rsidR="00727F8E">
        <w:t xml:space="preserve">consultations by the Australian Government showed </w:t>
      </w:r>
      <w:r w:rsidR="007C05D2">
        <w:t xml:space="preserve">that </w:t>
      </w:r>
      <w:r w:rsidR="00ED4FB4">
        <w:t xml:space="preserve">data users (e.g. </w:t>
      </w:r>
      <w:r w:rsidR="00111241">
        <w:t>technology companies and researchers</w:t>
      </w:r>
      <w:r w:rsidR="00ED4FB4">
        <w:t xml:space="preserve">) </w:t>
      </w:r>
      <w:r w:rsidR="00B13484">
        <w:t xml:space="preserve">tended to be more in favour of </w:t>
      </w:r>
      <w:r w:rsidR="00370DF6">
        <w:t>reform than</w:t>
      </w:r>
      <w:r w:rsidR="00ED4FB4">
        <w:t xml:space="preserve"> copyright holders</w:t>
      </w:r>
      <w:r w:rsidR="00370DF6">
        <w:t xml:space="preserve"> </w:t>
      </w:r>
      <w:r w:rsidR="00370DF6" w:rsidRPr="00370DF6">
        <w:rPr>
          <w:rFonts w:ascii="Arial" w:hAnsi="Arial" w:cs="Arial"/>
          <w:szCs w:val="24"/>
        </w:rPr>
        <w:t>(Attorney-General’s Department 2023b)</w:t>
      </w:r>
      <w:r w:rsidR="00555CE8">
        <w:t>.</w:t>
      </w:r>
      <w:r w:rsidR="000933D7">
        <w:t xml:space="preserve"> It is worth noting that </w:t>
      </w:r>
      <w:r w:rsidR="00D13C7B">
        <w:t>aside from AI</w:t>
      </w:r>
      <w:r w:rsidR="00740F30">
        <w:noBreakHyphen/>
      </w:r>
      <w:r w:rsidR="00D13C7B">
        <w:t xml:space="preserve">related concerns, there are </w:t>
      </w:r>
      <w:r w:rsidR="000933D7">
        <w:t xml:space="preserve">broader </w:t>
      </w:r>
      <w:r w:rsidR="00D13C7B">
        <w:t>concerns about how well existing copyright laws are enforced within the digital economy</w:t>
      </w:r>
      <w:r w:rsidR="00021F89">
        <w:t xml:space="preserve"> more </w:t>
      </w:r>
      <w:r w:rsidR="00052438">
        <w:t xml:space="preserve">broadly </w:t>
      </w:r>
      <w:r w:rsidR="00021F89">
        <w:t>(</w:t>
      </w:r>
      <w:r w:rsidR="00052438">
        <w:t>for instance,</w:t>
      </w:r>
      <w:r w:rsidR="00021F89">
        <w:t xml:space="preserve"> where artworks have been subject to unauthorised reproduction in online marketplaces).</w:t>
      </w:r>
      <w:r w:rsidR="00052438" w:rsidRPr="005630EB">
        <w:rPr>
          <w:rStyle w:val="FootnoteReference"/>
        </w:rPr>
        <w:footnoteReference w:id="17"/>
      </w:r>
      <w:r w:rsidR="00021F89">
        <w:t xml:space="preserve"> </w:t>
      </w:r>
    </w:p>
    <w:p w14:paraId="6735B443" w14:textId="4744BA4A" w:rsidR="00FC09B8" w:rsidRDefault="00BC29BA" w:rsidP="00BC29BA">
      <w:pPr>
        <w:pStyle w:val="Heading4"/>
      </w:pPr>
      <w:r>
        <w:t>T</w:t>
      </w:r>
      <w:r w:rsidR="00372386">
        <w:t>rade</w:t>
      </w:r>
      <w:r w:rsidR="00740F30">
        <w:noBreakHyphen/>
      </w:r>
      <w:r w:rsidR="00372386">
        <w:t xml:space="preserve">offs between copyright protection and </w:t>
      </w:r>
      <w:r w:rsidR="00163414">
        <w:t>AI development</w:t>
      </w:r>
    </w:p>
    <w:p w14:paraId="0E1E3631" w14:textId="1D0D3595" w:rsidR="00CC1316" w:rsidRDefault="0071036F" w:rsidP="00CC1316">
      <w:pPr>
        <w:pStyle w:val="BodyText"/>
      </w:pPr>
      <w:r>
        <w:t xml:space="preserve">Restrictive copyright arrangements can </w:t>
      </w:r>
      <w:r w:rsidR="009E21A7">
        <w:t>present a</w:t>
      </w:r>
      <w:r w:rsidR="003276A6">
        <w:t xml:space="preserve"> significant</w:t>
      </w:r>
      <w:r w:rsidR="009E21A7">
        <w:t xml:space="preserve"> barrier to AI development. </w:t>
      </w:r>
      <w:r w:rsidR="001247AF">
        <w:t>In addition</w:t>
      </w:r>
      <w:r>
        <w:t>, u</w:t>
      </w:r>
      <w:r w:rsidR="007C39CE">
        <w:t>nclear or varied conditions for data access can increase the</w:t>
      </w:r>
      <w:r w:rsidR="00ED791A">
        <w:t xml:space="preserve"> search costs associated with data</w:t>
      </w:r>
      <w:r w:rsidR="00D85E6F">
        <w:t>,</w:t>
      </w:r>
      <w:r w:rsidR="00ED791A">
        <w:t xml:space="preserve"> and</w:t>
      </w:r>
      <w:r w:rsidR="007C39CE">
        <w:t xml:space="preserve"> </w:t>
      </w:r>
      <w:r w:rsidR="001C22E4">
        <w:t xml:space="preserve">the </w:t>
      </w:r>
      <w:r w:rsidR="009C5647">
        <w:t xml:space="preserve">transaction </w:t>
      </w:r>
      <w:r w:rsidR="007C39CE">
        <w:t>cost</w:t>
      </w:r>
      <w:r w:rsidR="001C22E4">
        <w:t>s</w:t>
      </w:r>
      <w:r w:rsidR="007C39CE">
        <w:t xml:space="preserve"> of </w:t>
      </w:r>
      <w:r w:rsidR="009C5647">
        <w:t xml:space="preserve">undertaking research </w:t>
      </w:r>
      <w:r w:rsidR="001C2AAF">
        <w:t>(</w:t>
      </w:r>
      <w:r w:rsidR="009C5647">
        <w:t>and other data</w:t>
      </w:r>
      <w:r w:rsidR="00740F30">
        <w:noBreakHyphen/>
      </w:r>
      <w:r w:rsidR="009C5647">
        <w:t>intensive activities</w:t>
      </w:r>
      <w:r w:rsidR="001C2AAF">
        <w:t>)</w:t>
      </w:r>
      <w:r w:rsidR="009C5647">
        <w:t xml:space="preserve">. </w:t>
      </w:r>
      <w:r w:rsidR="004166F0">
        <w:t xml:space="preserve">Some </w:t>
      </w:r>
      <w:r w:rsidR="003276A6">
        <w:t xml:space="preserve">have </w:t>
      </w:r>
      <w:r w:rsidR="004166F0">
        <w:t xml:space="preserve">argued </w:t>
      </w:r>
      <w:r w:rsidR="00CD107A">
        <w:t>the cost of acquiring data</w:t>
      </w:r>
      <w:r w:rsidR="00547279">
        <w:t xml:space="preserve">, </w:t>
      </w:r>
      <w:r w:rsidR="00CC1316">
        <w:t>as well as other limitations to access, could ‘</w:t>
      </w:r>
      <w:r w:rsidR="00CC1316" w:rsidRPr="00F64D7B">
        <w:t>favour the development of biased AI systems</w:t>
      </w:r>
      <w:r w:rsidR="00CC1316">
        <w:t>’</w:t>
      </w:r>
      <w:r w:rsidR="00D52222">
        <w:t xml:space="preserve">, noting </w:t>
      </w:r>
      <w:r w:rsidR="00CC1316">
        <w:t>that</w:t>
      </w:r>
      <w:r w:rsidR="00D52222">
        <w:t>:</w:t>
      </w:r>
    </w:p>
    <w:p w14:paraId="14442F12" w14:textId="4822AF3D" w:rsidR="00F77D99" w:rsidRDefault="00F77D99" w:rsidP="00F77D99">
      <w:pPr>
        <w:pStyle w:val="Quote"/>
      </w:pPr>
      <w:r>
        <w:t>…</w:t>
      </w:r>
      <w:r w:rsidR="00740F30">
        <w:t xml:space="preserve"> </w:t>
      </w:r>
      <w:r w:rsidRPr="00F64D7B">
        <w:t>it may be economically attractive for EU</w:t>
      </w:r>
      <w:r w:rsidR="00740F30">
        <w:noBreakHyphen/>
      </w:r>
      <w:r w:rsidRPr="00F64D7B">
        <w:t>based developers to train their algorithms on older, less accurate, biased data, or import AI models already trained abroad on unverifiable data.</w:t>
      </w:r>
      <w:r>
        <w:t xml:space="preserve"> </w:t>
      </w:r>
      <w:r w:rsidR="00CA2A08" w:rsidRPr="00CA2A08">
        <w:rPr>
          <w:rFonts w:ascii="Arial" w:hAnsi="Arial" w:cs="Arial"/>
        </w:rPr>
        <w:t>(Margoni and Kretschmer 2022, p. 700)</w:t>
      </w:r>
    </w:p>
    <w:p w14:paraId="5DDF96F7" w14:textId="75472E84" w:rsidR="00834B77" w:rsidRPr="00ED7A14" w:rsidRDefault="00D5193E" w:rsidP="008A2E6B">
      <w:pPr>
        <w:pStyle w:val="BodyText"/>
        <w:rPr>
          <w:spacing w:val="-2"/>
        </w:rPr>
      </w:pPr>
      <w:bookmarkStart w:id="3" w:name="_Hlk152878419"/>
      <w:r w:rsidRPr="00ED7A14">
        <w:rPr>
          <w:spacing w:val="-2"/>
        </w:rPr>
        <w:t xml:space="preserve">While more </w:t>
      </w:r>
      <w:r w:rsidR="00D01BC5" w:rsidRPr="00ED7A14">
        <w:rPr>
          <w:spacing w:val="-2"/>
        </w:rPr>
        <w:t xml:space="preserve">accessible </w:t>
      </w:r>
      <w:r w:rsidR="008242D6" w:rsidRPr="00ED7A14">
        <w:rPr>
          <w:spacing w:val="-2"/>
        </w:rPr>
        <w:t>data</w:t>
      </w:r>
      <w:r w:rsidR="008242D6" w:rsidRPr="00ED7A14" w:rsidDel="00F73654">
        <w:rPr>
          <w:spacing w:val="-2"/>
        </w:rPr>
        <w:t xml:space="preserve"> </w:t>
      </w:r>
      <w:r w:rsidR="008242D6" w:rsidRPr="00ED7A14">
        <w:rPr>
          <w:spacing w:val="-2"/>
        </w:rPr>
        <w:t xml:space="preserve">would help the development of AI models, </w:t>
      </w:r>
      <w:r w:rsidR="00834B77" w:rsidRPr="00ED7A14">
        <w:rPr>
          <w:spacing w:val="-2"/>
        </w:rPr>
        <w:t xml:space="preserve">concerns </w:t>
      </w:r>
      <w:r w:rsidR="00557D76" w:rsidRPr="00ED7A14">
        <w:rPr>
          <w:spacing w:val="-2"/>
        </w:rPr>
        <w:t>have been raised</w:t>
      </w:r>
      <w:r w:rsidR="008D6971" w:rsidRPr="00ED7A14">
        <w:rPr>
          <w:spacing w:val="-2"/>
        </w:rPr>
        <w:t xml:space="preserve"> about ethics and</w:t>
      </w:r>
      <w:r w:rsidR="00834B77" w:rsidRPr="00ED7A14">
        <w:rPr>
          <w:spacing w:val="-2"/>
        </w:rPr>
        <w:t xml:space="preserve"> fairness </w:t>
      </w:r>
      <w:r w:rsidR="001F32B4" w:rsidRPr="00ED7A14">
        <w:rPr>
          <w:rFonts w:cs="Arial"/>
          <w:spacing w:val="-2"/>
          <w:szCs w:val="24"/>
        </w:rPr>
        <w:t>(Taylor 2023)</w:t>
      </w:r>
      <w:r w:rsidR="008D6971" w:rsidRPr="00ED7A14">
        <w:rPr>
          <w:spacing w:val="-2"/>
        </w:rPr>
        <w:t xml:space="preserve">, </w:t>
      </w:r>
      <w:r w:rsidR="004C70DD" w:rsidRPr="00ED7A14">
        <w:rPr>
          <w:spacing w:val="-2"/>
        </w:rPr>
        <w:t>violation of moral rights</w:t>
      </w:r>
      <w:r w:rsidR="00EE14D2" w:rsidRPr="00ED7A14">
        <w:rPr>
          <w:spacing w:val="-2"/>
        </w:rPr>
        <w:t xml:space="preserve"> </w:t>
      </w:r>
      <w:r w:rsidR="00924A0E" w:rsidRPr="00ED7A14">
        <w:rPr>
          <w:rFonts w:cs="Arial"/>
          <w:spacing w:val="-2"/>
          <w:szCs w:val="24"/>
        </w:rPr>
        <w:t>(Matulionyte 2023)</w:t>
      </w:r>
      <w:r w:rsidR="004C70DD" w:rsidRPr="00ED7A14">
        <w:rPr>
          <w:spacing w:val="-2"/>
        </w:rPr>
        <w:t>,</w:t>
      </w:r>
      <w:r w:rsidR="004C70DD" w:rsidRPr="00ED7A14">
        <w:rPr>
          <w:rStyle w:val="FootnoteReference"/>
          <w:spacing w:val="-2"/>
        </w:rPr>
        <w:footnoteReference w:id="18"/>
      </w:r>
      <w:r w:rsidR="004C70DD" w:rsidRPr="00ED7A14">
        <w:rPr>
          <w:spacing w:val="-2"/>
        </w:rPr>
        <w:t xml:space="preserve"> </w:t>
      </w:r>
      <w:r w:rsidR="008D6971" w:rsidRPr="00ED7A14">
        <w:rPr>
          <w:spacing w:val="-2"/>
        </w:rPr>
        <w:t>a</w:t>
      </w:r>
      <w:r w:rsidR="00017C74" w:rsidRPr="00ED7A14">
        <w:rPr>
          <w:spacing w:val="-2"/>
        </w:rPr>
        <w:t xml:space="preserve">nd the </w:t>
      </w:r>
      <w:r w:rsidR="00C2040B" w:rsidRPr="00ED7A14">
        <w:rPr>
          <w:spacing w:val="-2"/>
        </w:rPr>
        <w:t>inclusion in</w:t>
      </w:r>
      <w:r w:rsidR="00D356CB" w:rsidRPr="00ED7A14">
        <w:rPr>
          <w:spacing w:val="-2"/>
        </w:rPr>
        <w:t xml:space="preserve"> </w:t>
      </w:r>
      <w:r w:rsidR="00C35B95" w:rsidRPr="00ED7A14">
        <w:rPr>
          <w:spacing w:val="-2"/>
        </w:rPr>
        <w:t>training datasets</w:t>
      </w:r>
      <w:r w:rsidR="00D356CB" w:rsidRPr="00ED7A14">
        <w:rPr>
          <w:spacing w:val="-2"/>
        </w:rPr>
        <w:t xml:space="preserve"> </w:t>
      </w:r>
      <w:r w:rsidR="00C2040B" w:rsidRPr="00ED7A14">
        <w:rPr>
          <w:spacing w:val="-2"/>
        </w:rPr>
        <w:t>of</w:t>
      </w:r>
      <w:r w:rsidR="00D356CB" w:rsidRPr="00ED7A14">
        <w:rPr>
          <w:spacing w:val="-2"/>
        </w:rPr>
        <w:t xml:space="preserve"> artworks that have </w:t>
      </w:r>
      <w:r w:rsidR="00E1628D" w:rsidRPr="00ED7A14">
        <w:rPr>
          <w:spacing w:val="-2"/>
        </w:rPr>
        <w:t xml:space="preserve">intangible personal and cultural value. </w:t>
      </w:r>
      <w:r w:rsidR="003155CB" w:rsidRPr="00ED7A14">
        <w:rPr>
          <w:spacing w:val="-2"/>
        </w:rPr>
        <w:t>For</w:t>
      </w:r>
      <w:r w:rsidR="00F1492A" w:rsidRPr="00ED7A14">
        <w:rPr>
          <w:spacing w:val="-2"/>
        </w:rPr>
        <w:t xml:space="preserve"> instance, </w:t>
      </w:r>
      <w:r w:rsidR="00651CD2" w:rsidRPr="00ED7A14">
        <w:rPr>
          <w:spacing w:val="-2"/>
        </w:rPr>
        <w:t xml:space="preserve">generative AI could </w:t>
      </w:r>
      <w:r w:rsidR="00DF5D45" w:rsidRPr="00ED7A14">
        <w:rPr>
          <w:spacing w:val="-2"/>
        </w:rPr>
        <w:t xml:space="preserve">use </w:t>
      </w:r>
      <w:r w:rsidR="00CD7A65" w:rsidRPr="00ED7A14">
        <w:rPr>
          <w:spacing w:val="-2"/>
        </w:rPr>
        <w:t>Indigenous</w:t>
      </w:r>
      <w:r w:rsidR="00DF5D45" w:rsidRPr="00ED7A14">
        <w:rPr>
          <w:spacing w:val="-2"/>
        </w:rPr>
        <w:t xml:space="preserve"> </w:t>
      </w:r>
      <w:r w:rsidR="000537D5" w:rsidRPr="00ED7A14">
        <w:rPr>
          <w:spacing w:val="-2"/>
        </w:rPr>
        <w:t>art</w:t>
      </w:r>
      <w:r w:rsidR="00A45C62" w:rsidRPr="00ED7A14">
        <w:rPr>
          <w:spacing w:val="-2"/>
        </w:rPr>
        <w:t xml:space="preserve"> as </w:t>
      </w:r>
      <w:r w:rsidR="00DE6B6B" w:rsidRPr="00ED7A14">
        <w:rPr>
          <w:spacing w:val="-2"/>
        </w:rPr>
        <w:t xml:space="preserve">training data </w:t>
      </w:r>
      <w:r w:rsidR="003A3F52" w:rsidRPr="00ED7A14">
        <w:rPr>
          <w:spacing w:val="-2"/>
        </w:rPr>
        <w:t>and</w:t>
      </w:r>
      <w:r w:rsidR="00A45C62" w:rsidRPr="00ED7A14">
        <w:rPr>
          <w:spacing w:val="-2"/>
        </w:rPr>
        <w:t xml:space="preserve"> </w:t>
      </w:r>
      <w:r w:rsidR="00DE6B6B" w:rsidRPr="00ED7A14">
        <w:rPr>
          <w:spacing w:val="-2"/>
        </w:rPr>
        <w:t xml:space="preserve">subsequently </w:t>
      </w:r>
      <w:r w:rsidR="00A45C62" w:rsidRPr="00ED7A14">
        <w:rPr>
          <w:spacing w:val="-2"/>
        </w:rPr>
        <w:t>produce culturally unsafe outputs</w:t>
      </w:r>
      <w:r w:rsidR="00D66DA1" w:rsidRPr="00ED7A14">
        <w:rPr>
          <w:spacing w:val="-2"/>
        </w:rPr>
        <w:t xml:space="preserve"> </w:t>
      </w:r>
      <w:r w:rsidR="002519E2" w:rsidRPr="00ED7A14">
        <w:rPr>
          <w:rFonts w:cs="Arial"/>
          <w:spacing w:val="-2"/>
          <w:szCs w:val="24"/>
        </w:rPr>
        <w:t>(Carlson and Richards 2023)</w:t>
      </w:r>
      <w:r w:rsidR="00D66DA1" w:rsidRPr="00ED7A14">
        <w:rPr>
          <w:spacing w:val="-2"/>
        </w:rPr>
        <w:t>.</w:t>
      </w:r>
    </w:p>
    <w:bookmarkEnd w:id="3"/>
    <w:p w14:paraId="531188D2" w14:textId="58C5D2B3" w:rsidR="00CA159C" w:rsidRDefault="00834B77" w:rsidP="008A2E6B">
      <w:pPr>
        <w:pStyle w:val="BodyText"/>
      </w:pPr>
      <w:r>
        <w:t>Others have</w:t>
      </w:r>
      <w:r w:rsidR="008242D6" w:rsidDel="00834B77">
        <w:t xml:space="preserve"> argued </w:t>
      </w:r>
      <w:r w:rsidR="008242D6">
        <w:t xml:space="preserve">that </w:t>
      </w:r>
      <w:r w:rsidR="002D348C">
        <w:t xml:space="preserve">such arrangements </w:t>
      </w:r>
      <w:r w:rsidR="00184FC3">
        <w:t>pose threats to creative industries</w:t>
      </w:r>
      <w:r w:rsidR="00737CAB">
        <w:t xml:space="preserve"> </w:t>
      </w:r>
      <w:r w:rsidR="00737CAB" w:rsidRPr="00737CAB">
        <w:rPr>
          <w:rFonts w:ascii="Arial" w:hAnsi="Arial" w:cs="Arial"/>
          <w:szCs w:val="24"/>
        </w:rPr>
        <w:t>(DACS 2023)</w:t>
      </w:r>
      <w:r w:rsidR="00184FC3">
        <w:t xml:space="preserve">. </w:t>
      </w:r>
      <w:r w:rsidR="000544C3">
        <w:t>I</w:t>
      </w:r>
      <w:r w:rsidR="00D67A3D">
        <w:t xml:space="preserve">f the </w:t>
      </w:r>
      <w:r w:rsidR="000544C3">
        <w:t xml:space="preserve">potential </w:t>
      </w:r>
      <w:r w:rsidR="00D67A3D">
        <w:t>payoff</w:t>
      </w:r>
      <w:r w:rsidR="000544C3">
        <w:t>s</w:t>
      </w:r>
      <w:r w:rsidR="00D67A3D">
        <w:t xml:space="preserve"> to creative work </w:t>
      </w:r>
      <w:r w:rsidR="000544C3">
        <w:t>are</w:t>
      </w:r>
      <w:r w:rsidR="00D67A3D">
        <w:t xml:space="preserve"> reduced</w:t>
      </w:r>
      <w:r w:rsidR="00F60A6A">
        <w:t xml:space="preserve">, so too are the </w:t>
      </w:r>
      <w:r w:rsidR="001D34E7">
        <w:t>incentive</w:t>
      </w:r>
      <w:r w:rsidR="00F60A6A">
        <w:t>s</w:t>
      </w:r>
      <w:r w:rsidR="001D34E7">
        <w:t xml:space="preserve"> to </w:t>
      </w:r>
      <w:r w:rsidR="007017F1">
        <w:t xml:space="preserve">undertake that work. </w:t>
      </w:r>
      <w:r w:rsidR="006E34EA">
        <w:t>In this sense, some TDM exceptions are more straightforward than others – non</w:t>
      </w:r>
      <w:r w:rsidR="00031BB5">
        <w:noBreakHyphen/>
      </w:r>
      <w:r w:rsidR="006E34EA">
        <w:t>commercial</w:t>
      </w:r>
      <w:r w:rsidR="009017A8">
        <w:t xml:space="preserve"> use</w:t>
      </w:r>
      <w:r w:rsidR="00CD4580">
        <w:t xml:space="preserve"> (such as research) </w:t>
      </w:r>
      <w:r w:rsidR="0034097E">
        <w:t>or commercial uses in non</w:t>
      </w:r>
      <w:r w:rsidR="00740F30">
        <w:noBreakHyphen/>
      </w:r>
      <w:r w:rsidR="0034097E">
        <w:t xml:space="preserve">competing </w:t>
      </w:r>
      <w:r w:rsidR="005E0D47">
        <w:t xml:space="preserve">services would appear to pose </w:t>
      </w:r>
      <w:r w:rsidR="00590782">
        <w:t xml:space="preserve">little threat to the </w:t>
      </w:r>
      <w:r w:rsidR="00E05D4F">
        <w:t xml:space="preserve">copyright holder. </w:t>
      </w:r>
    </w:p>
    <w:p w14:paraId="4891EA2C" w14:textId="51F28D75" w:rsidR="000F4745" w:rsidRDefault="00421D92" w:rsidP="008A2E6B">
      <w:pPr>
        <w:pStyle w:val="BodyText"/>
      </w:pPr>
      <w:r>
        <w:lastRenderedPageBreak/>
        <w:t>The</w:t>
      </w:r>
      <w:r w:rsidR="009065D2" w:rsidDel="0048592E">
        <w:t xml:space="preserve"> </w:t>
      </w:r>
      <w:r w:rsidR="0048592E">
        <w:t xml:space="preserve">implications </w:t>
      </w:r>
      <w:r w:rsidR="009065D2">
        <w:t xml:space="preserve">of TDM exceptions are more complicated for </w:t>
      </w:r>
      <w:r w:rsidR="00C00FB3">
        <w:t xml:space="preserve">generative </w:t>
      </w:r>
      <w:r w:rsidR="0086031A">
        <w:t>AI</w:t>
      </w:r>
      <w:r w:rsidR="009065D2">
        <w:t xml:space="preserve">, given its </w:t>
      </w:r>
      <w:r w:rsidR="002C4D2E">
        <w:t xml:space="preserve">ability to produce outputs that </w:t>
      </w:r>
      <w:r w:rsidR="002C356E">
        <w:t xml:space="preserve">may </w:t>
      </w:r>
      <w:r w:rsidR="002C4D2E">
        <w:t xml:space="preserve">compete with </w:t>
      </w:r>
      <w:r w:rsidR="005413A8">
        <w:t xml:space="preserve">creators </w:t>
      </w:r>
      <w:r w:rsidR="00ED6C7F">
        <w:t>whose work</w:t>
      </w:r>
      <w:r w:rsidR="002B1323">
        <w:t>s</w:t>
      </w:r>
      <w:r w:rsidR="00ED6C7F">
        <w:t xml:space="preserve"> </w:t>
      </w:r>
      <w:r w:rsidR="002B1323">
        <w:t>were used in training</w:t>
      </w:r>
      <w:r>
        <w:t>.</w:t>
      </w:r>
      <w:r w:rsidR="008D2B40" w:rsidRPr="005630EB">
        <w:rPr>
          <w:rStyle w:val="FootnoteReference"/>
        </w:rPr>
        <w:footnoteReference w:id="19"/>
      </w:r>
      <w:r>
        <w:t xml:space="preserve"> </w:t>
      </w:r>
      <w:r w:rsidR="00176736">
        <w:t xml:space="preserve">This has been </w:t>
      </w:r>
      <w:r w:rsidR="00407073">
        <w:t xml:space="preserve">addressed through </w:t>
      </w:r>
      <w:r w:rsidR="00CD5F6C">
        <w:t xml:space="preserve">several </w:t>
      </w:r>
      <w:r w:rsidR="00407073">
        <w:t xml:space="preserve">different </w:t>
      </w:r>
      <w:r w:rsidR="009065D2">
        <w:t>approaches</w:t>
      </w:r>
      <w:r w:rsidR="00A82947">
        <w:t xml:space="preserve"> overseas</w:t>
      </w:r>
      <w:r w:rsidR="00407073">
        <w:t>:</w:t>
      </w:r>
      <w:r w:rsidR="00723A13">
        <w:t xml:space="preserve"> </w:t>
      </w:r>
      <w:r w:rsidR="00407073">
        <w:t>w</w:t>
      </w:r>
      <w:r w:rsidR="00444BDE">
        <w:t xml:space="preserve">hile </w:t>
      </w:r>
      <w:r w:rsidR="00040C03">
        <w:t xml:space="preserve">Japanese </w:t>
      </w:r>
      <w:r w:rsidR="00444BDE">
        <w:t xml:space="preserve">regulation </w:t>
      </w:r>
      <w:r w:rsidR="00AD77A2">
        <w:t xml:space="preserve">relies on the concept of </w:t>
      </w:r>
      <w:r w:rsidR="0086031A">
        <w:t>‘</w:t>
      </w:r>
      <w:r w:rsidR="00040C03">
        <w:t>non</w:t>
      </w:r>
      <w:r w:rsidR="00740F30">
        <w:noBreakHyphen/>
      </w:r>
      <w:r w:rsidR="00040C03">
        <w:t>enjoyment</w:t>
      </w:r>
      <w:r w:rsidR="0086031A">
        <w:t>’</w:t>
      </w:r>
      <w:r w:rsidR="00040C03">
        <w:t xml:space="preserve"> use</w:t>
      </w:r>
      <w:r w:rsidR="00AD77A2">
        <w:t>, the EU approach allows for an opt</w:t>
      </w:r>
      <w:r w:rsidR="00740F30">
        <w:noBreakHyphen/>
      </w:r>
      <w:r w:rsidR="00AD77A2">
        <w:t>out mechanism for copyright holders.</w:t>
      </w:r>
      <w:r w:rsidR="006F68A3">
        <w:t xml:space="preserve"> </w:t>
      </w:r>
    </w:p>
    <w:p w14:paraId="5CCEDCD7" w14:textId="559D3229" w:rsidR="007B2EC7" w:rsidRPr="00ED7A14" w:rsidRDefault="006F68A3" w:rsidP="00DB2E61">
      <w:pPr>
        <w:pStyle w:val="BodyText"/>
        <w:rPr>
          <w:spacing w:val="-2"/>
        </w:rPr>
      </w:pPr>
      <w:r w:rsidRPr="00ED7A14">
        <w:rPr>
          <w:spacing w:val="-2"/>
        </w:rPr>
        <w:t xml:space="preserve">In many cases, the </w:t>
      </w:r>
      <w:r w:rsidRPr="00ED7A14">
        <w:rPr>
          <w:i/>
          <w:spacing w:val="-2"/>
        </w:rPr>
        <w:t>training</w:t>
      </w:r>
      <w:r w:rsidRPr="00ED7A14">
        <w:rPr>
          <w:spacing w:val="-2"/>
        </w:rPr>
        <w:t xml:space="preserve"> of AI models </w:t>
      </w:r>
      <w:r w:rsidR="00AB36E3" w:rsidRPr="00ED7A14">
        <w:rPr>
          <w:spacing w:val="-2"/>
        </w:rPr>
        <w:t>is not an inherent</w:t>
      </w:r>
      <w:r w:rsidR="001D1414" w:rsidRPr="00ED7A14">
        <w:rPr>
          <w:spacing w:val="-2"/>
        </w:rPr>
        <w:t xml:space="preserve"> threat</w:t>
      </w:r>
      <w:r w:rsidR="000B67B7" w:rsidRPr="00ED7A14">
        <w:rPr>
          <w:spacing w:val="-2"/>
        </w:rPr>
        <w:t xml:space="preserve"> to</w:t>
      </w:r>
      <w:r w:rsidR="001D1414" w:rsidRPr="00ED7A14">
        <w:rPr>
          <w:spacing w:val="-2"/>
        </w:rPr>
        <w:t xml:space="preserve"> </w:t>
      </w:r>
      <w:r w:rsidR="008D324A" w:rsidRPr="00ED7A14">
        <w:rPr>
          <w:spacing w:val="-2"/>
        </w:rPr>
        <w:t>existing revenue streams for artists and authors</w:t>
      </w:r>
      <w:r w:rsidR="00886902" w:rsidRPr="00ED7A14">
        <w:rPr>
          <w:spacing w:val="-2"/>
        </w:rPr>
        <w:t xml:space="preserve">, in contrast to the advent of music streaming that supplanted album sales. </w:t>
      </w:r>
      <w:r w:rsidR="000F4745" w:rsidRPr="00ED7A14">
        <w:rPr>
          <w:spacing w:val="-2"/>
        </w:rPr>
        <w:t>However,</w:t>
      </w:r>
      <w:r w:rsidR="00896159" w:rsidRPr="00ED7A14">
        <w:rPr>
          <w:spacing w:val="-2"/>
        </w:rPr>
        <w:t xml:space="preserve"> </w:t>
      </w:r>
      <w:r w:rsidR="00E114B0" w:rsidRPr="00ED7A14">
        <w:rPr>
          <w:spacing w:val="-2"/>
        </w:rPr>
        <w:t>i</w:t>
      </w:r>
      <w:r w:rsidR="004543B4" w:rsidRPr="00ED7A14">
        <w:rPr>
          <w:spacing w:val="-2"/>
        </w:rPr>
        <w:t>t is difficult to generalise</w:t>
      </w:r>
      <w:r w:rsidR="00E114B0" w:rsidRPr="00ED7A14">
        <w:rPr>
          <w:spacing w:val="-2"/>
        </w:rPr>
        <w:t xml:space="preserve"> across all generative AI</w:t>
      </w:r>
      <w:r w:rsidR="004543B4" w:rsidRPr="00ED7A14">
        <w:rPr>
          <w:spacing w:val="-2"/>
        </w:rPr>
        <w:t xml:space="preserve">, given that </w:t>
      </w:r>
      <w:r w:rsidR="00F31C5F" w:rsidRPr="00ED7A14">
        <w:rPr>
          <w:spacing w:val="-2"/>
        </w:rPr>
        <w:t xml:space="preserve">models will differ in the extent to which outputs </w:t>
      </w:r>
      <w:r w:rsidR="000F4745" w:rsidRPr="00ED7A14">
        <w:rPr>
          <w:spacing w:val="-2"/>
        </w:rPr>
        <w:t xml:space="preserve">reproduce </w:t>
      </w:r>
      <w:r w:rsidR="00F174B9" w:rsidRPr="00ED7A14">
        <w:rPr>
          <w:spacing w:val="-2"/>
        </w:rPr>
        <w:t xml:space="preserve">or </w:t>
      </w:r>
      <w:r w:rsidR="00F31C5F" w:rsidRPr="00ED7A14">
        <w:rPr>
          <w:spacing w:val="-2"/>
        </w:rPr>
        <w:t>deriv</w:t>
      </w:r>
      <w:r w:rsidR="00F174B9" w:rsidRPr="00ED7A14">
        <w:rPr>
          <w:spacing w:val="-2"/>
        </w:rPr>
        <w:t xml:space="preserve">e </w:t>
      </w:r>
      <w:r w:rsidR="00F94ABC" w:rsidRPr="00ED7A14">
        <w:rPr>
          <w:spacing w:val="-2"/>
        </w:rPr>
        <w:t xml:space="preserve">particular works or artists. </w:t>
      </w:r>
      <w:r w:rsidR="002354A6" w:rsidRPr="00ED7A14">
        <w:rPr>
          <w:spacing w:val="-2"/>
        </w:rPr>
        <w:t>In most jurisdictions</w:t>
      </w:r>
      <w:r w:rsidR="00764A8D" w:rsidRPr="00ED7A14">
        <w:rPr>
          <w:spacing w:val="-2"/>
        </w:rPr>
        <w:t xml:space="preserve"> internationally</w:t>
      </w:r>
      <w:r w:rsidR="002354A6" w:rsidRPr="00ED7A14">
        <w:rPr>
          <w:spacing w:val="-2"/>
        </w:rPr>
        <w:t xml:space="preserve">, questions remain as to how to balance these issues. </w:t>
      </w:r>
      <w:r w:rsidR="00A92AC6" w:rsidRPr="00ED7A14">
        <w:rPr>
          <w:spacing w:val="-2"/>
        </w:rPr>
        <w:t xml:space="preserve">Even where TDM exceptions have been established, it is not always clear how courts will apply the law with regard to commercial generative AI </w:t>
      </w:r>
      <w:r w:rsidR="00A92AC6" w:rsidRPr="00ED7A14">
        <w:rPr>
          <w:rFonts w:cs="Arial"/>
          <w:spacing w:val="-2"/>
          <w:szCs w:val="24"/>
        </w:rPr>
        <w:t>(International Copyright Issues and Artificial Intelligence 2023)</w:t>
      </w:r>
      <w:r w:rsidR="00A92AC6" w:rsidRPr="00ED7A14">
        <w:rPr>
          <w:spacing w:val="-2"/>
        </w:rPr>
        <w:t>.</w:t>
      </w:r>
    </w:p>
    <w:p w14:paraId="2C2A8658" w14:textId="769355BA" w:rsidR="007F52B4" w:rsidRDefault="003F519E" w:rsidP="00604D10">
      <w:pPr>
        <w:pStyle w:val="Heading4"/>
      </w:pPr>
      <w:r>
        <w:t xml:space="preserve">Australia should </w:t>
      </w:r>
      <w:r w:rsidR="000F51C0">
        <w:t>re</w:t>
      </w:r>
      <w:r>
        <w:t>consider TDM a</w:t>
      </w:r>
      <w:r w:rsidR="006C311C">
        <w:t>rrangements</w:t>
      </w:r>
    </w:p>
    <w:p w14:paraId="75AE946E" w14:textId="38B73333" w:rsidR="00045DE9" w:rsidRDefault="00564323" w:rsidP="0025405A">
      <w:pPr>
        <w:pStyle w:val="BodyText"/>
      </w:pPr>
      <w:r>
        <w:t xml:space="preserve">It is beyond the scope of this paper to </w:t>
      </w:r>
      <w:r w:rsidR="009E13D9">
        <w:t xml:space="preserve">investigate the various possibilities </w:t>
      </w:r>
      <w:r w:rsidR="0081547A">
        <w:t xml:space="preserve">to clarify the </w:t>
      </w:r>
      <w:r w:rsidR="00A4707F">
        <w:t>legal framework for the use of copyrighted material</w:t>
      </w:r>
      <w:r w:rsidR="0035397E">
        <w:t xml:space="preserve">. </w:t>
      </w:r>
      <w:r w:rsidR="0025405A">
        <w:t>It is clear however, that Australia has historically lagged behind major economies in allowing for TDM exceptions from copyright</w:t>
      </w:r>
      <w:r w:rsidR="0081547A">
        <w:t xml:space="preserve"> for research purposes</w:t>
      </w:r>
      <w:r w:rsidR="0025405A">
        <w:t xml:space="preserve">, and has fallen further behind </w:t>
      </w:r>
      <w:r w:rsidR="00303DEC">
        <w:t xml:space="preserve">as </w:t>
      </w:r>
      <w:r w:rsidR="00C13945">
        <w:t xml:space="preserve">jurisdictions </w:t>
      </w:r>
      <w:r w:rsidR="00401603">
        <w:t xml:space="preserve">update their regulations to </w:t>
      </w:r>
      <w:r w:rsidR="0096001F">
        <w:t>meet the opportunities of AI</w:t>
      </w:r>
      <w:r w:rsidR="0025405A">
        <w:t>.</w:t>
      </w:r>
      <w:r w:rsidR="00742AC5" w:rsidRPr="005630EB">
        <w:rPr>
          <w:rStyle w:val="FootnoteReference"/>
        </w:rPr>
        <w:footnoteReference w:id="20"/>
      </w:r>
      <w:r w:rsidR="0025405A">
        <w:t xml:space="preserve"> </w:t>
      </w:r>
      <w:r w:rsidR="0096001F">
        <w:t xml:space="preserve">This is not to say that </w:t>
      </w:r>
      <w:r w:rsidR="00AB681F">
        <w:t xml:space="preserve">the most liberal </w:t>
      </w:r>
      <w:r w:rsidR="00F53697">
        <w:t xml:space="preserve">regimes are necessarily </w:t>
      </w:r>
      <w:r w:rsidR="000C49BF">
        <w:t>applicable to Australia</w:t>
      </w:r>
      <w:r w:rsidR="009D213C">
        <w:t xml:space="preserve">. </w:t>
      </w:r>
      <w:r w:rsidR="008E324D">
        <w:t xml:space="preserve">Nor does it suggest that exceptions to copyright are the only </w:t>
      </w:r>
      <w:r w:rsidR="0034296F">
        <w:t xml:space="preserve">available </w:t>
      </w:r>
      <w:r w:rsidR="008E324D">
        <w:t xml:space="preserve">mechanism </w:t>
      </w:r>
      <w:r w:rsidR="0034296F">
        <w:t>to improve arrangements for data u</w:t>
      </w:r>
      <w:r w:rsidR="0056109F">
        <w:t xml:space="preserve">se. </w:t>
      </w:r>
      <w:r w:rsidR="001D73CC">
        <w:t>Rather</w:t>
      </w:r>
      <w:r w:rsidR="00645DFD">
        <w:t>,</w:t>
      </w:r>
      <w:r w:rsidR="002A0B9F">
        <w:t xml:space="preserve"> </w:t>
      </w:r>
      <w:r w:rsidR="00045DE9">
        <w:t xml:space="preserve">there is scope to learn from international </w:t>
      </w:r>
      <w:r w:rsidR="00111812">
        <w:t xml:space="preserve">experiences </w:t>
      </w:r>
      <w:r w:rsidR="00045DE9">
        <w:t>to establish TDM arrangements that better facilitate commercial and non</w:t>
      </w:r>
      <w:r w:rsidR="00740F30">
        <w:noBreakHyphen/>
      </w:r>
      <w:r w:rsidR="00045DE9">
        <w:t>commercial uses of data.</w:t>
      </w:r>
    </w:p>
    <w:p w14:paraId="20F619FB" w14:textId="441FF8E0" w:rsidR="0025405A" w:rsidRDefault="00346E80" w:rsidP="0025405A">
      <w:pPr>
        <w:pStyle w:val="BodyText"/>
      </w:pPr>
      <w:r>
        <w:t>At the same time</w:t>
      </w:r>
      <w:r w:rsidR="00045DE9">
        <w:t xml:space="preserve">, </w:t>
      </w:r>
      <w:r w:rsidR="002A0B9F">
        <w:t xml:space="preserve">international </w:t>
      </w:r>
      <w:r w:rsidR="00134608">
        <w:t xml:space="preserve">TDM arrangements </w:t>
      </w:r>
      <w:r w:rsidR="00045DE9">
        <w:t xml:space="preserve">will </w:t>
      </w:r>
      <w:r w:rsidR="00134608">
        <w:t xml:space="preserve">have </w:t>
      </w:r>
      <w:r w:rsidR="00FD50ED">
        <w:t xml:space="preserve">direct </w:t>
      </w:r>
      <w:r w:rsidR="00134608">
        <w:t xml:space="preserve">spillover effects </w:t>
      </w:r>
      <w:r w:rsidR="00E810AF">
        <w:t>for</w:t>
      </w:r>
      <w:r w:rsidR="00134608">
        <w:t xml:space="preserve"> Australian creative industries</w:t>
      </w:r>
      <w:r w:rsidR="00045DE9">
        <w:t xml:space="preserve">. </w:t>
      </w:r>
      <w:r w:rsidR="00C96B1F">
        <w:t xml:space="preserve">AI </w:t>
      </w:r>
      <w:r w:rsidR="00045DE9">
        <w:t xml:space="preserve">models </w:t>
      </w:r>
      <w:r w:rsidR="001C12D8">
        <w:t xml:space="preserve">imported </w:t>
      </w:r>
      <w:r w:rsidR="00045DE9">
        <w:t xml:space="preserve">from </w:t>
      </w:r>
      <w:r w:rsidR="001C12D8">
        <w:t>overseas</w:t>
      </w:r>
      <w:r w:rsidR="0088615C">
        <w:t xml:space="preserve"> will continue to be used in Australia</w:t>
      </w:r>
      <w:r w:rsidR="001C12D8">
        <w:t xml:space="preserve">, </w:t>
      </w:r>
      <w:r w:rsidR="0088615C">
        <w:t xml:space="preserve">many of which will have been </w:t>
      </w:r>
      <w:r w:rsidR="00C96B1F">
        <w:t xml:space="preserve">trained on copyrighted </w:t>
      </w:r>
      <w:r w:rsidR="006B22B8">
        <w:t xml:space="preserve">materials </w:t>
      </w:r>
      <w:r w:rsidR="007D7A5D">
        <w:t>through TDM exceptions</w:t>
      </w:r>
      <w:r w:rsidR="008950A0">
        <w:t xml:space="preserve">. </w:t>
      </w:r>
      <w:r w:rsidR="00EB4D33">
        <w:t>If generative</w:t>
      </w:r>
      <w:r w:rsidR="00C17686">
        <w:t xml:space="preserve"> AI </w:t>
      </w:r>
      <w:r w:rsidR="00EB4D33">
        <w:t>is a threat</w:t>
      </w:r>
      <w:r w:rsidR="00C17686">
        <w:t xml:space="preserve"> to creative industries </w:t>
      </w:r>
      <w:r w:rsidR="00617D36">
        <w:t xml:space="preserve">(as </w:t>
      </w:r>
      <w:r w:rsidR="00B1798C">
        <w:t xml:space="preserve">some </w:t>
      </w:r>
      <w:r w:rsidR="00617D36">
        <w:t>have argued)</w:t>
      </w:r>
      <w:r w:rsidR="00EB4D33">
        <w:t xml:space="preserve">, then this will likely be the case regardless of whether Australian data are used in training. </w:t>
      </w:r>
    </w:p>
    <w:p w14:paraId="5445B0B5" w14:textId="33F9D3ED" w:rsidR="00DE4740" w:rsidRDefault="0069329E" w:rsidP="0069329E">
      <w:pPr>
        <w:pStyle w:val="BodyText"/>
      </w:pPr>
      <w:r>
        <w:t xml:space="preserve">Establishing clear and consistent arrangements </w:t>
      </w:r>
      <w:r w:rsidR="001E6574">
        <w:t xml:space="preserve">that facilitate </w:t>
      </w:r>
      <w:r>
        <w:t xml:space="preserve">text and data mining for the purposes of training AI models would be a major boost to AI development within Australia. There could be significant </w:t>
      </w:r>
      <w:r w:rsidR="009104EC">
        <w:t>benefits</w:t>
      </w:r>
      <w:r>
        <w:t xml:space="preserve"> from </w:t>
      </w:r>
      <w:r w:rsidR="002F0CD9">
        <w:t>greater use of data for</w:t>
      </w:r>
      <w:r>
        <w:t xml:space="preserve"> non</w:t>
      </w:r>
      <w:r w:rsidR="00740F30">
        <w:noBreakHyphen/>
      </w:r>
      <w:r>
        <w:t>commercial and</w:t>
      </w:r>
      <w:r w:rsidR="009271DD">
        <w:t>/or</w:t>
      </w:r>
      <w:r>
        <w:t xml:space="preserve"> commercial </w:t>
      </w:r>
      <w:r w:rsidR="002F0CD9">
        <w:t>purposes</w:t>
      </w:r>
      <w:r>
        <w:t>.</w:t>
      </w:r>
      <w:r w:rsidR="00F86F14">
        <w:t xml:space="preserve"> </w:t>
      </w:r>
      <w:r w:rsidR="00921C1A">
        <w:t xml:space="preserve">At the same time, any consideration of </w:t>
      </w:r>
      <w:r w:rsidR="009F7DC5">
        <w:t xml:space="preserve">new </w:t>
      </w:r>
      <w:r w:rsidR="00CD7F64">
        <w:t xml:space="preserve">exceptions </w:t>
      </w:r>
      <w:r w:rsidR="0080629E">
        <w:t xml:space="preserve">to copyright </w:t>
      </w:r>
      <w:r w:rsidR="0042425C">
        <w:t xml:space="preserve">should consider </w:t>
      </w:r>
      <w:r w:rsidR="00182DB7">
        <w:t xml:space="preserve">how </w:t>
      </w:r>
      <w:r w:rsidR="003517D4">
        <w:t xml:space="preserve">they would affect the </w:t>
      </w:r>
      <w:r w:rsidR="0042425C">
        <w:t xml:space="preserve">incentives to </w:t>
      </w:r>
      <w:r w:rsidR="00632698">
        <w:t>further creativity and innovation</w:t>
      </w:r>
      <w:r w:rsidR="00054104">
        <w:t xml:space="preserve"> in the economy</w:t>
      </w:r>
      <w:r w:rsidR="00632698">
        <w:t>.</w:t>
      </w:r>
      <w:r w:rsidR="003E0BE7">
        <w:t xml:space="preserve"> </w:t>
      </w:r>
    </w:p>
    <w:p w14:paraId="1950086C" w14:textId="5CD767E8" w:rsidR="003D191D" w:rsidRDefault="003D191D" w:rsidP="00997559">
      <w:pPr>
        <w:pStyle w:val="BodyText"/>
        <w:rPr>
          <w:rFonts w:ascii="Arial" w:hAnsi="Arial" w:cs="Arial"/>
          <w:color w:val="3D3D3D"/>
        </w:rPr>
      </w:pPr>
      <w:r>
        <w:t>Challenges to copyright emerging from AI are slated to be pursued in 2024 through the establishment of a copyright and artificial intelligence reference group</w:t>
      </w:r>
      <w:r w:rsidR="00FD5EE5">
        <w:t xml:space="preserve"> </w:t>
      </w:r>
      <w:r w:rsidR="00FD5EE5" w:rsidRPr="00FD5EE5">
        <w:rPr>
          <w:rFonts w:ascii="Arial" w:hAnsi="Arial" w:cs="Arial"/>
        </w:rPr>
        <w:t>(Dreyfus 2023)</w:t>
      </w:r>
      <w:r>
        <w:t>. It will be important for the Australian Government to consider how copyright should be treated with regard to training data (inputs) into AI models, as distinct from how copyright law can be better enforced with regard to any produced works (outputs).</w:t>
      </w:r>
    </w:p>
    <w:p w14:paraId="06168B67" w14:textId="3DBA46C8" w:rsidR="00953EAA" w:rsidRDefault="00A93A73" w:rsidP="00953EAA">
      <w:pPr>
        <w:pStyle w:val="Heading3"/>
      </w:pPr>
      <w:r>
        <w:t>New potential a</w:t>
      </w:r>
      <w:r w:rsidR="00953EAA">
        <w:t xml:space="preserve">venues for </w:t>
      </w:r>
      <w:r w:rsidR="00203D65">
        <w:t xml:space="preserve">commercial </w:t>
      </w:r>
      <w:r w:rsidR="00953EAA">
        <w:t>data sharing</w:t>
      </w:r>
    </w:p>
    <w:p w14:paraId="4581034B" w14:textId="7F364F69" w:rsidR="001A6A0F" w:rsidRDefault="00953EAA" w:rsidP="00953EAA">
      <w:pPr>
        <w:pStyle w:val="BodyText"/>
      </w:pPr>
      <w:r>
        <w:t>An increase in sharing of private</w:t>
      </w:r>
      <w:r w:rsidR="00740F30">
        <w:noBreakHyphen/>
      </w:r>
      <w:r>
        <w:t xml:space="preserve">sector data would be a significant </w:t>
      </w:r>
      <w:r w:rsidR="006223BE">
        <w:t xml:space="preserve">move </w:t>
      </w:r>
      <w:r>
        <w:t xml:space="preserve">forward </w:t>
      </w:r>
      <w:r w:rsidR="00FD3493">
        <w:t xml:space="preserve">for </w:t>
      </w:r>
      <w:r w:rsidR="00112431">
        <w:t xml:space="preserve">increasing </w:t>
      </w:r>
      <w:r>
        <w:t>data</w:t>
      </w:r>
      <w:r w:rsidR="002250D6">
        <w:t xml:space="preserve"> analytics in Australia, as a first step toward </w:t>
      </w:r>
      <w:r w:rsidR="006223BE">
        <w:t>greater use of AI</w:t>
      </w:r>
      <w:r>
        <w:t xml:space="preserve">. </w:t>
      </w:r>
      <w:r w:rsidR="00B36D18">
        <w:t>M</w:t>
      </w:r>
      <w:r w:rsidR="00823621">
        <w:t>uch private sector data is co</w:t>
      </w:r>
      <w:r w:rsidR="00740F30">
        <w:noBreakHyphen/>
      </w:r>
      <w:r w:rsidR="00823621">
        <w:t xml:space="preserve">created by </w:t>
      </w:r>
      <w:r w:rsidR="00823621">
        <w:lastRenderedPageBreak/>
        <w:t>consumer</w:t>
      </w:r>
      <w:r w:rsidR="00B36D18">
        <w:t>s</w:t>
      </w:r>
      <w:r w:rsidR="00823621">
        <w:t xml:space="preserve"> and </w:t>
      </w:r>
      <w:r w:rsidR="00AF0B16">
        <w:t>business</w:t>
      </w:r>
      <w:r w:rsidR="00B36D18">
        <w:t>es</w:t>
      </w:r>
      <w:r w:rsidR="00AF0B16">
        <w:t xml:space="preserve"> </w:t>
      </w:r>
      <w:r w:rsidR="00B36D18">
        <w:t>(</w:t>
      </w:r>
      <w:r w:rsidR="00AF0B16">
        <w:t>such as through shopping transactions or website traffic</w:t>
      </w:r>
      <w:r w:rsidR="00B36D18">
        <w:t>)</w:t>
      </w:r>
      <w:r w:rsidR="00E760E8">
        <w:t xml:space="preserve"> </w:t>
      </w:r>
      <w:r w:rsidR="007E2500">
        <w:t>and it is typically assumed</w:t>
      </w:r>
      <w:r w:rsidR="00AD06A7">
        <w:t xml:space="preserve"> (without legal basis)</w:t>
      </w:r>
      <w:r w:rsidR="007E2500">
        <w:t xml:space="preserve"> that the data collector has an exclusive right</w:t>
      </w:r>
      <w:r w:rsidR="00C07674">
        <w:t xml:space="preserve"> to that data. </w:t>
      </w:r>
    </w:p>
    <w:p w14:paraId="29EE96A8" w14:textId="2BAE7563" w:rsidR="00953EAA" w:rsidRDefault="00362AC3" w:rsidP="00953EAA">
      <w:pPr>
        <w:pStyle w:val="BodyText"/>
      </w:pPr>
      <w:r>
        <w:t xml:space="preserve">Private sector data is sometimes shared voluntarily by data holders where they benefit from </w:t>
      </w:r>
      <w:r w:rsidR="00CE6102">
        <w:t>doing so</w:t>
      </w:r>
      <w:r>
        <w:t xml:space="preserve"> or are required to do so. </w:t>
      </w:r>
      <w:r w:rsidR="00953EAA">
        <w:t>For example, banks share data with superannuation funds, insurance companies and fraud reporting agencies. But sharing is done in a very limited way</w:t>
      </w:r>
      <w:r w:rsidR="0037020D">
        <w:t>,</w:t>
      </w:r>
      <w:r w:rsidR="00953EAA">
        <w:t xml:space="preserve"> </w:t>
      </w:r>
      <w:r w:rsidR="0037020D">
        <w:t>with</w:t>
      </w:r>
      <w:r w:rsidR="00953EAA">
        <w:t xml:space="preserve"> a wealth of private</w:t>
      </w:r>
      <w:r w:rsidR="00740F30">
        <w:noBreakHyphen/>
      </w:r>
      <w:r w:rsidR="00953EAA">
        <w:t>sector data that could be shared safely</w:t>
      </w:r>
      <w:r w:rsidR="001472F2">
        <w:t xml:space="preserve"> for the benefit of individuals or the community more broadly</w:t>
      </w:r>
      <w:r w:rsidR="00953EAA">
        <w:t>.</w:t>
      </w:r>
    </w:p>
    <w:p w14:paraId="41167343" w14:textId="08BB106A" w:rsidR="00953EAA" w:rsidRDefault="00953EAA" w:rsidP="00953EAA">
      <w:pPr>
        <w:pStyle w:val="BodyText"/>
      </w:pPr>
      <w:r>
        <w:t>Regardless of the available community</w:t>
      </w:r>
      <w:r w:rsidR="00740F30">
        <w:noBreakHyphen/>
      </w:r>
      <w:r>
        <w:t>wide benefits of private</w:t>
      </w:r>
      <w:r w:rsidR="00740F30">
        <w:noBreakHyphen/>
      </w:r>
      <w:r>
        <w:t xml:space="preserve">sector data sharing, many </w:t>
      </w:r>
      <w:r w:rsidR="00290535">
        <w:t xml:space="preserve">businesses </w:t>
      </w:r>
      <w:r w:rsidR="003009DA">
        <w:t>avoid</w:t>
      </w:r>
      <w:r>
        <w:t xml:space="preserve"> shar</w:t>
      </w:r>
      <w:r w:rsidR="003009DA">
        <w:t>ing</w:t>
      </w:r>
      <w:r>
        <w:t xml:space="preserve"> their data</w:t>
      </w:r>
      <w:r w:rsidR="00394687">
        <w:t xml:space="preserve">, </w:t>
      </w:r>
      <w:r w:rsidR="007B74A0">
        <w:t>so as</w:t>
      </w:r>
      <w:r w:rsidR="00394687">
        <w:t xml:space="preserve"> to </w:t>
      </w:r>
      <w:r w:rsidR="000D08EE">
        <w:t>not</w:t>
      </w:r>
      <w:r w:rsidR="007B74A0">
        <w:t xml:space="preserve"> </w:t>
      </w:r>
      <w:r w:rsidR="00913124">
        <w:t xml:space="preserve">benefit competing firms, </w:t>
      </w:r>
      <w:r>
        <w:t>to limit liability</w:t>
      </w:r>
      <w:r w:rsidR="000D5C22">
        <w:t xml:space="preserve"> when there is uncertainty about their data obligations</w:t>
      </w:r>
      <w:r w:rsidR="009F49CA">
        <w:t>, or to</w:t>
      </w:r>
      <w:r>
        <w:t xml:space="preserve"> avoid reputational damage where the social license for data</w:t>
      </w:r>
      <w:r w:rsidR="000D08EE">
        <w:t xml:space="preserve"> </w:t>
      </w:r>
      <w:r>
        <w:t xml:space="preserve">sharing does not yet exist. </w:t>
      </w:r>
    </w:p>
    <w:p w14:paraId="72DA24C0" w14:textId="5DFD8ADD" w:rsidR="00126B69" w:rsidRDefault="00126B69" w:rsidP="001B1D55">
      <w:pPr>
        <w:pStyle w:val="Heading4"/>
      </w:pPr>
      <w:r>
        <w:t>Roles for government in private</w:t>
      </w:r>
      <w:r w:rsidR="00740F30">
        <w:noBreakHyphen/>
      </w:r>
      <w:r>
        <w:t>sector data sharing</w:t>
      </w:r>
    </w:p>
    <w:p w14:paraId="1550AF14" w14:textId="67053A1B" w:rsidR="00953EAA" w:rsidRDefault="00953EAA" w:rsidP="00953EAA">
      <w:pPr>
        <w:pStyle w:val="BodyText"/>
      </w:pPr>
      <w:r>
        <w:t xml:space="preserve">Governments have a role to play in lifting data sharing to socially optimal levels, but the task is not simple. It requires answering fundamental questions </w:t>
      </w:r>
      <w:r w:rsidR="0092737A">
        <w:t xml:space="preserve">about who </w:t>
      </w:r>
      <w:r w:rsidR="0046368E">
        <w:t>has rights over</w:t>
      </w:r>
      <w:r w:rsidR="0092737A">
        <w:t xml:space="preserve"> and benefits from data</w:t>
      </w:r>
      <w:r w:rsidR="00E6370C">
        <w:t>,</w:t>
      </w:r>
      <w:r w:rsidR="0092737A">
        <w:t xml:space="preserve"> and </w:t>
      </w:r>
      <w:r>
        <w:t>reassess</w:t>
      </w:r>
      <w:r w:rsidR="00535F6D">
        <w:t>ing</w:t>
      </w:r>
      <w:r>
        <w:t xml:space="preserve"> the costs and benefits of data sharing in the context of AI’s </w:t>
      </w:r>
      <w:r w:rsidR="00535F6D">
        <w:t>evolving</w:t>
      </w:r>
      <w:r>
        <w:t xml:space="preserve"> capabilities. </w:t>
      </w:r>
      <w:r w:rsidR="00535F6D">
        <w:t>D</w:t>
      </w:r>
      <w:r>
        <w:t xml:space="preserve">ata sharing efforts will also need to establish social </w:t>
      </w:r>
      <w:r w:rsidR="000D5C22">
        <w:t>acceptance</w:t>
      </w:r>
      <w:r w:rsidR="009F2265">
        <w:t xml:space="preserve"> on a reoccurring basis</w:t>
      </w:r>
      <w:r w:rsidR="000D5C22">
        <w:t xml:space="preserve"> </w:t>
      </w:r>
      <w:r>
        <w:t>to ensure sustainability.</w:t>
      </w:r>
    </w:p>
    <w:p w14:paraId="523FE386" w14:textId="72F7098C" w:rsidR="007D03B3" w:rsidRDefault="00953EAA" w:rsidP="00953EAA">
      <w:r>
        <w:t xml:space="preserve">The Commission has previously discussed some of these issues in the </w:t>
      </w:r>
      <w:r w:rsidRPr="001C55B7">
        <w:rPr>
          <w:i/>
          <w:iCs/>
        </w:rPr>
        <w:t>Data Availability and Use</w:t>
      </w:r>
      <w:r>
        <w:t xml:space="preserve"> report </w:t>
      </w:r>
      <w:r w:rsidRPr="00455723">
        <w:rPr>
          <w:rFonts w:ascii="Arial" w:hAnsi="Arial" w:cs="Arial"/>
        </w:rPr>
        <w:t>(2017)</w:t>
      </w:r>
      <w:r>
        <w:t xml:space="preserve">. The diffusion of AI only increases the importance of pursuing data access and creates greater impetus </w:t>
      </w:r>
      <w:r w:rsidR="009C003E">
        <w:t>for</w:t>
      </w:r>
      <w:r>
        <w:t xml:space="preserve"> </w:t>
      </w:r>
      <w:r w:rsidR="009C003E">
        <w:t>g</w:t>
      </w:r>
      <w:r>
        <w:t>overnment</w:t>
      </w:r>
      <w:r w:rsidR="009C003E">
        <w:t>s</w:t>
      </w:r>
      <w:r>
        <w:t xml:space="preserve"> to consult with industry and consumers </w:t>
      </w:r>
      <w:r w:rsidR="00A502B5">
        <w:t>and</w:t>
      </w:r>
      <w:r>
        <w:t xml:space="preserve"> ensure any new private</w:t>
      </w:r>
      <w:r w:rsidR="00740F30">
        <w:noBreakHyphen/>
      </w:r>
      <w:r>
        <w:t xml:space="preserve">sector data sharing mechanisms are practical and </w:t>
      </w:r>
      <w:r w:rsidR="009F2265">
        <w:t>are socially acceptable</w:t>
      </w:r>
      <w:r>
        <w:t xml:space="preserve">. </w:t>
      </w:r>
    </w:p>
    <w:p w14:paraId="779D5D0E" w14:textId="5AA13D62" w:rsidR="00FD5700" w:rsidRDefault="00953EAA" w:rsidP="00953EAA">
      <w:r>
        <w:t>The Consumer Data Right</w:t>
      </w:r>
      <w:r w:rsidR="00B51BD4">
        <w:t xml:space="preserve"> (CDR)</w:t>
      </w:r>
      <w:r>
        <w:t xml:space="preserve"> </w:t>
      </w:r>
      <w:r w:rsidR="0073177D">
        <w:t>e</w:t>
      </w:r>
      <w:r w:rsidR="00071D4B">
        <w:t>stablishes</w:t>
      </w:r>
      <w:r w:rsidR="007D03B3">
        <w:t xml:space="preserve"> </w:t>
      </w:r>
      <w:r w:rsidR="00071D4B">
        <w:t>data sharing</w:t>
      </w:r>
      <w:r w:rsidR="007D03B3">
        <w:t xml:space="preserve"> in the banking and energy sectors</w:t>
      </w:r>
      <w:r w:rsidR="00071D4B">
        <w:t xml:space="preserve"> by </w:t>
      </w:r>
      <w:r w:rsidR="00657880">
        <w:t>extending some rights to individuals</w:t>
      </w:r>
      <w:r w:rsidR="00F61736">
        <w:t xml:space="preserve"> (primarily the rights to access and move data pertaining to them</w:t>
      </w:r>
      <w:r w:rsidR="007D03B3">
        <w:t xml:space="preserve"> between accredited third parties</w:t>
      </w:r>
      <w:r w:rsidR="00F61736">
        <w:t>)</w:t>
      </w:r>
      <w:r w:rsidR="00657880">
        <w:t xml:space="preserve"> and limiting the</w:t>
      </w:r>
      <w:r w:rsidR="00F61736">
        <w:t xml:space="preserve"> </w:t>
      </w:r>
      <w:r w:rsidR="009F2265">
        <w:t xml:space="preserve">scope </w:t>
      </w:r>
      <w:r w:rsidR="00085D78">
        <w:t xml:space="preserve">of </w:t>
      </w:r>
      <w:r w:rsidR="00046E7E">
        <w:t xml:space="preserve">data </w:t>
      </w:r>
      <w:r w:rsidR="0060429D">
        <w:t>holders</w:t>
      </w:r>
      <w:r w:rsidR="00F61736">
        <w:t xml:space="preserve"> to exclude </w:t>
      </w:r>
      <w:r w:rsidR="00050494">
        <w:t>others from accessing data</w:t>
      </w:r>
      <w:r w:rsidR="00046E7E">
        <w:t xml:space="preserve">. </w:t>
      </w:r>
      <w:r>
        <w:t xml:space="preserve">As AI diffuses across the economy, the benefits to </w:t>
      </w:r>
      <w:r w:rsidR="00EF261A">
        <w:t xml:space="preserve">the community </w:t>
      </w:r>
      <w:r>
        <w:t xml:space="preserve">of data sharing in other sectors will become clearer. </w:t>
      </w:r>
      <w:r w:rsidR="00270BD9">
        <w:t>CDR</w:t>
      </w:r>
      <w:r>
        <w:t xml:space="preserve"> </w:t>
      </w:r>
      <w:r w:rsidR="008032CE">
        <w:t>is not necessarily the tool to achieve this: f</w:t>
      </w:r>
      <w:r>
        <w:t>reeing up data individual by individual is a slow process for increasing data access</w:t>
      </w:r>
      <w:r w:rsidR="008032CE">
        <w:t>; a</w:t>
      </w:r>
      <w:r>
        <w:t xml:space="preserve">nd much of the useful data that could be used in AI applications is not consumer data (such as operational data, research and development data and supply chain data). </w:t>
      </w:r>
      <w:r w:rsidR="008032CE">
        <w:t>But</w:t>
      </w:r>
      <w:r w:rsidR="00B44A5B">
        <w:t xml:space="preserve"> the underlying principle that</w:t>
      </w:r>
      <w:r w:rsidR="001165E5">
        <w:t xml:space="preserve"> data</w:t>
      </w:r>
      <w:r w:rsidR="00B44A5B">
        <w:t xml:space="preserve"> access can be improved by limiting the excludability of data</w:t>
      </w:r>
      <w:r w:rsidR="008C3E3C">
        <w:t xml:space="preserve"> and creating data rights for others</w:t>
      </w:r>
      <w:r w:rsidR="000C2684">
        <w:t xml:space="preserve"> </w:t>
      </w:r>
      <w:r w:rsidR="005949C7">
        <w:t xml:space="preserve">remains </w:t>
      </w:r>
      <w:r w:rsidR="00B23CD9">
        <w:t>a useful framework for considering how</w:t>
      </w:r>
      <w:r w:rsidR="00172939">
        <w:t xml:space="preserve"> to further progress</w:t>
      </w:r>
      <w:r w:rsidR="00B23CD9">
        <w:t xml:space="preserve"> </w:t>
      </w:r>
      <w:r w:rsidR="00172939">
        <w:t>private</w:t>
      </w:r>
      <w:r w:rsidR="00740F30">
        <w:noBreakHyphen/>
      </w:r>
      <w:r w:rsidR="00172939">
        <w:t>sector data sharing.</w:t>
      </w:r>
      <w:r w:rsidR="00827E48">
        <w:t xml:space="preserve"> </w:t>
      </w:r>
      <w:r w:rsidR="005713A8">
        <w:t xml:space="preserve">Moving beyond </w:t>
      </w:r>
      <w:r w:rsidR="0040398F">
        <w:t xml:space="preserve">the concept of </w:t>
      </w:r>
      <w:r w:rsidR="005713A8">
        <w:t xml:space="preserve">excludable ownership over data would </w:t>
      </w:r>
      <w:r w:rsidR="00CF0F5B">
        <w:t>unleash the productive potential of private</w:t>
      </w:r>
      <w:r w:rsidR="00740F30">
        <w:noBreakHyphen/>
      </w:r>
      <w:r w:rsidR="00CF0F5B">
        <w:t>sector data</w:t>
      </w:r>
      <w:r w:rsidR="008E64B1">
        <w:t xml:space="preserve">. </w:t>
      </w:r>
    </w:p>
    <w:p w14:paraId="23A04091" w14:textId="2009F98B" w:rsidR="00C05234" w:rsidRDefault="00A4726F" w:rsidP="00C05234">
      <w:pPr>
        <w:pStyle w:val="Heading2"/>
      </w:pPr>
      <w:r>
        <w:t>Government</w:t>
      </w:r>
      <w:r w:rsidR="00673186">
        <w:t>s as</w:t>
      </w:r>
      <w:r>
        <w:t xml:space="preserve"> role models in </w:t>
      </w:r>
      <w:r w:rsidR="00E135AE">
        <w:t xml:space="preserve">data curation and </w:t>
      </w:r>
      <w:r>
        <w:t>safe</w:t>
      </w:r>
      <w:r w:rsidR="00694328">
        <w:t xml:space="preserve"> </w:t>
      </w:r>
      <w:r>
        <w:t>sharing</w:t>
      </w:r>
    </w:p>
    <w:p w14:paraId="2089DFEB" w14:textId="5FB1E2B3" w:rsidR="00F62EF4" w:rsidRPr="00F62EF4" w:rsidRDefault="00744E20" w:rsidP="00F62EF4">
      <w:pPr>
        <w:pStyle w:val="BodyText"/>
      </w:pPr>
      <w:r>
        <w:t>Governments</w:t>
      </w:r>
      <w:r w:rsidR="00B36519">
        <w:t xml:space="preserve"> hold significant amounts of data in Australia. </w:t>
      </w:r>
      <w:r w:rsidR="005F3590">
        <w:t>Commonwealth agencies alone have seen an</w:t>
      </w:r>
      <w:r w:rsidR="00737F8E">
        <w:t xml:space="preserve"> average growth of 328% a year i</w:t>
      </w:r>
      <w:r w:rsidR="005A7154">
        <w:t>n data collection</w:t>
      </w:r>
      <w:r w:rsidR="00F65C7E">
        <w:t xml:space="preserve"> </w:t>
      </w:r>
      <w:r w:rsidR="00F65C7E" w:rsidRPr="002C6393">
        <w:rPr>
          <w:rFonts w:ascii="Arial" w:hAnsi="Arial" w:cs="Arial"/>
          <w:szCs w:val="24"/>
        </w:rPr>
        <w:t>(How 2023)</w:t>
      </w:r>
      <w:r w:rsidR="00F65C7E">
        <w:t>.</w:t>
      </w:r>
      <w:r w:rsidR="00EF54BF">
        <w:t xml:space="preserve"> Even more data is generated through publicly funded </w:t>
      </w:r>
      <w:r w:rsidR="008C0746">
        <w:t>activities and organisations.</w:t>
      </w:r>
      <w:r w:rsidR="00E81EA7">
        <w:t xml:space="preserve"> </w:t>
      </w:r>
      <w:r w:rsidR="002574F5">
        <w:t xml:space="preserve">While some of this data is shared (for example, through ABS publications) </w:t>
      </w:r>
      <w:r w:rsidR="004A7EC7">
        <w:t xml:space="preserve">much of it is heavily restricted. </w:t>
      </w:r>
    </w:p>
    <w:p w14:paraId="3C766F19" w14:textId="705776E3" w:rsidR="00CB06EC" w:rsidRDefault="00CB06EC" w:rsidP="00F62EF4">
      <w:pPr>
        <w:pStyle w:val="BodyText"/>
      </w:pPr>
      <w:r>
        <w:t>Public</w:t>
      </w:r>
      <w:r w:rsidR="00740F30">
        <w:noBreakHyphen/>
      </w:r>
      <w:r>
        <w:t>sector data</w:t>
      </w:r>
      <w:r w:rsidR="00AD7C4E">
        <w:t>,</w:t>
      </w:r>
      <w:r>
        <w:t xml:space="preserve"> as a public asset</w:t>
      </w:r>
      <w:r w:rsidR="00AD7C4E">
        <w:t>,</w:t>
      </w:r>
      <w:r>
        <w:t xml:space="preserve"> should be used to return the greatest benefit possible to the Australian public. Safe sharing </w:t>
      </w:r>
      <w:r w:rsidR="007D50BC">
        <w:t>and use</w:t>
      </w:r>
      <w:r>
        <w:t xml:space="preserve"> of this data would facilitate </w:t>
      </w:r>
      <w:r w:rsidR="00EB32FA">
        <w:t xml:space="preserve">greater returns </w:t>
      </w:r>
      <w:r w:rsidR="0092779E">
        <w:t xml:space="preserve">from </w:t>
      </w:r>
      <w:r w:rsidR="00EB32FA">
        <w:t xml:space="preserve">data </w:t>
      </w:r>
      <w:r w:rsidR="000269C5">
        <w:t>holding</w:t>
      </w:r>
      <w:r w:rsidR="0092779E">
        <w:t>s – enabling</w:t>
      </w:r>
      <w:r w:rsidR="0092779E" w:rsidDel="00371836">
        <w:t xml:space="preserve"> </w:t>
      </w:r>
      <w:r w:rsidR="00F1320E">
        <w:t xml:space="preserve">innovation in government services, supporting research efforts and </w:t>
      </w:r>
      <w:r w:rsidR="006F1C75">
        <w:t xml:space="preserve">bolstering productivity. </w:t>
      </w:r>
    </w:p>
    <w:p w14:paraId="2C3BD11A" w14:textId="62CE23D3" w:rsidR="00EA5FE2" w:rsidRDefault="00115471" w:rsidP="00F62EF4">
      <w:pPr>
        <w:pStyle w:val="BodyText"/>
      </w:pPr>
      <w:r>
        <w:t>Much of the legislation to enable safe sharing of public</w:t>
      </w:r>
      <w:r w:rsidR="00740F30">
        <w:noBreakHyphen/>
      </w:r>
      <w:r>
        <w:t xml:space="preserve">sector data </w:t>
      </w:r>
      <w:r w:rsidR="00F530A9">
        <w:t>is in place. B</w:t>
      </w:r>
      <w:r>
        <w:t xml:space="preserve">ut </w:t>
      </w:r>
      <w:r w:rsidR="00223DBB">
        <w:t xml:space="preserve">more </w:t>
      </w:r>
      <w:r w:rsidR="005949C7">
        <w:t>attention on data set curation would improve the quality and accessibility of data for AI</w:t>
      </w:r>
      <w:r w:rsidR="00A360B0">
        <w:t xml:space="preserve"> (including those</w:t>
      </w:r>
      <w:r w:rsidR="00645E97">
        <w:t xml:space="preserve"> data sets that are </w:t>
      </w:r>
      <w:r w:rsidR="00645E97">
        <w:lastRenderedPageBreak/>
        <w:t>collected under public sector funding</w:t>
      </w:r>
      <w:r w:rsidR="00A360B0">
        <w:t xml:space="preserve"> but held by </w:t>
      </w:r>
      <w:r w:rsidR="00FE2A49">
        <w:t xml:space="preserve">third parties such as </w:t>
      </w:r>
      <w:r w:rsidR="00A360B0">
        <w:t>universities</w:t>
      </w:r>
      <w:r w:rsidR="00FE2A49">
        <w:t xml:space="preserve"> and non</w:t>
      </w:r>
      <w:r w:rsidR="00740F30">
        <w:noBreakHyphen/>
      </w:r>
      <w:r w:rsidR="00FE2A49">
        <w:t>government service providers)</w:t>
      </w:r>
      <w:r w:rsidR="00A360B0">
        <w:t xml:space="preserve">, </w:t>
      </w:r>
      <w:r w:rsidR="005949C7">
        <w:t xml:space="preserve">and </w:t>
      </w:r>
      <w:r w:rsidR="006A1061">
        <w:t xml:space="preserve">extension of the range of potential accredited data users beyond </w:t>
      </w:r>
      <w:r w:rsidR="00562624">
        <w:t>governments</w:t>
      </w:r>
      <w:r w:rsidR="006A1061">
        <w:t xml:space="preserve"> and academics would open up public sector data for AI applications.</w:t>
      </w:r>
      <w:r w:rsidR="00223DBB">
        <w:t xml:space="preserve"> </w:t>
      </w:r>
    </w:p>
    <w:p w14:paraId="05E3D61E" w14:textId="0C34C07E" w:rsidR="00456652" w:rsidRPr="00F62EF4" w:rsidRDefault="00456652" w:rsidP="00E655A3">
      <w:pPr>
        <w:pStyle w:val="Heading3"/>
      </w:pPr>
      <w:r>
        <w:t>Better data</w:t>
      </w:r>
      <w:r w:rsidR="00740F30">
        <w:noBreakHyphen/>
      </w:r>
      <w:r>
        <w:t>sharing between governments</w:t>
      </w:r>
    </w:p>
    <w:p w14:paraId="15057806" w14:textId="7FC82D93" w:rsidR="00D153A9" w:rsidRDefault="00C746F6" w:rsidP="00C05234">
      <w:r>
        <w:t>While t</w:t>
      </w:r>
      <w:r w:rsidR="00C05234">
        <w:t xml:space="preserve">he </w:t>
      </w:r>
      <w:r w:rsidR="00C05234" w:rsidRPr="002B4B36">
        <w:rPr>
          <w:i/>
          <w:iCs/>
        </w:rPr>
        <w:t>Data Availability and Transparency Act 2022</w:t>
      </w:r>
      <w:r w:rsidR="00C05234">
        <w:t xml:space="preserve"> (Cth) </w:t>
      </w:r>
      <w:r w:rsidR="005A4086">
        <w:t xml:space="preserve">(DAT Act) </w:t>
      </w:r>
      <w:r w:rsidR="00E21FC1">
        <w:t xml:space="preserve">provides </w:t>
      </w:r>
      <w:r w:rsidR="009104EC">
        <w:t xml:space="preserve">a </w:t>
      </w:r>
      <w:r w:rsidR="00E21FC1">
        <w:t xml:space="preserve">legal </w:t>
      </w:r>
      <w:r w:rsidR="00BA3982">
        <w:t>basis</w:t>
      </w:r>
      <w:r w:rsidR="00422B8B">
        <w:t xml:space="preserve"> for </w:t>
      </w:r>
      <w:r w:rsidR="00C05234">
        <w:t>sharing public</w:t>
      </w:r>
      <w:r w:rsidR="00740F30">
        <w:noBreakHyphen/>
      </w:r>
      <w:r w:rsidR="00C05234">
        <w:t>sector data</w:t>
      </w:r>
      <w:r w:rsidR="006648A4">
        <w:t xml:space="preserve"> between public entities</w:t>
      </w:r>
      <w:r>
        <w:t xml:space="preserve">, </w:t>
      </w:r>
      <w:r w:rsidR="00CB1FA3">
        <w:t xml:space="preserve">this is not always </w:t>
      </w:r>
      <w:r w:rsidR="00A07C5B">
        <w:t xml:space="preserve">achieved. In </w:t>
      </w:r>
      <w:r>
        <w:t xml:space="preserve">many instances </w:t>
      </w:r>
      <w:r w:rsidR="00275095">
        <w:t>data</w:t>
      </w:r>
      <w:r w:rsidR="00740F30">
        <w:noBreakHyphen/>
      </w:r>
      <w:r w:rsidR="00275095">
        <w:t>sharing is stifled</w:t>
      </w:r>
      <w:r w:rsidR="00A07C5B">
        <w:t xml:space="preserve"> by </w:t>
      </w:r>
      <w:r w:rsidR="00E21FC1">
        <w:t>lack of protocols or</w:t>
      </w:r>
      <w:r w:rsidR="006648A4">
        <w:t xml:space="preserve"> </w:t>
      </w:r>
      <w:r w:rsidR="0063137B">
        <w:t>i</w:t>
      </w:r>
      <w:r w:rsidR="00275095">
        <w:t>ncompatible systems</w:t>
      </w:r>
      <w:r w:rsidR="00E21FC1">
        <w:t xml:space="preserve">. </w:t>
      </w:r>
      <w:r w:rsidR="001A4CAC">
        <w:t xml:space="preserve">In some cases, the </w:t>
      </w:r>
      <w:r w:rsidR="008114A4">
        <w:t xml:space="preserve">inability of governments to share data effectively can have direct impacts on service provision. For instance, </w:t>
      </w:r>
      <w:r w:rsidR="00432DD9">
        <w:t>lack of mutual recognition of teachers across states and territories limits capacity to track practitioners through the education system</w:t>
      </w:r>
      <w:r w:rsidR="00706777">
        <w:t>.</w:t>
      </w:r>
    </w:p>
    <w:p w14:paraId="7DFDFAC3" w14:textId="307FC3B8" w:rsidR="00592AEB" w:rsidRDefault="00F16DAE" w:rsidP="00F70643">
      <w:pPr>
        <w:pStyle w:val="BodyText"/>
      </w:pPr>
      <w:r>
        <w:t>Some e</w:t>
      </w:r>
      <w:r w:rsidR="00363B6C">
        <w:t xml:space="preserve">xamples of better </w:t>
      </w:r>
      <w:r>
        <w:t xml:space="preserve">government </w:t>
      </w:r>
      <w:r w:rsidR="00363B6C">
        <w:t>data</w:t>
      </w:r>
      <w:r w:rsidR="00740F30">
        <w:noBreakHyphen/>
      </w:r>
      <w:r w:rsidR="00363B6C">
        <w:t>sharing have emerged</w:t>
      </w:r>
      <w:r>
        <w:t xml:space="preserve">. </w:t>
      </w:r>
      <w:r w:rsidR="00CF0D6D">
        <w:t>For instance</w:t>
      </w:r>
      <w:r w:rsidR="00740F30">
        <w:t>:</w:t>
      </w:r>
    </w:p>
    <w:p w14:paraId="6C8A5CCC" w14:textId="6DF01DEC" w:rsidR="00592AEB" w:rsidRDefault="0038103C" w:rsidP="001847A3">
      <w:pPr>
        <w:pStyle w:val="ListBullet"/>
      </w:pPr>
      <w:r>
        <w:t xml:space="preserve">PeopleWA links administrative data </w:t>
      </w:r>
      <w:r w:rsidR="00196A4B">
        <w:t xml:space="preserve">including </w:t>
      </w:r>
      <w:r w:rsidR="00E37FA3">
        <w:t>health, education, justice and other data</w:t>
      </w:r>
      <w:r w:rsidR="00196A4B">
        <w:t xml:space="preserve"> </w:t>
      </w:r>
      <w:r w:rsidR="005A6371">
        <w:t>to provide richer and more accessible datasets to approved users</w:t>
      </w:r>
      <w:r w:rsidR="002E3480">
        <w:t xml:space="preserve">, including </w:t>
      </w:r>
      <w:r w:rsidR="00116446">
        <w:t>government agencies, researchers and non</w:t>
      </w:r>
      <w:r w:rsidR="00740F30">
        <w:noBreakHyphen/>
      </w:r>
      <w:r w:rsidR="00116446">
        <w:t xml:space="preserve">profit organisations for the benefit of Western Australians </w:t>
      </w:r>
      <w:r w:rsidR="000415D7" w:rsidRPr="000415D7">
        <w:rPr>
          <w:rFonts w:ascii="Arial" w:hAnsi="Arial" w:cs="Arial"/>
          <w:szCs w:val="24"/>
        </w:rPr>
        <w:t>(Government of Western Australia 2023)</w:t>
      </w:r>
      <w:r w:rsidR="005A6371">
        <w:t>.</w:t>
      </w:r>
      <w:r w:rsidR="00E40900">
        <w:t xml:space="preserve"> </w:t>
      </w:r>
    </w:p>
    <w:p w14:paraId="77F64514" w14:textId="1D83DE2A" w:rsidR="00592AEB" w:rsidRDefault="00CF0D6D" w:rsidP="001847A3">
      <w:pPr>
        <w:pStyle w:val="ListBullet"/>
      </w:pPr>
      <w:r>
        <w:t>In the US, t</w:t>
      </w:r>
      <w:r w:rsidR="00F84B87">
        <w:t>he State of Oklahoma</w:t>
      </w:r>
      <w:r w:rsidR="00801F41">
        <w:t xml:space="preserve"> </w:t>
      </w:r>
      <w:r w:rsidR="00F84B87">
        <w:t xml:space="preserve">also </w:t>
      </w:r>
      <w:r w:rsidR="00801F41">
        <w:t xml:space="preserve">has </w:t>
      </w:r>
      <w:r w:rsidR="00F84B87">
        <w:t>developed a centralised data hub</w:t>
      </w:r>
      <w:r w:rsidR="00281ABF">
        <w:t xml:space="preserve"> working with Google</w:t>
      </w:r>
      <w:r w:rsidR="00F21B74">
        <w:t xml:space="preserve"> Cloud</w:t>
      </w:r>
      <w:r w:rsidR="00F84B87">
        <w:t xml:space="preserve"> which allows government agencies to opt</w:t>
      </w:r>
      <w:r w:rsidR="003763A9">
        <w:noBreakHyphen/>
      </w:r>
      <w:r w:rsidR="00F84B87">
        <w:t xml:space="preserve">in to </w:t>
      </w:r>
      <w:r w:rsidR="001F1EAC">
        <w:t>sharing their data</w:t>
      </w:r>
      <w:r w:rsidR="00C1790E">
        <w:t xml:space="preserve"> and viewing data from other agencies in a cloud</w:t>
      </w:r>
      <w:r w:rsidR="00740F30">
        <w:noBreakHyphen/>
      </w:r>
      <w:r w:rsidR="00C1790E">
        <w:t>based,</w:t>
      </w:r>
      <w:r w:rsidR="00D300F0">
        <w:t xml:space="preserve"> scalable and</w:t>
      </w:r>
      <w:r w:rsidR="00C1790E">
        <w:t xml:space="preserve"> secure environment</w:t>
      </w:r>
      <w:r w:rsidR="00042CF8">
        <w:t xml:space="preserve"> </w:t>
      </w:r>
      <w:r w:rsidR="00042CF8" w:rsidRPr="009F63B2">
        <w:rPr>
          <w:rFonts w:ascii="Arial" w:hAnsi="Arial" w:cs="Arial"/>
          <w:szCs w:val="24"/>
        </w:rPr>
        <w:t>(Google Cloud nd)</w:t>
      </w:r>
      <w:r w:rsidR="0019268C">
        <w:t xml:space="preserve">. The data hub has unified 23 petabytes of data </w:t>
      </w:r>
      <w:r w:rsidR="00B60A25">
        <w:t xml:space="preserve">and </w:t>
      </w:r>
      <w:r w:rsidR="0035152B">
        <w:t xml:space="preserve">allows </w:t>
      </w:r>
      <w:r w:rsidR="00B82E86">
        <w:t xml:space="preserve">different </w:t>
      </w:r>
      <w:r w:rsidR="0035152B">
        <w:t>agencies to</w:t>
      </w:r>
      <w:r w:rsidR="007C6A37">
        <w:t xml:space="preserve"> draw on more comprehensive information to</w:t>
      </w:r>
      <w:r w:rsidR="003D5B6D">
        <w:t xml:space="preserve"> better</w:t>
      </w:r>
      <w:r w:rsidR="0035152B">
        <w:t xml:space="preserve"> perform their functions.</w:t>
      </w:r>
      <w:r w:rsidR="005B2790" w:rsidRPr="005630EB">
        <w:rPr>
          <w:rStyle w:val="FootnoteReference"/>
        </w:rPr>
        <w:footnoteReference w:id="21"/>
      </w:r>
      <w:r w:rsidR="0072227A">
        <w:t xml:space="preserve"> </w:t>
      </w:r>
    </w:p>
    <w:p w14:paraId="1F0CE676" w14:textId="09C404AF" w:rsidR="005949C7" w:rsidRDefault="005949C7" w:rsidP="005949C7">
      <w:pPr>
        <w:pStyle w:val="ListBullet"/>
      </w:pPr>
      <w:r>
        <w:t xml:space="preserve">One US county has allowed their birth records, child protective services, homeless services and justice system records to be used in a machine learning algorithm to predict risk levels of abuse and neglect for newborn babies and assign families different levels of preventative support </w:t>
      </w:r>
      <w:r w:rsidRPr="00B93B51">
        <w:rPr>
          <w:rFonts w:ascii="Arial" w:hAnsi="Arial" w:cs="Arial"/>
          <w:szCs w:val="24"/>
        </w:rPr>
        <w:t>(Pauwels 2021)</w:t>
      </w:r>
      <w:r>
        <w:t>. The program had a 92% predictive value accuracy during its pilot, demonstrating substantial capacity for improved family interventions (p. 11).</w:t>
      </w:r>
    </w:p>
    <w:p w14:paraId="10E8B6EF" w14:textId="022A5AB7" w:rsidR="00F70643" w:rsidRDefault="00751842" w:rsidP="00F70643">
      <w:pPr>
        <w:pStyle w:val="BodyText"/>
      </w:pPr>
      <w:r>
        <w:t xml:space="preserve">The Office of the National Data Commissioner is currently </w:t>
      </w:r>
      <w:r w:rsidR="000D4B9F">
        <w:t>working</w:t>
      </w:r>
      <w:r>
        <w:t xml:space="preserve"> to catalogue </w:t>
      </w:r>
      <w:r w:rsidR="00BB09C4">
        <w:t>government data holdings</w:t>
      </w:r>
      <w:r w:rsidR="00EC4332">
        <w:t xml:space="preserve"> which will </w:t>
      </w:r>
      <w:r w:rsidR="000D4B9F">
        <w:t>create emore transparency about</w:t>
      </w:r>
      <w:r w:rsidR="00EC4332">
        <w:t xml:space="preserve"> data </w:t>
      </w:r>
      <w:r w:rsidR="00F52CAC">
        <w:t>assets</w:t>
      </w:r>
      <w:r w:rsidR="00EC4332">
        <w:t xml:space="preserve"> in the public sector</w:t>
      </w:r>
      <w:r w:rsidR="000D4B9F">
        <w:t>,</w:t>
      </w:r>
      <w:r w:rsidR="00BB09C4">
        <w:t xml:space="preserve"> </w:t>
      </w:r>
      <w:r w:rsidR="006C3AA2">
        <w:t xml:space="preserve">although the extent to which agencies contribute remains to be seen </w:t>
      </w:r>
      <w:r w:rsidR="006F71F3" w:rsidRPr="006F71F3">
        <w:rPr>
          <w:rFonts w:ascii="Arial" w:hAnsi="Arial" w:cs="Arial"/>
          <w:szCs w:val="24"/>
        </w:rPr>
        <w:t>(DTA 2023)</w:t>
      </w:r>
      <w:r w:rsidR="00F33D98">
        <w:t>.</w:t>
      </w:r>
    </w:p>
    <w:p w14:paraId="7D4C5517" w14:textId="5A22130D" w:rsidR="002F3DFD" w:rsidRDefault="00CD1432" w:rsidP="006F2235">
      <w:pPr>
        <w:pStyle w:val="Heading4"/>
      </w:pPr>
      <w:r>
        <w:t>Modernising record</w:t>
      </w:r>
      <w:r w:rsidR="00740F30">
        <w:noBreakHyphen/>
      </w:r>
      <w:r>
        <w:t>keeping within government</w:t>
      </w:r>
    </w:p>
    <w:p w14:paraId="67531BA2" w14:textId="4321D64E" w:rsidR="000D237C" w:rsidRDefault="000D237C" w:rsidP="003723CF">
      <w:pPr>
        <w:pStyle w:val="BodyText"/>
      </w:pPr>
      <w:r>
        <w:t xml:space="preserve">While public sector use of AI is beyond the scope of this paper, </w:t>
      </w:r>
      <w:r w:rsidR="001E7134">
        <w:t>it should be noted that government</w:t>
      </w:r>
      <w:r w:rsidR="007555AD">
        <w:t>s</w:t>
      </w:r>
      <w:r w:rsidR="001E7134">
        <w:t xml:space="preserve"> risk forgoing the benefits of AI for the wider public if the data they collect </w:t>
      </w:r>
      <w:r w:rsidR="00F52CAC">
        <w:t>is</w:t>
      </w:r>
      <w:r w:rsidR="001E7134">
        <w:t xml:space="preserve"> not ready for AI use. </w:t>
      </w:r>
    </w:p>
    <w:p w14:paraId="3C6DE1D4" w14:textId="43BCCE33" w:rsidR="007555AD" w:rsidRDefault="00F65C7E" w:rsidP="003723CF">
      <w:pPr>
        <w:pStyle w:val="BodyText"/>
      </w:pPr>
      <w:r>
        <w:t xml:space="preserve">The </w:t>
      </w:r>
      <w:r w:rsidR="00F52CAC">
        <w:t xml:space="preserve">Australian </w:t>
      </w:r>
      <w:r w:rsidR="000427A6">
        <w:t>P</w:t>
      </w:r>
      <w:r>
        <w:t xml:space="preserve">ublic </w:t>
      </w:r>
      <w:r w:rsidR="000427A6">
        <w:t>Service</w:t>
      </w:r>
      <w:r>
        <w:t xml:space="preserve"> has been noted as underperforming </w:t>
      </w:r>
      <w:r w:rsidR="000427A6">
        <w:t>in</w:t>
      </w:r>
      <w:r>
        <w:t xml:space="preserve"> data management </w:t>
      </w:r>
      <w:r w:rsidRPr="00F65C7E">
        <w:rPr>
          <w:rFonts w:ascii="Arial" w:hAnsi="Arial" w:cs="Arial"/>
          <w:szCs w:val="24"/>
        </w:rPr>
        <w:t>(How 2023)</w:t>
      </w:r>
      <w:r w:rsidR="00C641AB">
        <w:t>. A 2022 survey of agen</w:t>
      </w:r>
      <w:r w:rsidR="00265EA4">
        <w:t>c</w:t>
      </w:r>
      <w:r w:rsidR="000427A6">
        <w:t>ies’</w:t>
      </w:r>
      <w:r w:rsidR="00C641AB">
        <w:t xml:space="preserve"> data practices </w:t>
      </w:r>
      <w:r w:rsidR="002277CC">
        <w:t xml:space="preserve">highlighted poor performance in </w:t>
      </w:r>
      <w:r w:rsidR="000427A6">
        <w:t>‘</w:t>
      </w:r>
      <w:r w:rsidR="00CC66FB">
        <w:t>describing information assets</w:t>
      </w:r>
      <w:r w:rsidR="000427A6">
        <w:t>’</w:t>
      </w:r>
      <w:r w:rsidR="0009329C">
        <w:t>,</w:t>
      </w:r>
      <w:r w:rsidR="00CC66FB">
        <w:t xml:space="preserve"> and </w:t>
      </w:r>
      <w:r w:rsidR="000427A6">
        <w:t>‘</w:t>
      </w:r>
      <w:r w:rsidR="00CC66FB">
        <w:t>use, reuse and interoperability</w:t>
      </w:r>
      <w:r w:rsidR="000427A6">
        <w:t>’</w:t>
      </w:r>
      <w:r w:rsidR="002277CC">
        <w:t xml:space="preserve"> –</w:t>
      </w:r>
      <w:r w:rsidR="005029D8">
        <w:t xml:space="preserve"> two vital data practices for AI readiness </w:t>
      </w:r>
      <w:r w:rsidR="00A835F6" w:rsidRPr="00A835F6">
        <w:rPr>
          <w:rFonts w:ascii="Arial" w:hAnsi="Arial" w:cs="Arial"/>
          <w:szCs w:val="24"/>
        </w:rPr>
        <w:t>(ANAO 2023, p. 73)</w:t>
      </w:r>
      <w:r w:rsidR="00CC66FB">
        <w:t>.</w:t>
      </w:r>
      <w:r w:rsidR="002277CC">
        <w:t xml:space="preserve"> </w:t>
      </w:r>
      <w:r w:rsidR="00FB79D4">
        <w:t xml:space="preserve">Agencies performing the lowest were those with cultural or heritage </w:t>
      </w:r>
      <w:r w:rsidR="00190070">
        <w:t xml:space="preserve">functions </w:t>
      </w:r>
      <w:r w:rsidR="00FB79D4">
        <w:t>and smaller operational functions</w:t>
      </w:r>
      <w:r w:rsidR="00C57C19">
        <w:t xml:space="preserve"> </w:t>
      </w:r>
      <w:r w:rsidR="00A835F6" w:rsidRPr="00A835F6">
        <w:rPr>
          <w:rFonts w:ascii="Arial" w:hAnsi="Arial" w:cs="Arial"/>
          <w:szCs w:val="24"/>
        </w:rPr>
        <w:t>(ANAO 2023, p. 29)</w:t>
      </w:r>
      <w:r w:rsidR="00FB79D4">
        <w:t xml:space="preserve"> suggesting these </w:t>
      </w:r>
      <w:r w:rsidR="00190070">
        <w:t>area</w:t>
      </w:r>
      <w:r w:rsidR="00017A01">
        <w:t xml:space="preserve">s are most likely to </w:t>
      </w:r>
      <w:r w:rsidR="00A835F6">
        <w:t>miss</w:t>
      </w:r>
      <w:r w:rsidR="000D1072">
        <w:t xml:space="preserve"> out on AI</w:t>
      </w:r>
      <w:r w:rsidR="00740F30">
        <w:noBreakHyphen/>
      </w:r>
      <w:r w:rsidR="00A835F6">
        <w:t>induced</w:t>
      </w:r>
      <w:r w:rsidR="000D1072">
        <w:t xml:space="preserve"> </w:t>
      </w:r>
      <w:r w:rsidR="00A835F6">
        <w:t>benefits</w:t>
      </w:r>
      <w:r w:rsidR="000D1072">
        <w:t xml:space="preserve"> if governments do not </w:t>
      </w:r>
      <w:r w:rsidR="00163219">
        <w:t xml:space="preserve">uplift </w:t>
      </w:r>
      <w:r w:rsidR="000427A6">
        <w:t>public</w:t>
      </w:r>
      <w:r w:rsidR="00740F30">
        <w:noBreakHyphen/>
      </w:r>
      <w:r w:rsidR="000427A6">
        <w:t>sector</w:t>
      </w:r>
      <w:r w:rsidR="00163219">
        <w:t xml:space="preserve"> data management practices.</w:t>
      </w:r>
    </w:p>
    <w:p w14:paraId="0E2C3AD3" w14:textId="30605B38" w:rsidR="00C41072" w:rsidRPr="003723CF" w:rsidRDefault="00C41072" w:rsidP="003723CF">
      <w:pPr>
        <w:pStyle w:val="BodyText"/>
      </w:pPr>
      <w:r>
        <w:t xml:space="preserve">The Commission </w:t>
      </w:r>
      <w:r w:rsidR="00CB0DDB" w:rsidRPr="003D7970">
        <w:rPr>
          <w:rFonts w:ascii="Arial" w:hAnsi="Arial" w:cs="Arial"/>
        </w:rPr>
        <w:t>(2017, 2022)</w:t>
      </w:r>
      <w:r w:rsidR="00CB0DDB">
        <w:t xml:space="preserve"> </w:t>
      </w:r>
      <w:r>
        <w:t>has</w:t>
      </w:r>
      <w:r w:rsidR="00000FD3">
        <w:t xml:space="preserve"> raised data interoperability alongside data sharing</w:t>
      </w:r>
      <w:r w:rsidR="001C353E">
        <w:t xml:space="preserve"> </w:t>
      </w:r>
      <w:r w:rsidR="00F2334D">
        <w:t>–</w:t>
      </w:r>
      <w:r w:rsidR="001C353E">
        <w:t xml:space="preserve"> </w:t>
      </w:r>
      <w:r w:rsidR="00000FD3">
        <w:t xml:space="preserve">in particular in the healthcare sector with </w:t>
      </w:r>
      <w:r w:rsidR="003D7970">
        <w:t>the opportunity provided by My Health Record</w:t>
      </w:r>
      <w:r w:rsidR="00C1742F">
        <w:t xml:space="preserve">. </w:t>
      </w:r>
      <w:r w:rsidR="00496DB5">
        <w:t>The</w:t>
      </w:r>
      <w:r w:rsidR="005A4C01">
        <w:t xml:space="preserve"> </w:t>
      </w:r>
      <w:r w:rsidR="005A4C01" w:rsidRPr="005A4C01">
        <w:rPr>
          <w:i/>
          <w:iCs/>
        </w:rPr>
        <w:t>Data Availability and Use</w:t>
      </w:r>
      <w:r w:rsidR="005A4C01">
        <w:t xml:space="preserve"> report recommended </w:t>
      </w:r>
      <w:r w:rsidR="00425D62">
        <w:t xml:space="preserve">data management standards </w:t>
      </w:r>
      <w:r w:rsidR="002F0754">
        <w:t xml:space="preserve">to support increased data availability </w:t>
      </w:r>
      <w:r w:rsidR="0021766B">
        <w:t>and dataset quality</w:t>
      </w:r>
      <w:r w:rsidR="002F0754">
        <w:t xml:space="preserve"> </w:t>
      </w:r>
      <w:r w:rsidR="002F0754" w:rsidRPr="002F0754">
        <w:rPr>
          <w:rFonts w:ascii="Arial" w:hAnsi="Arial" w:cs="Arial"/>
          <w:szCs w:val="24"/>
        </w:rPr>
        <w:lastRenderedPageBreak/>
        <w:t>(PC 2017)</w:t>
      </w:r>
      <w:r w:rsidR="001075E9">
        <w:t>. In 2021,</w:t>
      </w:r>
      <w:r w:rsidR="007836DB" w:rsidDel="00D36C3D">
        <w:t xml:space="preserve"> </w:t>
      </w:r>
      <w:r w:rsidR="007836DB">
        <w:t>the National Archives of Australia</w:t>
      </w:r>
      <w:r w:rsidR="00D36C3D">
        <w:t xml:space="preserve"> introduced </w:t>
      </w:r>
      <w:r w:rsidR="007836DB">
        <w:t xml:space="preserve">a set of standards for </w:t>
      </w:r>
      <w:r w:rsidR="00E12E2D">
        <w:t xml:space="preserve">Australian Government agencies to better manage information assets. </w:t>
      </w:r>
      <w:r w:rsidR="00496DB5">
        <w:t>T</w:t>
      </w:r>
      <w:r w:rsidR="00FE7862">
        <w:t xml:space="preserve">he impact of this policy on the interoperability and accessibility of public sector data </w:t>
      </w:r>
      <w:r w:rsidR="00AE535C">
        <w:t xml:space="preserve">will take time owing to the many legacy systems still in use and the </w:t>
      </w:r>
      <w:r w:rsidR="006B1C0A">
        <w:t>volume of data</w:t>
      </w:r>
      <w:r w:rsidR="0009362E">
        <w:t xml:space="preserve"> being governed.</w:t>
      </w:r>
      <w:r w:rsidR="00447DA7">
        <w:t xml:space="preserve"> </w:t>
      </w:r>
    </w:p>
    <w:p w14:paraId="3A3ADE61" w14:textId="2AD08302" w:rsidR="00456652" w:rsidRPr="00F62EF4" w:rsidRDefault="00456652" w:rsidP="00E655A3">
      <w:pPr>
        <w:pStyle w:val="Heading3"/>
      </w:pPr>
      <w:r>
        <w:t xml:space="preserve">Sharing </w:t>
      </w:r>
      <w:r w:rsidR="008D6952">
        <w:t>data beyond government entities</w:t>
      </w:r>
    </w:p>
    <w:p w14:paraId="405510FF" w14:textId="2DA912C2" w:rsidR="00CB1D12" w:rsidRDefault="00840C47" w:rsidP="00CB1D12">
      <w:r>
        <w:t xml:space="preserve">The extension of </w:t>
      </w:r>
      <w:r w:rsidR="00733DDF">
        <w:t xml:space="preserve">the </w:t>
      </w:r>
      <w:r w:rsidR="005A4086" w:rsidRPr="005A4086">
        <w:t>DAT Act</w:t>
      </w:r>
      <w:r w:rsidR="000A6C4B">
        <w:t xml:space="preserve"> </w:t>
      </w:r>
      <w:r>
        <w:t>to allow data sharing with trusted</w:t>
      </w:r>
      <w:r w:rsidR="000A6C4B">
        <w:t xml:space="preserve"> private</w:t>
      </w:r>
      <w:r>
        <w:t xml:space="preserve"> entities</w:t>
      </w:r>
      <w:r w:rsidR="000A6C4B">
        <w:t>, individuals and unincorporated bodies</w:t>
      </w:r>
      <w:r>
        <w:t xml:space="preserve"> would </w:t>
      </w:r>
      <w:r w:rsidR="005A4086">
        <w:t>aid</w:t>
      </w:r>
      <w:r>
        <w:t xml:space="preserve"> the diffusion of AI technologies.</w:t>
      </w:r>
      <w:r w:rsidR="004F7D92">
        <w:t xml:space="preserve"> </w:t>
      </w:r>
      <w:r w:rsidR="001249AB">
        <w:t>This could include gradual sharing, starting with accredited private organisations using data for policy and research purposes to achieve social objectives before allowing commercial use of the data</w:t>
      </w:r>
      <w:r w:rsidR="000666EA">
        <w:t>.</w:t>
      </w:r>
      <w:r w:rsidR="00CB1D12">
        <w:t xml:space="preserve"> The </w:t>
      </w:r>
      <w:r w:rsidR="00CB1D12" w:rsidRPr="005A4086">
        <w:t>DAT Act</w:t>
      </w:r>
      <w:r w:rsidR="00CB1D12">
        <w:t xml:space="preserve"> also provides some guardrails around the sharing of public sector data through an accreditation system and regulation by the National Data Commissioner </w:t>
      </w:r>
      <w:r w:rsidR="00CB1D12" w:rsidRPr="00F0253A">
        <w:rPr>
          <w:rFonts w:ascii="Arial" w:hAnsi="Arial" w:cs="Arial"/>
          <w:szCs w:val="24"/>
        </w:rPr>
        <w:t>(Office of the National Data Commissioner nd)</w:t>
      </w:r>
      <w:r w:rsidR="00CB1D12">
        <w:t xml:space="preserve">. </w:t>
      </w:r>
    </w:p>
    <w:p w14:paraId="57F0DBBA" w14:textId="2EC5C2F0" w:rsidR="00856C54" w:rsidRDefault="00856C54" w:rsidP="00856C54">
      <w:r>
        <w:t xml:space="preserve">The Commission’s </w:t>
      </w:r>
      <w:r w:rsidRPr="00797D01">
        <w:rPr>
          <w:i/>
        </w:rPr>
        <w:t>Productivity Inquiry</w:t>
      </w:r>
      <w:r>
        <w:t xml:space="preserve"> recommended ways to share data from government</w:t>
      </w:r>
      <w:r w:rsidR="00740F30">
        <w:noBreakHyphen/>
      </w:r>
      <w:r>
        <w:t xml:space="preserve">funded services (recommendation 4.4), including ‘identifying relevant data that could be safely shared and linked to benefit individuals receiving services’ and ‘setting technical standards for data sharing to promote interoperability’ </w:t>
      </w:r>
      <w:r w:rsidRPr="00B441EC">
        <w:rPr>
          <w:rFonts w:ascii="Arial" w:hAnsi="Arial" w:cs="Arial"/>
        </w:rPr>
        <w:t>(2023)</w:t>
      </w:r>
      <w:r>
        <w:t>. It was recommended that healthcare data be targeted in the first instance, including provisions for: opting out of the system; software compatibility and standards; and de</w:t>
      </w:r>
      <w:r w:rsidR="00740F30">
        <w:noBreakHyphen/>
      </w:r>
      <w:r>
        <w:t xml:space="preserve">identification </w:t>
      </w:r>
      <w:r w:rsidR="00BA61B5">
        <w:t>of data for use in</w:t>
      </w:r>
      <w:r>
        <w:t xml:space="preserve"> system planning.</w:t>
      </w:r>
      <w:r w:rsidRPr="00DA124E">
        <w:t xml:space="preserve"> </w:t>
      </w:r>
      <w:r w:rsidR="00BA61B5">
        <w:t>For</w:t>
      </w:r>
      <w:r w:rsidRPr="00DA124E">
        <w:t xml:space="preserve"> AI, healthcare </w:t>
      </w:r>
      <w:r w:rsidR="00CB1D12">
        <w:t>applications have</w:t>
      </w:r>
      <w:r w:rsidRPr="00DA124E">
        <w:t xml:space="preserve"> the advantage of potentially offering comparatively large datasets that could be safely used with AI for very high public benefit.</w:t>
      </w:r>
    </w:p>
    <w:p w14:paraId="57A1C1CD" w14:textId="044BDDC1" w:rsidR="00A814BA" w:rsidRDefault="00856C54" w:rsidP="00A814BA">
      <w:r>
        <w:t>To support seamless service delivery, safe sharing of data held by government</w:t>
      </w:r>
      <w:r w:rsidR="00740F30">
        <w:noBreakHyphen/>
      </w:r>
      <w:r>
        <w:t>funded service providers outside of healthcare – such as school education, childcare, aged care, criminal justice, community services and infrastructure contracts – should also be investigated and facilitated by the Australian Government.</w:t>
      </w:r>
      <w:r w:rsidR="00A814BA">
        <w:t xml:space="preserve"> Experimental data sharing with low</w:t>
      </w:r>
      <w:r w:rsidR="00740F30">
        <w:noBreakHyphen/>
      </w:r>
      <w:r w:rsidR="00A814BA">
        <w:t>risk data sets is especially important in the context of AI where technologies, digital literacy and applications are rapidly evolving.</w:t>
      </w:r>
    </w:p>
    <w:p w14:paraId="0CEC754B" w14:textId="28C12EF1" w:rsidR="0037333E" w:rsidRDefault="00856C54" w:rsidP="00F0784C">
      <w:r>
        <w:t>There is likely to be a significant amount of de</w:t>
      </w:r>
      <w:r w:rsidR="00740F30">
        <w:noBreakHyphen/>
      </w:r>
      <w:r>
        <w:t>identified, non</w:t>
      </w:r>
      <w:r w:rsidR="00740F30">
        <w:noBreakHyphen/>
      </w:r>
      <w:r>
        <w:t>personal and non</w:t>
      </w:r>
      <w:r w:rsidR="00740F30">
        <w:noBreakHyphen/>
      </w:r>
      <w:r>
        <w:t xml:space="preserve">confidential data that could be shared with minimal risk. This type of data can be sufficient (and sometimes desirable due to the limited liability created by it) for improved delivery of many products and services, including through AI applications </w:t>
      </w:r>
      <w:r w:rsidRPr="00BA2C75">
        <w:rPr>
          <w:rFonts w:ascii="Arial" w:hAnsi="Arial" w:cs="Arial"/>
          <w:szCs w:val="24"/>
        </w:rPr>
        <w:t>(PC 2017, p. 12)</w:t>
      </w:r>
      <w:r>
        <w:t>.</w:t>
      </w:r>
    </w:p>
    <w:p w14:paraId="0413F492" w14:textId="0AD5F8B6" w:rsidR="00287E0A" w:rsidRPr="0090447A" w:rsidRDefault="00287E0A" w:rsidP="00287E0A">
      <w:pPr>
        <w:pStyle w:val="Heading3"/>
      </w:pPr>
      <w:r>
        <w:t>Towards a national data strategy</w:t>
      </w:r>
    </w:p>
    <w:p w14:paraId="45D5C301" w14:textId="3143DF68" w:rsidR="008043E4" w:rsidRDefault="00EB639C" w:rsidP="008F38A7">
      <w:r>
        <w:t>Australia has been a front runner internationally in development of frameworks that enable</w:t>
      </w:r>
      <w:r w:rsidR="00551E5B">
        <w:t xml:space="preserve"> safe</w:t>
      </w:r>
      <w:r>
        <w:t xml:space="preserve"> data access </w:t>
      </w:r>
      <w:r w:rsidR="00BC345E">
        <w:t>–</w:t>
      </w:r>
      <w:r>
        <w:t xml:space="preserve"> </w:t>
      </w:r>
      <w:r w:rsidR="00BC345E">
        <w:t>think CDR</w:t>
      </w:r>
      <w:r w:rsidR="00551E5B">
        <w:t>,</w:t>
      </w:r>
      <w:r w:rsidR="00BC345E">
        <w:t xml:space="preserve"> </w:t>
      </w:r>
      <w:r w:rsidR="00551E5B">
        <w:t>the</w:t>
      </w:r>
      <w:r w:rsidR="00BC345E">
        <w:t xml:space="preserve"> DAT Act </w:t>
      </w:r>
      <w:r w:rsidR="00551E5B">
        <w:t xml:space="preserve">and Privacy legislation </w:t>
      </w:r>
      <w:r w:rsidR="00BC345E">
        <w:t xml:space="preserve">at </w:t>
      </w:r>
      <w:r w:rsidR="00551E5B">
        <w:t xml:space="preserve">the </w:t>
      </w:r>
      <w:r w:rsidR="00BC345E">
        <w:t xml:space="preserve">Commonwealth level, </w:t>
      </w:r>
      <w:r w:rsidR="0086242B">
        <w:t xml:space="preserve">the </w:t>
      </w:r>
      <w:r w:rsidR="003645A6">
        <w:t xml:space="preserve">data integration </w:t>
      </w:r>
      <w:r w:rsidR="00C4371B">
        <w:t>services provided by nine</w:t>
      </w:r>
      <w:r w:rsidR="003645A6">
        <w:t xml:space="preserve"> accredited</w:t>
      </w:r>
      <w:r w:rsidR="00C4371B">
        <w:t xml:space="preserve"> data service providers nationally, </w:t>
      </w:r>
      <w:r w:rsidR="00BC345E">
        <w:t xml:space="preserve">and </w:t>
      </w:r>
      <w:r w:rsidR="003645A6">
        <w:t xml:space="preserve">intra government sharing of data under the </w:t>
      </w:r>
      <w:r w:rsidR="00BC345E">
        <w:t xml:space="preserve">NSW </w:t>
      </w:r>
      <w:r w:rsidR="00E85209">
        <w:t>Data Sharing Act</w:t>
      </w:r>
      <w:r w:rsidR="00BC345E">
        <w:t xml:space="preserve">. </w:t>
      </w:r>
      <w:r w:rsidR="004A372C">
        <w:t xml:space="preserve">However, </w:t>
      </w:r>
      <w:r w:rsidR="00DF58F5">
        <w:t>data use remains constrained</w:t>
      </w:r>
      <w:r w:rsidR="004A372C">
        <w:t xml:space="preserve">: </w:t>
      </w:r>
      <w:r w:rsidR="00DF58F5">
        <w:t xml:space="preserve">there are significant gaps </w:t>
      </w:r>
      <w:r w:rsidR="006375B0">
        <w:t xml:space="preserve">in these frameworks (such as </w:t>
      </w:r>
      <w:r w:rsidR="00277B3E">
        <w:t>in relation to data held by commercial and taxpayer subsidised entities)</w:t>
      </w:r>
      <w:r w:rsidR="00611208">
        <w:t>, and some aspect</w:t>
      </w:r>
      <w:r w:rsidR="00DF13D2">
        <w:t>s</w:t>
      </w:r>
      <w:r w:rsidR="00611208">
        <w:t xml:space="preserve"> </w:t>
      </w:r>
      <w:r w:rsidR="00DF13D2">
        <w:t xml:space="preserve">appear </w:t>
      </w:r>
      <w:r w:rsidR="00551E5B">
        <w:t>untested in light of new technologies (</w:t>
      </w:r>
      <w:r w:rsidR="008043E4">
        <w:t>for example, given the way AI can use data without storing a copy).</w:t>
      </w:r>
      <w:r w:rsidR="00611208">
        <w:t xml:space="preserve"> </w:t>
      </w:r>
      <w:r w:rsidR="000A2919">
        <w:t>The OECD</w:t>
      </w:r>
      <w:r w:rsidR="00CD7AA1">
        <w:t xml:space="preserve"> </w:t>
      </w:r>
      <w:r w:rsidR="000B26B9" w:rsidRPr="000B26B9">
        <w:rPr>
          <w:rFonts w:ascii="Arial" w:hAnsi="Arial" w:cs="Arial"/>
        </w:rPr>
        <w:t>(2023)</w:t>
      </w:r>
      <w:r w:rsidR="000A2919">
        <w:t xml:space="preserve"> recently ranked Australia among the poorest performing countries in terms of data availability, data accessibility, and government support </w:t>
      </w:r>
      <w:r w:rsidR="00A67103">
        <w:t>for data re-use</w:t>
      </w:r>
      <w:r w:rsidR="00A27841">
        <w:t xml:space="preserve"> </w:t>
      </w:r>
      <w:r w:rsidR="0089626E">
        <w:t xml:space="preserve">(figure </w:t>
      </w:r>
      <w:r w:rsidR="00502062">
        <w:t>4</w:t>
      </w:r>
      <w:r w:rsidR="0089626E">
        <w:t>)</w:t>
      </w:r>
      <w:r w:rsidR="00A67103">
        <w:t>.</w:t>
      </w:r>
    </w:p>
    <w:p w14:paraId="6D276AE7" w14:textId="3207CA06" w:rsidR="009848F1" w:rsidRDefault="009848F1" w:rsidP="001744C4">
      <w:pPr>
        <w:pStyle w:val="FigureTableHeading"/>
      </w:pPr>
      <w:r>
        <w:lastRenderedPageBreak/>
        <w:t xml:space="preserve">Figure </w:t>
      </w:r>
      <w:r w:rsidR="00313CFD">
        <w:t>4</w:t>
      </w:r>
      <w:r>
        <w:t xml:space="preserve"> </w:t>
      </w:r>
      <w:r w:rsidR="00A50A1C">
        <w:t>–</w:t>
      </w:r>
      <w:r>
        <w:t xml:space="preserve"> </w:t>
      </w:r>
      <w:r w:rsidR="00A50A1C">
        <w:t>Australia ranks poorly in data availability, access and government support to data re-use</w:t>
      </w:r>
    </w:p>
    <w:p w14:paraId="3D7D7923" w14:textId="3F956C78" w:rsidR="00787B74" w:rsidRDefault="00455359" w:rsidP="00455359">
      <w:pPr>
        <w:pStyle w:val="BodyText"/>
        <w:spacing w:before="0" w:after="0"/>
      </w:pPr>
      <w:r w:rsidRPr="00455359">
        <w:rPr>
          <w:noProof/>
        </w:rPr>
        <w:drawing>
          <wp:inline distT="0" distB="0" distL="0" distR="0" wp14:anchorId="42199337" wp14:editId="0CE839DC">
            <wp:extent cx="6120130" cy="2742565"/>
            <wp:effectExtent l="0" t="0" r="0" b="0"/>
            <wp:docPr id="1783172446" name="Picture 2" descr="This figure is a stacked bar chart showing ranking OECD countries by their ratings in data availability, data accessibility and government support to data re-use. Australia ranks in the bottom ten countries and is 13 places below the OECD average. Australia’s ratings across all 3 elements are relatively even with a slightly higher rating in data availability than data accessibility and government support to data re-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72446" name="Picture 2" descr="This figure is a stacked bar chart showing ranking OECD countries by their ratings in data availability, data accessibility and government support to data re-use. Australia ranks in the bottom ten countries and is 13 places below the OECD average. Australia’s ratings across all 3 elements are relatively even with a slightly higher rating in data availability than data accessibility and government support to data re-use.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2742565"/>
                    </a:xfrm>
                    <a:prstGeom prst="rect">
                      <a:avLst/>
                    </a:prstGeom>
                    <a:noFill/>
                    <a:ln>
                      <a:noFill/>
                    </a:ln>
                  </pic:spPr>
                </pic:pic>
              </a:graphicData>
            </a:graphic>
          </wp:inline>
        </w:drawing>
      </w:r>
    </w:p>
    <w:p w14:paraId="3851AFD5" w14:textId="4AF4D673" w:rsidR="00A50A1C" w:rsidRDefault="00A50A1C" w:rsidP="001744C4">
      <w:pPr>
        <w:pStyle w:val="Source"/>
      </w:pPr>
      <w:r>
        <w:t xml:space="preserve">Source: </w:t>
      </w:r>
      <w:r w:rsidR="0047140B">
        <w:t xml:space="preserve">OECD </w:t>
      </w:r>
      <w:r w:rsidR="0047140B" w:rsidRPr="0047140B">
        <w:rPr>
          <w:rFonts w:ascii="Arial" w:hAnsi="Arial" w:cs="Arial"/>
        </w:rPr>
        <w:t>(2023)</w:t>
      </w:r>
      <w:r w:rsidR="00552836">
        <w:t>.</w:t>
      </w:r>
    </w:p>
    <w:p w14:paraId="13F3D66F" w14:textId="648636BC" w:rsidR="00EB715D" w:rsidRDefault="00EB715D" w:rsidP="00EB715D">
      <w:r>
        <w:t xml:space="preserve">The recent implementation of the Data and Digital Government Strategy </w:t>
      </w:r>
      <w:r w:rsidR="006E247E" w:rsidRPr="006E247E">
        <w:rPr>
          <w:rFonts w:ascii="Arial" w:hAnsi="Arial" w:cs="Arial"/>
        </w:rPr>
        <w:t>(2023c)</w:t>
      </w:r>
      <w:r>
        <w:t xml:space="preserve"> will be a valuable framework to coordinate the use of data across different agencies of the Australian Government.</w:t>
      </w:r>
      <w:r w:rsidR="004622CF">
        <w:rPr>
          <w:rStyle w:val="FootnoteReference"/>
        </w:rPr>
        <w:footnoteReference w:id="22"/>
      </w:r>
      <w:r>
        <w:t xml:space="preserve"> The Strategy aims to ‘manage data as a valuable national asset’ and includes a roadmap to 2030 of 41 initiatives (such as Digital ID, a Data Ethics Framework, and a Data Governance Framework)</w:t>
      </w:r>
      <w:r w:rsidR="00E078D9">
        <w:t xml:space="preserve"> </w:t>
      </w:r>
      <w:r w:rsidR="00C61A5D" w:rsidRPr="00C61A5D">
        <w:rPr>
          <w:rFonts w:ascii="Arial" w:hAnsi="Arial" w:cs="Arial"/>
        </w:rPr>
        <w:t>(Australian Government 2023a, 2023c)</w:t>
      </w:r>
      <w:r>
        <w:t xml:space="preserve">. There would be value in not only developing similar strategies in </w:t>
      </w:r>
      <w:r w:rsidR="00D1763B">
        <w:t>s</w:t>
      </w:r>
      <w:r>
        <w:t xml:space="preserve">tate and </w:t>
      </w:r>
      <w:r w:rsidR="00D1763B">
        <w:t>t</w:t>
      </w:r>
      <w:r>
        <w:t xml:space="preserve">erritory </w:t>
      </w:r>
      <w:r w:rsidR="00D1763B">
        <w:t>g</w:t>
      </w:r>
      <w:r>
        <w:t xml:space="preserve">overnments, but also in aligning approaches and agreeing principles between </w:t>
      </w:r>
      <w:r w:rsidR="002547CA">
        <w:t xml:space="preserve">Australian </w:t>
      </w:r>
      <w:r>
        <w:t>governments. As such, there would be value in extending the Data and Digital Government Strategy to establish a national strategy for data across all Australian governments.</w:t>
      </w:r>
      <w:r w:rsidR="00D601B4">
        <w:rPr>
          <w:rStyle w:val="FootnoteReference"/>
        </w:rPr>
        <w:footnoteReference w:id="23"/>
      </w:r>
    </w:p>
    <w:p w14:paraId="75F7C2A7" w14:textId="3870480C" w:rsidR="00EB715D" w:rsidRPr="004547EC" w:rsidRDefault="007E3E2B" w:rsidP="00EB715D">
      <w:pPr>
        <w:rPr>
          <w:spacing w:val="-2"/>
        </w:rPr>
      </w:pPr>
      <w:r w:rsidRPr="004547EC">
        <w:rPr>
          <w:spacing w:val="-2"/>
        </w:rPr>
        <w:t xml:space="preserve">Such a strategy would hold even greater potential </w:t>
      </w:r>
      <w:r w:rsidR="00E82371" w:rsidRPr="004547EC">
        <w:rPr>
          <w:spacing w:val="-2"/>
        </w:rPr>
        <w:t xml:space="preserve">to enhance productivity were </w:t>
      </w:r>
      <w:r w:rsidR="00D659AC" w:rsidRPr="004547EC">
        <w:rPr>
          <w:spacing w:val="-2"/>
        </w:rPr>
        <w:t>it</w:t>
      </w:r>
      <w:r w:rsidR="00E82371" w:rsidRPr="004547EC">
        <w:rPr>
          <w:spacing w:val="-2"/>
        </w:rPr>
        <w:t xml:space="preserve"> to encompass the </w:t>
      </w:r>
      <w:r w:rsidR="00362CF0" w:rsidRPr="004547EC">
        <w:rPr>
          <w:spacing w:val="-2"/>
        </w:rPr>
        <w:t xml:space="preserve">access </w:t>
      </w:r>
      <w:r w:rsidR="00E82371" w:rsidRPr="004547EC">
        <w:rPr>
          <w:spacing w:val="-2"/>
        </w:rPr>
        <w:t xml:space="preserve">and use of data </w:t>
      </w:r>
      <w:r w:rsidR="0022642F" w:rsidRPr="004547EC">
        <w:rPr>
          <w:spacing w:val="-2"/>
        </w:rPr>
        <w:t>across the economy (not limited to government)</w:t>
      </w:r>
      <w:r w:rsidR="00EB715D" w:rsidRPr="004547EC">
        <w:rPr>
          <w:spacing w:val="-2"/>
        </w:rPr>
        <w:t xml:space="preserve">. That is, a national strategy could set out agreed intentions for access, maintenance and use of </w:t>
      </w:r>
      <w:r w:rsidR="00EB715D" w:rsidRPr="004547EC">
        <w:rPr>
          <w:i/>
          <w:iCs/>
          <w:spacing w:val="-2"/>
        </w:rPr>
        <w:t>all</w:t>
      </w:r>
      <w:r w:rsidR="00EB715D" w:rsidRPr="004547EC">
        <w:rPr>
          <w:spacing w:val="-2"/>
        </w:rPr>
        <w:t xml:space="preserve"> data collected in Australia, and to clarify rights of </w:t>
      </w:r>
      <w:r w:rsidR="0074780D" w:rsidRPr="004547EC">
        <w:rPr>
          <w:spacing w:val="-2"/>
        </w:rPr>
        <w:t xml:space="preserve">data subjects, curators </w:t>
      </w:r>
      <w:r w:rsidR="00EB715D" w:rsidRPr="004547EC">
        <w:rPr>
          <w:spacing w:val="-2"/>
        </w:rPr>
        <w:t xml:space="preserve">and </w:t>
      </w:r>
      <w:r w:rsidR="0074780D" w:rsidRPr="004547EC">
        <w:rPr>
          <w:spacing w:val="-2"/>
        </w:rPr>
        <w:t>users</w:t>
      </w:r>
      <w:r w:rsidR="00EB715D" w:rsidRPr="004547EC">
        <w:rPr>
          <w:spacing w:val="-2"/>
        </w:rPr>
        <w:t>.</w:t>
      </w:r>
      <w:r w:rsidR="00305475" w:rsidRPr="004547EC">
        <w:rPr>
          <w:rStyle w:val="FootnoteReference"/>
          <w:spacing w:val="-2"/>
        </w:rPr>
        <w:footnoteReference w:id="24"/>
      </w:r>
      <w:r w:rsidR="00EB715D" w:rsidRPr="004547EC">
        <w:rPr>
          <w:spacing w:val="-2"/>
        </w:rPr>
        <w:t xml:space="preserve"> The EU, for example, has attempted to address </w:t>
      </w:r>
      <w:r w:rsidR="0022642F" w:rsidRPr="004547EC">
        <w:rPr>
          <w:spacing w:val="-2"/>
        </w:rPr>
        <w:t xml:space="preserve">many </w:t>
      </w:r>
      <w:r w:rsidR="00EB715D" w:rsidRPr="004547EC">
        <w:rPr>
          <w:spacing w:val="-2"/>
        </w:rPr>
        <w:t xml:space="preserve">such issues </w:t>
      </w:r>
      <w:r w:rsidR="00502062">
        <w:rPr>
          <w:spacing w:val="-2"/>
        </w:rPr>
        <w:t>–</w:t>
      </w:r>
      <w:r w:rsidR="0022642F" w:rsidRPr="004547EC">
        <w:rPr>
          <w:spacing w:val="-2"/>
        </w:rPr>
        <w:t xml:space="preserve"> </w:t>
      </w:r>
      <w:r w:rsidR="00EB715D" w:rsidRPr="004547EC">
        <w:rPr>
          <w:spacing w:val="-2"/>
        </w:rPr>
        <w:t>across both government and non</w:t>
      </w:r>
      <w:r w:rsidR="00740F30" w:rsidRPr="004547EC">
        <w:rPr>
          <w:spacing w:val="-2"/>
        </w:rPr>
        <w:noBreakHyphen/>
      </w:r>
      <w:r w:rsidR="00EB715D" w:rsidRPr="004547EC">
        <w:rPr>
          <w:spacing w:val="-2"/>
        </w:rPr>
        <w:t xml:space="preserve">government data </w:t>
      </w:r>
      <w:r w:rsidR="0095599A">
        <w:rPr>
          <w:spacing w:val="-2"/>
        </w:rPr>
        <w:t>–</w:t>
      </w:r>
      <w:r w:rsidR="0022642F" w:rsidRPr="004547EC">
        <w:rPr>
          <w:spacing w:val="-2"/>
        </w:rPr>
        <w:t xml:space="preserve"> </w:t>
      </w:r>
      <w:r w:rsidR="00EB715D" w:rsidRPr="004547EC">
        <w:rPr>
          <w:spacing w:val="-2"/>
        </w:rPr>
        <w:t>through the Data Governance Act and the Data Act.</w:t>
      </w:r>
      <w:r w:rsidR="00EB715D" w:rsidRPr="004547EC">
        <w:rPr>
          <w:rStyle w:val="FootnoteReference"/>
          <w:spacing w:val="-2"/>
        </w:rPr>
        <w:footnoteReference w:id="25"/>
      </w:r>
    </w:p>
    <w:p w14:paraId="3A070E05" w14:textId="7FA1D52D" w:rsidR="00287E0A" w:rsidRDefault="008F38A7" w:rsidP="00F0784C">
      <w:r>
        <w:lastRenderedPageBreak/>
        <w:t xml:space="preserve">A good start </w:t>
      </w:r>
      <w:r w:rsidR="00674069">
        <w:t>in addressing these</w:t>
      </w:r>
      <w:r w:rsidR="00992476">
        <w:t xml:space="preserve"> gaps and</w:t>
      </w:r>
      <w:r w:rsidR="00674069">
        <w:t xml:space="preserve"> </w:t>
      </w:r>
      <w:r w:rsidR="00992476">
        <w:t xml:space="preserve">issues </w:t>
      </w:r>
      <w:r>
        <w:t xml:space="preserve">would be </w:t>
      </w:r>
      <w:r w:rsidR="00586F19">
        <w:t xml:space="preserve">for all Australian governments to build on the Data and Digital Government Strategy and to develop a comprehensive </w:t>
      </w:r>
      <w:r w:rsidR="00586F19">
        <w:rPr>
          <w:i/>
          <w:iCs/>
        </w:rPr>
        <w:t>national</w:t>
      </w:r>
      <w:r w:rsidR="00586F19">
        <w:t xml:space="preserve"> data strategy.</w:t>
      </w:r>
      <w:r w:rsidR="002547CA">
        <w:t xml:space="preserve"> </w:t>
      </w:r>
      <w:r w:rsidR="001E6795">
        <w:t xml:space="preserve">The strategy would </w:t>
      </w:r>
      <w:r w:rsidR="00CB1D47">
        <w:t xml:space="preserve">draw on the </w:t>
      </w:r>
      <w:r w:rsidR="00627687">
        <w:t>social objectives encapsulated in a range of existing legislation (such as laws on privacy</w:t>
      </w:r>
      <w:r w:rsidR="00811099">
        <w:t>,</w:t>
      </w:r>
      <w:r w:rsidR="00811099" w:rsidRPr="009E1E8E">
        <w:t xml:space="preserve"> cyber and data protection; anti</w:t>
      </w:r>
      <w:r w:rsidR="00740F30">
        <w:noBreakHyphen/>
      </w:r>
      <w:r w:rsidR="00811099" w:rsidRPr="009E1E8E">
        <w:t>discrimination</w:t>
      </w:r>
      <w:r w:rsidR="00811099">
        <w:t>,</w:t>
      </w:r>
      <w:r w:rsidR="00811099" w:rsidRPr="009E1E8E">
        <w:t xml:space="preserve"> competition </w:t>
      </w:r>
      <w:r w:rsidR="00811099">
        <w:t xml:space="preserve">and </w:t>
      </w:r>
      <w:r w:rsidR="00811099" w:rsidRPr="009E1E8E">
        <w:t>consumer</w:t>
      </w:r>
      <w:r w:rsidR="00811099">
        <w:t xml:space="preserve"> protection).</w:t>
      </w:r>
      <w:r w:rsidR="0005517A">
        <w:t xml:space="preserve"> </w:t>
      </w:r>
      <w:r w:rsidR="006B09B1">
        <w:t>Once developed, all future regulations and guidelines around data use and data analytics could refer to the agreed principals of the national data strategy.</w:t>
      </w:r>
      <w:r w:rsidR="00811099">
        <w:t xml:space="preserve"> </w:t>
      </w:r>
      <w:r w:rsidR="007337C9">
        <w:t xml:space="preserve">In this way, </w:t>
      </w:r>
      <w:r w:rsidR="008A5F0F">
        <w:t>the data strategy could provide a secure</w:t>
      </w:r>
      <w:r w:rsidR="00A15C54">
        <w:t xml:space="preserve"> and consistent</w:t>
      </w:r>
      <w:r w:rsidR="008A5F0F">
        <w:t xml:space="preserve"> basis for the development and use of AI and other data</w:t>
      </w:r>
      <w:r w:rsidR="00740F30">
        <w:noBreakHyphen/>
      </w:r>
      <w:r w:rsidR="008A5F0F">
        <w:t>intensive technologies.</w:t>
      </w:r>
    </w:p>
    <w:p w14:paraId="17D49EA9" w14:textId="77777777" w:rsidR="00F749B5" w:rsidRDefault="00E70ECD" w:rsidP="00E70ECD">
      <w:pPr>
        <w:pStyle w:val="Heading2-nonumber"/>
        <w:sectPr w:rsidR="00F749B5" w:rsidSect="00360356">
          <w:headerReference w:type="default" r:id="rId30"/>
          <w:footerReference w:type="even" r:id="rId31"/>
          <w:footerReference w:type="default" r:id="rId32"/>
          <w:pgSz w:w="11906" w:h="16838" w:code="9"/>
          <w:pgMar w:top="1134" w:right="1134" w:bottom="1134" w:left="1134" w:header="794" w:footer="510" w:gutter="0"/>
          <w:pgNumType w:start="1"/>
          <w:cols w:space="708"/>
          <w:docGrid w:linePitch="360"/>
        </w:sectPr>
      </w:pPr>
      <w:r>
        <w:t>References</w:t>
      </w:r>
    </w:p>
    <w:p w14:paraId="6E359ED1" w14:textId="60E73C52" w:rsidR="000B26B9" w:rsidRDefault="000B26B9" w:rsidP="00F65D75">
      <w:pPr>
        <w:pStyle w:val="Reference"/>
      </w:pPr>
      <w:r>
        <w:t>AAAIH (Australian Alliance for Artificial Intelligence in Healthcare) 2023, A National Policy Roadmap for Artificial Intelligence in Healthcare, AAAIH.</w:t>
      </w:r>
    </w:p>
    <w:p w14:paraId="1A1AA480" w14:textId="77777777" w:rsidR="000B26B9" w:rsidRDefault="000B26B9" w:rsidP="00F65D75">
      <w:pPr>
        <w:pStyle w:val="Reference"/>
      </w:pPr>
      <w:r>
        <w:t>ALRC (Australian Law Reform Commission) 2013a, Copyright and the Digital Economy, DP79.</w:t>
      </w:r>
    </w:p>
    <w:p w14:paraId="0B257D9F" w14:textId="35F7F8D5" w:rsidR="000B26B9" w:rsidRDefault="000B26B9" w:rsidP="00F65D75">
      <w:pPr>
        <w:pStyle w:val="Reference"/>
      </w:pPr>
      <w:r>
        <w:t>——</w:t>
      </w:r>
      <w:r w:rsidR="00115805">
        <w:t> </w:t>
      </w:r>
      <w:r>
        <w:t>2013b, Text and data mining, Government, Australian Law Reform Commission, https://www.alrc.gov.au/publication/copyright-and-the-digital-economy-dp-79/8-non-consumptive-use/text-and-data-mining/ (accessed 4 December 2023).</w:t>
      </w:r>
    </w:p>
    <w:p w14:paraId="3850FC4D" w14:textId="77777777" w:rsidR="000B26B9" w:rsidRDefault="000B26B9" w:rsidP="00F65D75">
      <w:pPr>
        <w:pStyle w:val="Reference"/>
      </w:pPr>
      <w:r>
        <w:t>ANAO (Australian National Audit Office) 2023, Management of Information Assets, Performance audit, 28 June, 44, Auditor-General Report.</w:t>
      </w:r>
    </w:p>
    <w:p w14:paraId="15EBF103" w14:textId="55382317" w:rsidR="000B26B9" w:rsidRDefault="000B26B9" w:rsidP="00F65D75">
      <w:pPr>
        <w:pStyle w:val="Reference"/>
      </w:pPr>
      <w:r>
        <w:t>Angileri, J Brown, M Dipalma, J Dancy, C and Ma, Z 2019, Ethical Considerations of Facial Classification: Reducing Racial Bias in AI.</w:t>
      </w:r>
    </w:p>
    <w:p w14:paraId="1789CE2B" w14:textId="77777777" w:rsidR="000B26B9" w:rsidRPr="00115805" w:rsidRDefault="000B26B9" w:rsidP="00F65D75">
      <w:pPr>
        <w:pStyle w:val="Reference"/>
        <w:rPr>
          <w:spacing w:val="-4"/>
        </w:rPr>
      </w:pPr>
      <w:r w:rsidRPr="00115805">
        <w:rPr>
          <w:spacing w:val="-4"/>
        </w:rPr>
        <w:t>Attorney-General’s Department 2023a, Privacy Act Review 2022.</w:t>
      </w:r>
    </w:p>
    <w:p w14:paraId="1CB70570" w14:textId="0F105638" w:rsidR="000B26B9" w:rsidRDefault="000B26B9" w:rsidP="00F65D75">
      <w:pPr>
        <w:pStyle w:val="Reference"/>
      </w:pPr>
      <w:r>
        <w:t>——</w:t>
      </w:r>
      <w:r w:rsidR="00115805">
        <w:t> </w:t>
      </w:r>
      <w:r>
        <w:t>2023b, Third Roundtable on Copyright.</w:t>
      </w:r>
    </w:p>
    <w:p w14:paraId="34586DE8" w14:textId="59580805" w:rsidR="000B26B9" w:rsidRDefault="000B26B9" w:rsidP="00F65D75">
      <w:pPr>
        <w:pStyle w:val="Reference"/>
      </w:pPr>
      <w:r>
        <w:t>——</w:t>
      </w:r>
      <w:r w:rsidR="00115805">
        <w:t> </w:t>
      </w:r>
      <w:r>
        <w:t>nd, Privacy, Government, Attorney-General’s Department, https://www.ag.gov.au/rights-and-protections/privacy, https://www.ag.gov.au/rights-and-protections/privacy (accessed 4 December 2023).</w:t>
      </w:r>
    </w:p>
    <w:p w14:paraId="3F7D3D6A" w14:textId="77777777" w:rsidR="000B26B9" w:rsidRDefault="000B26B9" w:rsidP="00F65D75">
      <w:pPr>
        <w:pStyle w:val="Reference"/>
      </w:pPr>
      <w:r>
        <w:t>Australian Government 2021, Digital Government Strategy: Accelerating the Digital Future, Canberra.</w:t>
      </w:r>
    </w:p>
    <w:p w14:paraId="42A9E712" w14:textId="41EB6017" w:rsidR="000B26B9" w:rsidRDefault="000B26B9" w:rsidP="00F65D75">
      <w:pPr>
        <w:pStyle w:val="Reference"/>
      </w:pPr>
      <w:r>
        <w:t>——</w:t>
      </w:r>
      <w:r w:rsidR="00115805">
        <w:t> </w:t>
      </w:r>
      <w:r>
        <w:t>2022, Australian Data Strategy: The Australian Government’s whole-of-economy vision for data, Canberra.</w:t>
      </w:r>
    </w:p>
    <w:p w14:paraId="0B127608" w14:textId="02219569" w:rsidR="000B26B9" w:rsidRDefault="000B26B9" w:rsidP="00F65D75">
      <w:pPr>
        <w:pStyle w:val="Reference"/>
      </w:pPr>
      <w:r>
        <w:t>——</w:t>
      </w:r>
      <w:r w:rsidR="00115805">
        <w:t> </w:t>
      </w:r>
      <w:r>
        <w:t>2023a, Data and digital foundations, Data and Digital Government Strategy, https://www.dataanddigital.gov.au/strategy/missions/data-and-digital-foundations (accessed 11 January 2024).</w:t>
      </w:r>
    </w:p>
    <w:p w14:paraId="5E46D83D" w14:textId="4EF5F993" w:rsidR="000B26B9" w:rsidRPr="00115805" w:rsidRDefault="000B26B9" w:rsidP="00F65D75">
      <w:pPr>
        <w:pStyle w:val="Reference"/>
        <w:rPr>
          <w:spacing w:val="-4"/>
        </w:rPr>
      </w:pPr>
      <w:r w:rsidRPr="00115805">
        <w:rPr>
          <w:spacing w:val="-4"/>
        </w:rPr>
        <w:t>——</w:t>
      </w:r>
      <w:r w:rsidR="00115805" w:rsidRPr="00115805">
        <w:rPr>
          <w:spacing w:val="-4"/>
        </w:rPr>
        <w:t> </w:t>
      </w:r>
      <w:r w:rsidRPr="00115805">
        <w:rPr>
          <w:spacing w:val="-4"/>
        </w:rPr>
        <w:t>2023b, Government Response | Privacy Act Review Report.</w:t>
      </w:r>
    </w:p>
    <w:p w14:paraId="5EE27300" w14:textId="0342B885" w:rsidR="000B26B9" w:rsidRDefault="000B26B9" w:rsidP="00F65D75">
      <w:pPr>
        <w:pStyle w:val="Reference"/>
      </w:pPr>
      <w:r>
        <w:t>——</w:t>
      </w:r>
      <w:r w:rsidR="00115805">
        <w:t> </w:t>
      </w:r>
      <w:r>
        <w:t>2023c, Roadmap, Data and Digital Government Strategy, https://www.dataanddigital.gov.au/sites/default/files/2023-12/Data%20and%20Digital%20Roadmap%20v1.0.pdf (accessed 11 January 2024).</w:t>
      </w:r>
    </w:p>
    <w:p w14:paraId="3062B4D9" w14:textId="64CD6D73" w:rsidR="000B26B9" w:rsidRDefault="000B26B9" w:rsidP="00F65D75">
      <w:pPr>
        <w:pStyle w:val="Reference"/>
      </w:pPr>
      <w:r>
        <w:t>——</w:t>
      </w:r>
      <w:r w:rsidR="00115805">
        <w:t> </w:t>
      </w:r>
      <w:r>
        <w:t>2023d, Simple, secure and connected public services, Data and Digital Government Strategy, https://www.dataanddigital.gov.au/ (accessed 4 January 2024).</w:t>
      </w:r>
    </w:p>
    <w:p w14:paraId="55C0A73F" w14:textId="0E2D327D" w:rsidR="000B26B9" w:rsidRDefault="000B26B9" w:rsidP="00F65D75">
      <w:pPr>
        <w:pStyle w:val="Reference"/>
      </w:pPr>
      <w:r>
        <w:t>——</w:t>
      </w:r>
      <w:r w:rsidR="00115805">
        <w:t> </w:t>
      </w:r>
      <w:r>
        <w:t>2024, Safe and responsible AI in Australia consultation: Australian Government’s interim response, Canberra.</w:t>
      </w:r>
    </w:p>
    <w:p w14:paraId="6B8EFDF0" w14:textId="554ECE86" w:rsidR="000B26B9" w:rsidRDefault="000B26B9" w:rsidP="00F65D75">
      <w:pPr>
        <w:pStyle w:val="Reference"/>
      </w:pPr>
      <w:r>
        <w:t>Carroll, G and Healey, N 2023, ‘Australian artist Tank accuses online marketplace Temu of stealing design, selling for less than $7’, ABC News.</w:t>
      </w:r>
    </w:p>
    <w:p w14:paraId="67B0BEBF" w14:textId="77777777" w:rsidR="000B26B9" w:rsidRDefault="000B26B9" w:rsidP="00F65D75">
      <w:pPr>
        <w:pStyle w:val="Reference"/>
      </w:pPr>
      <w:r>
        <w:t>DACS 2023, DACS warns that new text and data mining exception will undermine licensing opportunities for visual artists and weaken copyright, https://www.dacs.org.uk/latest-news/dacs-warns-that-new-text-and-data-mining-exception?category=For+Artists&amp;title=N (accessed 11 November 2023).</w:t>
      </w:r>
    </w:p>
    <w:p w14:paraId="02928839" w14:textId="4B55BC93" w:rsidR="000B26B9" w:rsidRDefault="000B26B9" w:rsidP="00F65D75">
      <w:pPr>
        <w:pStyle w:val="Reference"/>
      </w:pPr>
      <w:r>
        <w:t>Dickson, B 2021, Tesla AI chief explains why self-driving cars don’t need lidar, TechTalks, https://bdtechtalks.com/2021/06/28/tesla-computer-vision-autonomous-driving/ (accessed 23 October 2023).</w:t>
      </w:r>
    </w:p>
    <w:p w14:paraId="4A809639" w14:textId="77777777" w:rsidR="000B26B9" w:rsidRDefault="000B26B9" w:rsidP="00F65D75">
      <w:pPr>
        <w:pStyle w:val="Reference"/>
      </w:pPr>
      <w:r>
        <w:t>DISR (Department of Industry, Science and Resources) 2022, Australia’s AI Ethics Principles, Government, https://www.industry.gov.au/node/91877, https://www.industry.gov.au/publications/australias-artificial-intelligence-ethics-framework/australias-ai-ethics-principles (accessed 25 July 2023).</w:t>
      </w:r>
    </w:p>
    <w:p w14:paraId="420FE64C" w14:textId="6C6858BD" w:rsidR="000B26B9" w:rsidRDefault="000B26B9" w:rsidP="00F65D75">
      <w:pPr>
        <w:pStyle w:val="Reference"/>
      </w:pPr>
      <w:r>
        <w:t>——</w:t>
      </w:r>
      <w:r w:rsidR="00115805">
        <w:t> </w:t>
      </w:r>
      <w:r>
        <w:t>2023, Safe and responsible AI in Australia, June.</w:t>
      </w:r>
    </w:p>
    <w:p w14:paraId="7702B711" w14:textId="77777777" w:rsidR="000B26B9" w:rsidRDefault="000B26B9" w:rsidP="00F65D75">
      <w:pPr>
        <w:pStyle w:val="Reference"/>
      </w:pPr>
      <w:r>
        <w:t>DLA Piper 2023, Can generative AI rely on the text and data mining (TDM) exception for its training?, https://www.lexology.com/library/detail.aspx?g=a04a436f-3225-4f77-9bce-ee0f2a608ad0 (accessed 9 November 2023).</w:t>
      </w:r>
    </w:p>
    <w:p w14:paraId="3E35EFA0" w14:textId="77777777" w:rsidR="000B26B9" w:rsidRDefault="000B26B9" w:rsidP="00F65D75">
      <w:pPr>
        <w:pStyle w:val="Reference"/>
      </w:pPr>
      <w:r>
        <w:t>DP-REG 2023, DP-REG joint submission to DISR AI discussion paper, Submission to the Department of Industry, Science and Resources.</w:t>
      </w:r>
    </w:p>
    <w:p w14:paraId="3636AF0F" w14:textId="333041B3" w:rsidR="000B26B9" w:rsidRDefault="000B26B9" w:rsidP="00F65D75">
      <w:pPr>
        <w:pStyle w:val="Reference"/>
      </w:pPr>
      <w:r>
        <w:t>Dreyfus, M 2023, Copyright and AI reference group to be established, Media Release.</w:t>
      </w:r>
    </w:p>
    <w:p w14:paraId="6AE6956F" w14:textId="77777777" w:rsidR="000B26B9" w:rsidRDefault="000B26B9" w:rsidP="00F65D75">
      <w:pPr>
        <w:pStyle w:val="Reference"/>
      </w:pPr>
      <w:r>
        <w:t>DTA (Digital Transformation Agency) 2023, Australian Government Data Catalogue, Government, Australian Government Architecture, https://architecture.digital.gov.au/australian-government-data-catalogue (accessed 6 December 2023).</w:t>
      </w:r>
    </w:p>
    <w:p w14:paraId="2AFFAC00" w14:textId="77777777" w:rsidR="000B26B9" w:rsidRDefault="000B26B9" w:rsidP="00F65D75">
      <w:pPr>
        <w:pStyle w:val="Reference"/>
      </w:pPr>
      <w:r>
        <w:t>European Alliance for Research Excellence 2018, Japan amends its copyright legislation to meet future demands in AI and Big Data, https://eare.eu/japan-amends-tdm-exception-copyright/ (accessed 9 November 2023).</w:t>
      </w:r>
    </w:p>
    <w:p w14:paraId="2D764C66" w14:textId="77777777" w:rsidR="000B26B9" w:rsidRDefault="000B26B9" w:rsidP="00F65D75">
      <w:pPr>
        <w:pStyle w:val="Reference"/>
      </w:pPr>
      <w:r>
        <w:t>Eurpoean Parliament 2023, Boosting data sharing in the EU: what are the benefits?, News, https://www.europarl.europa.eu/news/en/headlines/society/20220331STO26411/boosting-data-sharing-in-the-eu-what-are-the-benefits (accessed 4 January 2024).</w:t>
      </w:r>
    </w:p>
    <w:p w14:paraId="27C062D6" w14:textId="5D5531E3" w:rsidR="000B26B9" w:rsidRDefault="000B26B9" w:rsidP="00F65D75">
      <w:pPr>
        <w:pStyle w:val="Reference"/>
      </w:pPr>
      <w:r>
        <w:lastRenderedPageBreak/>
        <w:t>Gomede, E 2023, Data Quality vs. Data Quantity: The Crucial Balance for Artificial Intelligence, Medium, 14 September, https://medium.com/@evertongomede/data-quality-vs-data-quantity-the-crucial-balance-for-artificial-intelligence-faed8b0eaea4 (accessed 5 December 2023).</w:t>
      </w:r>
    </w:p>
    <w:p w14:paraId="1A9C86C8" w14:textId="77777777" w:rsidR="000B26B9" w:rsidRDefault="000B26B9" w:rsidP="00F65D75">
      <w:pPr>
        <w:pStyle w:val="Reference"/>
      </w:pPr>
      <w:r>
        <w:t>Google 2023, Response to the Copyright Enforcement Review issues paper, 7 March, Submissions to the Copyright Enforcement Review, Google.</w:t>
      </w:r>
    </w:p>
    <w:p w14:paraId="01EB74BC" w14:textId="512F23F1" w:rsidR="000B26B9" w:rsidRPr="00072050" w:rsidRDefault="000B26B9" w:rsidP="00F65D75">
      <w:pPr>
        <w:pStyle w:val="Reference"/>
        <w:rPr>
          <w:spacing w:val="-4"/>
        </w:rPr>
      </w:pPr>
      <w:r w:rsidRPr="00072050">
        <w:rPr>
          <w:spacing w:val="-4"/>
        </w:rPr>
        <w:t>Google Cloud nd, State of Oklahoma Case Study, Google Cloud, https://www.oaic.gov.au/__data/assets/pdf_file/0029/94295/OAIC_Annual-Report-2022-23.pdf (accessed 17 November 2023).</w:t>
      </w:r>
    </w:p>
    <w:p w14:paraId="40EA0E1D" w14:textId="77777777" w:rsidR="000B26B9" w:rsidRDefault="000B26B9" w:rsidP="00F65D75">
      <w:pPr>
        <w:pStyle w:val="Reference"/>
      </w:pPr>
      <w:r>
        <w:t>Government of Western Australia 2023, PeopleWA, Government, Government of Western Australia, https://www.wa.gov.au/organisation/department-of-the-premier-and-cabinet/office-of-digital-government/peoplewa (accessed 17 November 2023).</w:t>
      </w:r>
    </w:p>
    <w:p w14:paraId="3309DD40" w14:textId="2867C4B5" w:rsidR="000B26B9" w:rsidRDefault="000B26B9" w:rsidP="00F65D75">
      <w:pPr>
        <w:pStyle w:val="Reference"/>
      </w:pPr>
      <w:r>
        <w:t>Hughes, C 2023, Australia: number of Facebook users 2022, Statista, https://www.statista.com/statistics/304862/number-of-facebook-users-in-australia/ (accessed 23 October 2023).</w:t>
      </w:r>
    </w:p>
    <w:p w14:paraId="1C79B2E6" w14:textId="77777777" w:rsidR="000B26B9" w:rsidRDefault="000B26B9" w:rsidP="00F65D75">
      <w:pPr>
        <w:pStyle w:val="Reference"/>
      </w:pPr>
      <w:r>
        <w:t>International Copyright Issues and Artificial Intelligence 2023, Transcript from Online Webinar on July 26, 2023.</w:t>
      </w:r>
    </w:p>
    <w:p w14:paraId="03D0E272" w14:textId="77777777" w:rsidR="000B26B9" w:rsidRDefault="000B26B9" w:rsidP="00F65D75">
      <w:pPr>
        <w:pStyle w:val="Reference"/>
      </w:pPr>
      <w:r>
        <w:t>IP Australia 2023, Generative AI and the IP rights system provocation series, Australian Government, Canberra.</w:t>
      </w:r>
    </w:p>
    <w:p w14:paraId="702EDCF4" w14:textId="2FF2152B" w:rsidR="000B26B9" w:rsidRDefault="000B26B9" w:rsidP="00F65D75">
      <w:pPr>
        <w:pStyle w:val="Reference"/>
      </w:pPr>
      <w:r>
        <w:t>Myers, A 2021, A New Approach to the Data-Deletion Conundrum, Stanford University Human-Centred Artificial Intelligence.</w:t>
      </w:r>
    </w:p>
    <w:p w14:paraId="50DF6E88" w14:textId="77777777" w:rsidR="000B26B9" w:rsidRDefault="000B26B9" w:rsidP="00F65D75">
      <w:pPr>
        <w:pStyle w:val="Reference"/>
      </w:pPr>
      <w:r>
        <w:t>OAIC (Office of the Australian Information Commissioner) 2021, Clearview AI breached Australians’ privacy, Government, Office of the Australian Information Commissioner, https://www.oaic.gov.au/newsroom/clearview-ai-breached-australians-privacy (accessed 27 July 2023).</w:t>
      </w:r>
    </w:p>
    <w:p w14:paraId="26A034D8" w14:textId="6EF38171" w:rsidR="000B26B9" w:rsidRDefault="000B26B9" w:rsidP="00F65D75">
      <w:pPr>
        <w:pStyle w:val="Reference"/>
      </w:pPr>
      <w:r>
        <w:t>——</w:t>
      </w:r>
      <w:r w:rsidR="00115805">
        <w:t> </w:t>
      </w:r>
      <w:r>
        <w:t>2023, Australian Community Attitudes to Privacy Survey 2023, 8 August, Office of the Australian Information Commissioner, https://www.oaic.gov.au/engage-with-us/research-and-training-resources/research/australian-community-attitudes-to-privacy-survey/australian-community-attitudes-to-privacy-survey-2023 (accessed 23 October 2023).</w:t>
      </w:r>
    </w:p>
    <w:p w14:paraId="6B180959" w14:textId="77777777" w:rsidR="000B26B9" w:rsidRDefault="000B26B9" w:rsidP="00F65D75">
      <w:pPr>
        <w:pStyle w:val="Reference"/>
      </w:pPr>
      <w:r>
        <w:t>OECD 2023, 2023 OECD Open, Useful and Re-usable data (OURdata) Index: Results and Key Findings, OECD Public Governance Policy Papers.</w:t>
      </w:r>
    </w:p>
    <w:p w14:paraId="142B9518" w14:textId="77777777" w:rsidR="000B26B9" w:rsidRDefault="000B26B9" w:rsidP="00F65D75">
      <w:pPr>
        <w:pStyle w:val="Reference"/>
      </w:pPr>
      <w:r>
        <w:t>Office of the National Data Commissioner nd, Data Availability and Transparency Act 2022, Government, Office of the National Data Commissioner, https://www.datacommissioner.gov.au/law/dat-act (accessed 10 November 2023).</w:t>
      </w:r>
    </w:p>
    <w:p w14:paraId="670373A3" w14:textId="7522DC0C" w:rsidR="000B26B9" w:rsidRPr="00115805" w:rsidRDefault="000B26B9" w:rsidP="00F65D75">
      <w:pPr>
        <w:pStyle w:val="Reference"/>
        <w:rPr>
          <w:spacing w:val="-4"/>
        </w:rPr>
      </w:pPr>
      <w:r w:rsidRPr="00115805">
        <w:rPr>
          <w:spacing w:val="-4"/>
        </w:rPr>
        <w:t>Pauwels, E 2021, Allegheny Country Department of Human Services: case study, Case study, October, UNICEF, New York.</w:t>
      </w:r>
    </w:p>
    <w:p w14:paraId="0A781DB8" w14:textId="77777777" w:rsidR="000B26B9" w:rsidRDefault="000B26B9" w:rsidP="00F65D75">
      <w:pPr>
        <w:pStyle w:val="Reference"/>
      </w:pPr>
      <w:r>
        <w:t>PC (Productivity Commission) 2017, Data Availability and Use, Report no. 82, Canberra.</w:t>
      </w:r>
    </w:p>
    <w:p w14:paraId="3D18C5BB" w14:textId="239578D6" w:rsidR="000B26B9" w:rsidRDefault="000B26B9" w:rsidP="00F65D75">
      <w:pPr>
        <w:pStyle w:val="Reference"/>
      </w:pPr>
      <w:r>
        <w:t>——</w:t>
      </w:r>
      <w:r w:rsidR="00115805">
        <w:t> </w:t>
      </w:r>
      <w:r>
        <w:t>2022, 5-year Productivity Inquiry: Australia’s data and digital dividend, Interim Report 2, Canberra, August.</w:t>
      </w:r>
    </w:p>
    <w:p w14:paraId="7A665F03" w14:textId="7D86A694" w:rsidR="000B26B9" w:rsidRDefault="000B26B9" w:rsidP="00F65D75">
      <w:pPr>
        <w:pStyle w:val="Reference"/>
      </w:pPr>
      <w:r>
        <w:t>——</w:t>
      </w:r>
      <w:r w:rsidR="00115805">
        <w:t> </w:t>
      </w:r>
      <w:r>
        <w:t>2023, 5-year Productivity Inquiry: Australia’s data and digital dividend, Inquiry Report no. 100, Vol. 4, Canberra.</w:t>
      </w:r>
    </w:p>
    <w:p w14:paraId="4457EC40" w14:textId="77777777" w:rsidR="000B26B9" w:rsidRPr="00115805" w:rsidRDefault="000B26B9" w:rsidP="00F65D75">
      <w:pPr>
        <w:pStyle w:val="Reference"/>
        <w:rPr>
          <w:spacing w:val="-4"/>
        </w:rPr>
      </w:pPr>
      <w:r w:rsidRPr="00115805">
        <w:rPr>
          <w:spacing w:val="-4"/>
        </w:rPr>
        <w:t>Research Australia 2021, 2021 Public Opinion Poll on Health &amp; Medical Research &amp; Innovation, September, Research Australia.</w:t>
      </w:r>
    </w:p>
    <w:p w14:paraId="523823C3" w14:textId="7AA0BD8A" w:rsidR="000B26B9" w:rsidRDefault="000B26B9" w:rsidP="00F65D75">
      <w:pPr>
        <w:pStyle w:val="Reference"/>
      </w:pPr>
      <w:r>
        <w:t>Solomon, L and Davis,  2023, The State of AI Governance in Australia, May, Human Technology Institute, The University of Technology Sydney, https://www.uts.edu.au/human-technology-institute/news/report-launch-state-ai-governance-australia (accessed 24 July 2023).</w:t>
      </w:r>
    </w:p>
    <w:p w14:paraId="4EC0BE37" w14:textId="487E68EE" w:rsidR="000B26B9" w:rsidRDefault="000B26B9" w:rsidP="00F65D75">
      <w:pPr>
        <w:pStyle w:val="Reference"/>
      </w:pPr>
      <w:r>
        <w:t>SPARC nd, Developments in Publishers’ Text and Data Mining (TDM) Policy, SPARC, https://sparcopen.org/our-work/</w:t>
      </w:r>
      <w:r w:rsidR="00115805">
        <w:br/>
      </w:r>
      <w:r>
        <w:t>developments-in-tdm-policy/ (accessed 14 December 2023).</w:t>
      </w:r>
    </w:p>
    <w:p w14:paraId="571B5646" w14:textId="03944D60" w:rsidR="000B26B9" w:rsidRDefault="000B26B9" w:rsidP="00F65D75">
      <w:pPr>
        <w:pStyle w:val="Reference"/>
      </w:pPr>
      <w:r>
        <w:t>Zia, T 2023, Enhancing Language Models: How Your Feedback Transforms LMs like ChatGPT, Techopedia, 3 July, https://www.techopedia.com/enhancing-language-models-how-your-feedback-transforms-lms-like-chatgpt (accessed 20 December 2023).</w:t>
      </w:r>
    </w:p>
    <w:p w14:paraId="7EE49085" w14:textId="77777777" w:rsidR="00115805" w:rsidRDefault="000B26B9" w:rsidP="00F65D75">
      <w:pPr>
        <w:pStyle w:val="Reference"/>
        <w:sectPr w:rsidR="00115805" w:rsidSect="00360356">
          <w:type w:val="continuous"/>
          <w:pgSz w:w="11906" w:h="16838" w:code="9"/>
          <w:pgMar w:top="1134" w:right="1134" w:bottom="1134" w:left="1134" w:header="794" w:footer="510" w:gutter="0"/>
          <w:cols w:num="2" w:space="708"/>
          <w:docGrid w:linePitch="360"/>
        </w:sectPr>
      </w:pPr>
      <w:r>
        <w:t xml:space="preserve"> 2023, The New York Times Company v Microsoft Corporation, OpenAI Inc, OpenAI LP, OpenAI GP, LLC, OpenAI LLC, OpenAI Opco LLC, OpenAI Global LLC, OAI Corporation LLC, and OpenAI Holdings LLC., 1:23-cv-11195, https://nytco-assets.nytimes.com/2023/12/NYT_Complaint_Dec2023.pdf (accessed 2 January 2024).</w:t>
      </w:r>
    </w:p>
    <w:p w14:paraId="2E915F72" w14:textId="2841019A" w:rsidR="0037333E" w:rsidRDefault="0037333E" w:rsidP="00F65D75">
      <w:pPr>
        <w:pStyle w:val="Reference"/>
      </w:pPr>
    </w:p>
    <w:sectPr w:rsidR="0037333E" w:rsidSect="00360356">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818F3" w14:textId="77777777" w:rsidR="00360356" w:rsidRDefault="00360356" w:rsidP="008017BC">
      <w:r>
        <w:separator/>
      </w:r>
    </w:p>
    <w:p w14:paraId="1BA20F73" w14:textId="77777777" w:rsidR="00360356" w:rsidRDefault="00360356"/>
  </w:endnote>
  <w:endnote w:type="continuationSeparator" w:id="0">
    <w:p w14:paraId="72813E16" w14:textId="77777777" w:rsidR="00360356" w:rsidRDefault="00360356" w:rsidP="008017BC">
      <w:r>
        <w:continuationSeparator/>
      </w:r>
    </w:p>
    <w:p w14:paraId="6337D663" w14:textId="77777777" w:rsidR="00360356" w:rsidRDefault="00360356"/>
  </w:endnote>
  <w:endnote w:type="continuationNotice" w:id="1">
    <w:p w14:paraId="5F8F89E1" w14:textId="77777777" w:rsidR="00360356" w:rsidRDefault="0036035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8F48" w14:textId="77777777" w:rsidR="00291CAD" w:rsidRPr="00187F05" w:rsidRDefault="00291CAD"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775B2" w14:textId="77777777" w:rsidR="00291CAD" w:rsidRDefault="00291CAD">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2417018"/>
      <w:docPartObj>
        <w:docPartGallery w:val="Page Numbers (Top of Page)"/>
        <w:docPartUnique/>
      </w:docPartObj>
    </w:sdtPr>
    <w:sdtEndPr/>
    <w:sdtContent>
      <w:p w14:paraId="6606A4C4" w14:textId="77777777" w:rsidR="00291CAD" w:rsidRDefault="00291CAD" w:rsidP="00081185">
        <w:pPr>
          <w:pStyle w:val="Footer-right"/>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p w14:paraId="27EBDF7A" w14:textId="77777777" w:rsidR="00291CAD" w:rsidRPr="00081185" w:rsidRDefault="00291CAD" w:rsidP="000811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465237"/>
      <w:docPartObj>
        <w:docPartGallery w:val="Page Numbers (Top of Page)"/>
        <w:docPartUnique/>
      </w:docPartObj>
    </w:sdtPr>
    <w:sdtEndPr/>
    <w:sdtContent>
      <w:p w14:paraId="15A7781A" w14:textId="77777777" w:rsidR="00291CAD" w:rsidRPr="00081185" w:rsidRDefault="00291CAD" w:rsidP="00081185">
        <w:pPr>
          <w:pStyle w:val="Footer-right"/>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12B18159" w14:textId="77777777" w:rsidR="00291CAD" w:rsidRPr="0042508F" w:rsidRDefault="00291CAD"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81FDF"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6443A4D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D3593" w14:textId="77777777" w:rsidR="00360356" w:rsidRPr="00C238D1" w:rsidRDefault="00360356" w:rsidP="00273E86">
      <w:pPr>
        <w:spacing w:after="0" w:line="240" w:lineRule="auto"/>
        <w:rPr>
          <w:rStyle w:val="ColourDarkBlue"/>
        </w:rPr>
      </w:pPr>
      <w:r w:rsidRPr="00C238D1">
        <w:rPr>
          <w:rStyle w:val="ColourDarkBlue"/>
        </w:rPr>
        <w:continuationSeparator/>
      </w:r>
    </w:p>
  </w:footnote>
  <w:footnote w:type="continuationSeparator" w:id="0">
    <w:p w14:paraId="08713A14" w14:textId="77777777" w:rsidR="00360356" w:rsidRPr="001D7D9B" w:rsidRDefault="00360356" w:rsidP="001D7D9B">
      <w:pPr>
        <w:spacing w:after="0" w:line="240" w:lineRule="auto"/>
        <w:rPr>
          <w:color w:val="265A9A" w:themeColor="background2"/>
        </w:rPr>
      </w:pPr>
      <w:r w:rsidRPr="00C238D1">
        <w:rPr>
          <w:rStyle w:val="ColourDarkBlue"/>
        </w:rPr>
        <w:continuationSeparator/>
      </w:r>
    </w:p>
  </w:footnote>
  <w:footnote w:type="continuationNotice" w:id="1">
    <w:p w14:paraId="4437F0BA" w14:textId="77777777" w:rsidR="00360356" w:rsidRPr="006C6338" w:rsidRDefault="00360356" w:rsidP="006C6338">
      <w:pPr>
        <w:spacing w:before="0" w:after="0" w:line="20" w:lineRule="atLeast"/>
        <w:rPr>
          <w:sz w:val="2"/>
          <w:szCs w:val="2"/>
        </w:rPr>
      </w:pPr>
    </w:p>
  </w:footnote>
  <w:footnote w:id="2">
    <w:p w14:paraId="4813B16C" w14:textId="77777777" w:rsidR="004C13DF" w:rsidRPr="00716D95" w:rsidRDefault="004C13DF" w:rsidP="004C13DF">
      <w:pPr>
        <w:pStyle w:val="FootnoteText"/>
        <w:rPr>
          <w:lang w:val="en-US"/>
        </w:rPr>
      </w:pPr>
      <w:r w:rsidRPr="005630EB">
        <w:rPr>
          <w:rStyle w:val="FootnoteReference"/>
        </w:rPr>
        <w:footnoteRef/>
      </w:r>
      <w:r>
        <w:t xml:space="preserve"> AI for the purpose of this paper should be distinguished from artificial </w:t>
      </w:r>
      <w:r w:rsidRPr="00963C37">
        <w:rPr>
          <w:i/>
          <w:iCs/>
        </w:rPr>
        <w:t>general</w:t>
      </w:r>
      <w:r>
        <w:t xml:space="preserve"> intelligence, which has not yet been developed and is outside the scope of this paper that considers uptake of existing AI technologies. </w:t>
      </w:r>
      <w:r w:rsidRPr="00D040F7">
        <w:t>Machine learning is a subfield of AI that describes algorithms which are capable of completing a task with minimal human instruction. Often these algorithms ‘learn’ to accomplish the task by being trained on example data</w:t>
      </w:r>
      <w:r>
        <w:t>.</w:t>
      </w:r>
    </w:p>
  </w:footnote>
  <w:footnote w:id="3">
    <w:p w14:paraId="72B02B81" w14:textId="77777777" w:rsidR="006A5D4A" w:rsidRDefault="006A5D4A" w:rsidP="006A5D4A">
      <w:pPr>
        <w:pStyle w:val="FootnoteText"/>
      </w:pPr>
      <w:r w:rsidRPr="005630EB">
        <w:rPr>
          <w:rStyle w:val="FootnoteReference"/>
        </w:rPr>
        <w:footnoteRef/>
      </w:r>
      <w:r>
        <w:t xml:space="preserve"> One petabyte is equal to 1,024 terabytes or over one quadrillion bytes.</w:t>
      </w:r>
    </w:p>
  </w:footnote>
  <w:footnote w:id="4">
    <w:p w14:paraId="4978AABA" w14:textId="77777777" w:rsidR="005A4CB8" w:rsidRDefault="005A4CB8" w:rsidP="005A4CB8">
      <w:pPr>
        <w:pStyle w:val="FootnoteText"/>
      </w:pPr>
      <w:r w:rsidRPr="005630EB">
        <w:rPr>
          <w:rStyle w:val="FootnoteReference"/>
        </w:rPr>
        <w:footnoteRef/>
      </w:r>
      <w:r>
        <w:t xml:space="preserve"> The private value of a specific data set to a business may fall if rival businesses access the same data, even though the social value increases, leading private data holders to exclude access to the data they hold. </w:t>
      </w:r>
    </w:p>
  </w:footnote>
  <w:footnote w:id="5">
    <w:p w14:paraId="6AFA2423" w14:textId="2FF284AE" w:rsidR="00B067FC" w:rsidRDefault="00B067FC">
      <w:pPr>
        <w:pStyle w:val="FootnoteText"/>
      </w:pPr>
      <w:r w:rsidRPr="005630EB">
        <w:rPr>
          <w:rStyle w:val="FootnoteReference"/>
        </w:rPr>
        <w:footnoteRef/>
      </w:r>
      <w:r>
        <w:t xml:space="preserve"> </w:t>
      </w:r>
      <w:r w:rsidR="002F492B">
        <w:t>For example, a patient and a diagnostic laboratory may jointly create data through medical testing requested by the patient’s GP and paid for by the government through Medicare; the data may be simultaneously held by the patient’s GP, the laboratory and potentially other parties such as a hospital or third-party app provider; and users may include other medical professionals, government or researchers.</w:t>
      </w:r>
    </w:p>
  </w:footnote>
  <w:footnote w:id="6">
    <w:p w14:paraId="6B5F6477" w14:textId="6D305690" w:rsidR="00011017" w:rsidRDefault="00011017">
      <w:pPr>
        <w:pStyle w:val="FootnoteText"/>
      </w:pPr>
      <w:r w:rsidRPr="005630EB">
        <w:rPr>
          <w:rStyle w:val="FootnoteReference"/>
        </w:rPr>
        <w:footnoteRef/>
      </w:r>
      <w:r>
        <w:t xml:space="preserve"> One argument for making data more available is that opportunities to use it are largely unknown until the data sources themselves are better known, and until data users have been able to undertake discovery of data </w:t>
      </w:r>
      <w:r w:rsidRPr="00822686">
        <w:rPr>
          <w:rFonts w:ascii="Arial" w:hAnsi="Arial" w:cs="Arial"/>
          <w:szCs w:val="24"/>
        </w:rPr>
        <w:t>(PC 2017, p. 2)</w:t>
      </w:r>
      <w:r w:rsidR="00550476">
        <w:rPr>
          <w:rFonts w:ascii="Arial" w:hAnsi="Arial" w:cs="Arial"/>
          <w:szCs w:val="24"/>
        </w:rPr>
        <w:t>.</w:t>
      </w:r>
    </w:p>
  </w:footnote>
  <w:footnote w:id="7">
    <w:p w14:paraId="72E4A3DB" w14:textId="0CAA86B4" w:rsidR="00D81222" w:rsidRDefault="00D81222">
      <w:pPr>
        <w:pStyle w:val="FootnoteText"/>
      </w:pPr>
      <w:r w:rsidRPr="005630EB">
        <w:rPr>
          <w:rStyle w:val="FootnoteReference"/>
        </w:rPr>
        <w:footnoteRef/>
      </w:r>
      <w:r>
        <w:t xml:space="preserve"> ‘Personal information’ is defined under the Act as ‘information or an opinion about an identified individual, or an individual who is reasonably identifiable’ (Privacy Act 1988 Part II Division 1).</w:t>
      </w:r>
    </w:p>
  </w:footnote>
  <w:footnote w:id="8">
    <w:p w14:paraId="700C3C8A" w14:textId="0F6CEAC3" w:rsidR="00C90C58" w:rsidRDefault="00C90C58">
      <w:pPr>
        <w:pStyle w:val="FootnoteText"/>
      </w:pPr>
      <w:r w:rsidRPr="005630EB">
        <w:rPr>
          <w:rStyle w:val="FootnoteReference"/>
        </w:rPr>
        <w:footnoteRef/>
      </w:r>
      <w:r>
        <w:t xml:space="preserve"> </w:t>
      </w:r>
      <w:r w:rsidRPr="00C90C58">
        <w:t>The use of detailed health data could improve health treatments (by avoiding misdiagnosis or wrongful medication) but could lead to discrimination or a loss of privacy in general. Allowing individuals to exclude their data from use in population-level medical modelling could result in biased models (and subsequent harm).</w:t>
      </w:r>
    </w:p>
  </w:footnote>
  <w:footnote w:id="9">
    <w:p w14:paraId="2B05862C" w14:textId="0DC40E73" w:rsidR="002266AE" w:rsidRDefault="002266AE">
      <w:pPr>
        <w:pStyle w:val="FootnoteText"/>
      </w:pPr>
      <w:r w:rsidRPr="005630EB">
        <w:rPr>
          <w:rStyle w:val="FootnoteReference"/>
        </w:rPr>
        <w:footnoteRef/>
      </w:r>
      <w:r>
        <w:t xml:space="preserve"> </w:t>
      </w:r>
      <w:r w:rsidRPr="002266AE">
        <w:t xml:space="preserve">Consent is currently only required under the </w:t>
      </w:r>
      <w:r w:rsidRPr="009C440D">
        <w:rPr>
          <w:i/>
        </w:rPr>
        <w:t>Privacy Act 1988</w:t>
      </w:r>
      <w:r w:rsidRPr="002266AE">
        <w:t xml:space="preserve"> (Cth) for a limited range of collections, uses and disclosures of personal information, including sensitive information, and can be express or implied (for example, consent can include remaining in a location which uses video surveillance).</w:t>
      </w:r>
    </w:p>
  </w:footnote>
  <w:footnote w:id="10">
    <w:p w14:paraId="3DE991B8" w14:textId="77777777" w:rsidR="00C90C58" w:rsidRDefault="00C90C58">
      <w:pPr>
        <w:pStyle w:val="FootnoteText"/>
      </w:pPr>
      <w:r w:rsidRPr="005630EB">
        <w:rPr>
          <w:rStyle w:val="FootnoteReference"/>
        </w:rPr>
        <w:footnoteRef/>
      </w:r>
      <w:r>
        <w:t xml:space="preserve"> </w:t>
      </w:r>
      <w:r w:rsidRPr="00C90C58">
        <w:t>The advent of FRT will likely make activities or functions requiring the use of sensitive biometric information more frequent and expand the scope of such activites. For example, FRT can analyse consumer sentiment and inform business decisions about what products to stock and where to display them. Wide use of FRT could see our biometric information being collected across public facing industries including the retail and hospitality sectors.</w:t>
      </w:r>
    </w:p>
  </w:footnote>
  <w:footnote w:id="11">
    <w:p w14:paraId="6A059F5F" w14:textId="77777777" w:rsidR="00473559" w:rsidRDefault="00473559" w:rsidP="00473559">
      <w:pPr>
        <w:pStyle w:val="FootnoteText"/>
      </w:pPr>
      <w:r w:rsidRPr="005630EB">
        <w:rPr>
          <w:rStyle w:val="FootnoteReference"/>
        </w:rPr>
        <w:footnoteRef/>
      </w:r>
      <w:r>
        <w:t xml:space="preserve"> ‘Sensitive information’ is defined in the </w:t>
      </w:r>
      <w:r w:rsidRPr="000F57B3">
        <w:rPr>
          <w:i/>
        </w:rPr>
        <w:t>Privacy Act 1988</w:t>
      </w:r>
      <w:r>
        <w:t xml:space="preserve"> (Cth) as information or an opinion about an individual’s racial or ethnic origin, political opinions, membership of a political association, religious beliefs or affilitations, philosophical beliefs, membership of a trade union, sexual orientation or practices or criminal record that is also personal information, health information, genetic information, biometric templates or biometric information that is to be used for the purpose of automated biometric verification or biometric identification. </w:t>
      </w:r>
    </w:p>
  </w:footnote>
  <w:footnote w:id="12">
    <w:p w14:paraId="15BECE14" w14:textId="0346F290" w:rsidR="00440837" w:rsidRDefault="00440837" w:rsidP="00440837">
      <w:pPr>
        <w:pStyle w:val="FootnoteText"/>
      </w:pPr>
      <w:r w:rsidRPr="005630EB">
        <w:rPr>
          <w:rStyle w:val="FootnoteReference"/>
        </w:rPr>
        <w:footnoteRef/>
      </w:r>
      <w:r>
        <w:t xml:space="preserve"> Iceland has used strong data protections to create a data haven and attract investment in information-based technologies like AI </w:t>
      </w:r>
      <w:r w:rsidRPr="00D961A5">
        <w:rPr>
          <w:rFonts w:ascii="Arial" w:hAnsi="Arial" w:cs="Arial"/>
          <w:szCs w:val="24"/>
        </w:rPr>
        <w:t>(Gaedtke 2014)</w:t>
      </w:r>
      <w:r>
        <w:t>.</w:t>
      </w:r>
    </w:p>
  </w:footnote>
  <w:footnote w:id="13">
    <w:p w14:paraId="53175E86" w14:textId="0A5C91C5" w:rsidR="002F631F" w:rsidRPr="00997559" w:rsidRDefault="002F631F">
      <w:pPr>
        <w:pStyle w:val="FootnoteText"/>
        <w:rPr>
          <w:lang w:val="en-US"/>
        </w:rPr>
      </w:pPr>
      <w:r w:rsidRPr="005630EB">
        <w:rPr>
          <w:rStyle w:val="FootnoteReference"/>
        </w:rPr>
        <w:footnoteRef/>
      </w:r>
      <w:r w:rsidR="00550476">
        <w:t xml:space="preserve"> </w:t>
      </w:r>
      <w:r w:rsidR="001913D4">
        <w:t xml:space="preserve">General </w:t>
      </w:r>
      <w:r w:rsidR="00706857">
        <w:t>Data Protection and Regulation 2016</w:t>
      </w:r>
      <w:r w:rsidR="00BD237A">
        <w:t xml:space="preserve">, </w:t>
      </w:r>
      <w:r w:rsidR="00802018">
        <w:t>articles 13-15</w:t>
      </w:r>
      <w:r w:rsidR="00BD237A">
        <w:t>.</w:t>
      </w:r>
    </w:p>
  </w:footnote>
  <w:footnote w:id="14">
    <w:p w14:paraId="6734205B" w14:textId="0594F63A" w:rsidR="004B3461" w:rsidRPr="00997559" w:rsidRDefault="004B3461">
      <w:pPr>
        <w:pStyle w:val="FootnoteText"/>
        <w:rPr>
          <w:lang w:val="en-US"/>
        </w:rPr>
      </w:pPr>
      <w:r w:rsidRPr="005630EB">
        <w:rPr>
          <w:rStyle w:val="FootnoteReference"/>
        </w:rPr>
        <w:footnoteRef/>
      </w:r>
      <w:r>
        <w:t xml:space="preserve"> The Privacy Act Review Report recommended a right to explanation (proposal 18.1), although it would differ to that of the GDPR </w:t>
      </w:r>
      <w:r w:rsidRPr="00370DF6">
        <w:rPr>
          <w:rFonts w:ascii="Arial" w:hAnsi="Arial" w:cs="Arial"/>
          <w:szCs w:val="24"/>
        </w:rPr>
        <w:t>(Attorney-General’s Department 2023a, p. 11)</w:t>
      </w:r>
      <w:r>
        <w:t>.</w:t>
      </w:r>
    </w:p>
  </w:footnote>
  <w:footnote w:id="15">
    <w:p w14:paraId="0554B773" w14:textId="3D3619B4" w:rsidR="00FB0488" w:rsidRDefault="00FB0488">
      <w:pPr>
        <w:pStyle w:val="FootnoteText"/>
      </w:pPr>
      <w:r>
        <w:rPr>
          <w:rStyle w:val="FootnoteReference"/>
        </w:rPr>
        <w:footnoteRef/>
      </w:r>
      <w:r>
        <w:t xml:space="preserve"> </w:t>
      </w:r>
      <w:r w:rsidR="00FE59F7">
        <w:t xml:space="preserve">The </w:t>
      </w:r>
      <w:r w:rsidR="00280CB2">
        <w:t xml:space="preserve">practical feasibility of erasing </w:t>
      </w:r>
      <w:r w:rsidR="00FE59F7">
        <w:t xml:space="preserve">personal data from </w:t>
      </w:r>
      <w:r w:rsidR="00A85230">
        <w:t xml:space="preserve">AI models will evolve </w:t>
      </w:r>
      <w:r w:rsidR="00280CB2">
        <w:t xml:space="preserve">along </w:t>
      </w:r>
      <w:r w:rsidR="00A85230">
        <w:t xml:space="preserve">with both model design and </w:t>
      </w:r>
      <w:r w:rsidR="00280CB2">
        <w:t xml:space="preserve">data techniques. </w:t>
      </w:r>
      <w:r w:rsidR="007F387A">
        <w:t xml:space="preserve">Methods </w:t>
      </w:r>
      <w:r w:rsidR="00FE7A44">
        <w:t>for</w:t>
      </w:r>
      <w:r w:rsidR="007F387A">
        <w:t xml:space="preserve"> ‘approximate deletion’ of personal data have been developed for some specifications of AI models </w:t>
      </w:r>
      <w:r w:rsidR="007F387A" w:rsidRPr="00237FF9">
        <w:rPr>
          <w:rFonts w:ascii="Arial" w:hAnsi="Arial" w:cs="Arial"/>
        </w:rPr>
        <w:t>(Izzo et al. 2021)</w:t>
      </w:r>
      <w:r w:rsidR="007F387A">
        <w:t xml:space="preserve">. </w:t>
      </w:r>
      <w:r w:rsidR="009946D3" w:rsidRPr="009946D3">
        <w:t>The more complex the model is, the more challenging it becomes to delete data</w:t>
      </w:r>
      <w:r w:rsidR="009946D3">
        <w:t xml:space="preserve"> </w:t>
      </w:r>
      <w:r w:rsidR="009946D3" w:rsidRPr="009946D3">
        <w:rPr>
          <w:rFonts w:ascii="Arial" w:hAnsi="Arial" w:cs="Arial"/>
        </w:rPr>
        <w:t>(Myers 2021)</w:t>
      </w:r>
      <w:r w:rsidR="006102BA">
        <w:t xml:space="preserve">. </w:t>
      </w:r>
    </w:p>
  </w:footnote>
  <w:footnote w:id="16">
    <w:p w14:paraId="440CD457" w14:textId="1F428305" w:rsidR="00E668C6" w:rsidRDefault="00E668C6" w:rsidP="00E668C6">
      <w:pPr>
        <w:pStyle w:val="FootnoteText"/>
      </w:pPr>
      <w:r w:rsidRPr="005630EB">
        <w:rPr>
          <w:rStyle w:val="FootnoteReference"/>
        </w:rPr>
        <w:footnoteRef/>
      </w:r>
      <w:r>
        <w:t xml:space="preserve"> Copyright</w:t>
      </w:r>
      <w:r w:rsidR="000B1838">
        <w:t xml:space="preserve"> protects an original form or way an idea or information is expressed</w:t>
      </w:r>
      <w:r w:rsidR="00C413EB">
        <w:t xml:space="preserve"> (such as through writing, visual images, music or moving images), not the idea</w:t>
      </w:r>
      <w:r w:rsidR="00067390">
        <w:t>, data</w:t>
      </w:r>
      <w:r w:rsidR="00C413EB">
        <w:t xml:space="preserve"> or information itself.</w:t>
      </w:r>
      <w:r>
        <w:t xml:space="preserve"> However, copyright </w:t>
      </w:r>
      <w:r w:rsidR="00CF1A98">
        <w:t>c</w:t>
      </w:r>
      <w:r>
        <w:t>ould apply to a</w:t>
      </w:r>
      <w:r w:rsidRPr="00234B12">
        <w:t xml:space="preserve"> database under Australian </w:t>
      </w:r>
      <w:r>
        <w:t xml:space="preserve">law </w:t>
      </w:r>
      <w:r w:rsidRPr="00234B12">
        <w:t>if</w:t>
      </w:r>
      <w:r w:rsidR="00C6448F">
        <w:t>, for example,</w:t>
      </w:r>
      <w:r w:rsidRPr="00234B12">
        <w:t xml:space="preserve"> it </w:t>
      </w:r>
      <w:r w:rsidR="009254CF">
        <w:t xml:space="preserve">is </w:t>
      </w:r>
      <w:r w:rsidRPr="00234B12">
        <w:t xml:space="preserve">a literary work; expressed in material form; </w:t>
      </w:r>
      <w:r>
        <w:t>is original</w:t>
      </w:r>
      <w:r w:rsidRPr="00234B12">
        <w:t xml:space="preserve">; and </w:t>
      </w:r>
      <w:r>
        <w:t xml:space="preserve">is connected </w:t>
      </w:r>
      <w:r w:rsidRPr="00234B12">
        <w:t>with Australia</w:t>
      </w:r>
      <w:r>
        <w:t xml:space="preserve"> </w:t>
      </w:r>
      <w:r w:rsidRPr="008465CD">
        <w:rPr>
          <w:rFonts w:ascii="Arial" w:hAnsi="Arial" w:cs="Arial"/>
          <w:szCs w:val="24"/>
        </w:rPr>
        <w:t>(Fitzgerald and Dwyer 2012)</w:t>
      </w:r>
      <w:r w:rsidRPr="00234B12">
        <w:t xml:space="preserve">.   </w:t>
      </w:r>
    </w:p>
  </w:footnote>
  <w:footnote w:id="17">
    <w:p w14:paraId="0FE485FC" w14:textId="10DF5C9C" w:rsidR="00052438" w:rsidRPr="00ED7A14" w:rsidRDefault="00052438">
      <w:pPr>
        <w:pStyle w:val="FootnoteText"/>
        <w:rPr>
          <w:spacing w:val="-2"/>
        </w:rPr>
      </w:pPr>
      <w:r w:rsidRPr="00ED7A14">
        <w:rPr>
          <w:rStyle w:val="FootnoteReference"/>
          <w:spacing w:val="-2"/>
        </w:rPr>
        <w:footnoteRef/>
      </w:r>
      <w:r w:rsidRPr="00ED7A14">
        <w:rPr>
          <w:spacing w:val="-2"/>
        </w:rPr>
        <w:t xml:space="preserve"> Beyond AI-related copyright infringement concerns, creative industries face other challenges in the digital economy. For example, some Australian artists have alleged </w:t>
      </w:r>
      <w:r w:rsidR="00BB768E" w:rsidRPr="00ED7A14">
        <w:rPr>
          <w:spacing w:val="-2"/>
        </w:rPr>
        <w:t xml:space="preserve">that </w:t>
      </w:r>
      <w:r w:rsidRPr="00ED7A14">
        <w:rPr>
          <w:spacing w:val="-2"/>
        </w:rPr>
        <w:t xml:space="preserve">copyright </w:t>
      </w:r>
      <w:r w:rsidR="00321607" w:rsidRPr="00ED7A14">
        <w:rPr>
          <w:spacing w:val="-2"/>
        </w:rPr>
        <w:t xml:space="preserve">for their designs and artworks were </w:t>
      </w:r>
      <w:r w:rsidRPr="00ED7A14">
        <w:rPr>
          <w:spacing w:val="-2"/>
        </w:rPr>
        <w:t>infringe</w:t>
      </w:r>
      <w:r w:rsidR="00321607" w:rsidRPr="00ED7A14">
        <w:rPr>
          <w:spacing w:val="-2"/>
        </w:rPr>
        <w:t>d by sellers on online marketplaces</w:t>
      </w:r>
      <w:r w:rsidR="003A0D5E" w:rsidRPr="00ED7A14">
        <w:rPr>
          <w:spacing w:val="-2"/>
        </w:rPr>
        <w:t xml:space="preserve"> </w:t>
      </w:r>
      <w:r w:rsidR="006653B9" w:rsidRPr="00ED7A14">
        <w:rPr>
          <w:rFonts w:cs="Arial"/>
          <w:spacing w:val="-2"/>
          <w:szCs w:val="24"/>
        </w:rPr>
        <w:t>(Carroll and Healey 2023; Keating 2023)</w:t>
      </w:r>
      <w:r w:rsidR="00F3704B" w:rsidRPr="00ED7A14">
        <w:rPr>
          <w:spacing w:val="-2"/>
        </w:rPr>
        <w:t>. Such infringements</w:t>
      </w:r>
      <w:r w:rsidR="00B348A2" w:rsidRPr="00ED7A14">
        <w:rPr>
          <w:spacing w:val="-2"/>
        </w:rPr>
        <w:t xml:space="preserve"> do not necessarily require any use of AI, so are in some sense</w:t>
      </w:r>
      <w:r w:rsidR="000D5724" w:rsidRPr="00ED7A14">
        <w:rPr>
          <w:spacing w:val="-2"/>
        </w:rPr>
        <w:t xml:space="preserve"> distinct from the issue of using copyright materials to train AI models. </w:t>
      </w:r>
      <w:r w:rsidR="009212C2" w:rsidRPr="00ED7A14">
        <w:rPr>
          <w:spacing w:val="-2"/>
        </w:rPr>
        <w:t xml:space="preserve">Notwithstanding, </w:t>
      </w:r>
      <w:r w:rsidR="00E3020A" w:rsidRPr="00ED7A14">
        <w:rPr>
          <w:spacing w:val="-2"/>
        </w:rPr>
        <w:t xml:space="preserve">if generative AI models are designed to effectively reproduce copyright works, this could </w:t>
      </w:r>
      <w:r w:rsidR="00EE01D3" w:rsidRPr="00ED7A14">
        <w:rPr>
          <w:spacing w:val="-2"/>
        </w:rPr>
        <w:t>create copyright infringement at scale.</w:t>
      </w:r>
    </w:p>
  </w:footnote>
  <w:footnote w:id="18">
    <w:p w14:paraId="222BCA7B" w14:textId="77777777" w:rsidR="004C70DD" w:rsidRDefault="004C70DD" w:rsidP="004C70DD">
      <w:pPr>
        <w:pStyle w:val="FootnoteText"/>
      </w:pPr>
      <w:r w:rsidRPr="005630EB">
        <w:rPr>
          <w:rStyle w:val="FootnoteReference"/>
        </w:rPr>
        <w:footnoteRef/>
      </w:r>
      <w:r>
        <w:t xml:space="preserve"> Moral rights are defined by the </w:t>
      </w:r>
      <w:r w:rsidRPr="007307D9">
        <w:rPr>
          <w:i/>
          <w:iCs/>
        </w:rPr>
        <w:t>Copyright Act 1968</w:t>
      </w:r>
      <w:r>
        <w:t xml:space="preserve"> (Cth) as including the right of attribution, the right against false attribution, and the right to integrity. The latter includes the right to ensure that a work is not subjected to derogatory treatment that is harmful to the author’s honour or reputation.</w:t>
      </w:r>
    </w:p>
  </w:footnote>
  <w:footnote w:id="19">
    <w:p w14:paraId="736C8951" w14:textId="037CECE8" w:rsidR="008D2B40" w:rsidRDefault="008D2B40">
      <w:pPr>
        <w:pStyle w:val="FootnoteText"/>
      </w:pPr>
      <w:r w:rsidRPr="005630EB">
        <w:rPr>
          <w:rStyle w:val="FootnoteReference"/>
        </w:rPr>
        <w:footnoteRef/>
      </w:r>
      <w:r w:rsidR="004C5489">
        <w:t xml:space="preserve"> </w:t>
      </w:r>
      <w:r w:rsidR="007B588E">
        <w:t xml:space="preserve">Concern about </w:t>
      </w:r>
      <w:r w:rsidR="004C5489">
        <w:t>technologies</w:t>
      </w:r>
      <w:r w:rsidR="005E1C62">
        <w:t xml:space="preserve"> competing with </w:t>
      </w:r>
      <w:r w:rsidR="00E608B0">
        <w:t>human creative outputs</w:t>
      </w:r>
      <w:r w:rsidR="004C5489">
        <w:t xml:space="preserve"> </w:t>
      </w:r>
      <w:r w:rsidR="009A7CB7">
        <w:t xml:space="preserve">is not new. </w:t>
      </w:r>
      <w:r w:rsidR="007B588E">
        <w:t>In</w:t>
      </w:r>
      <w:r w:rsidR="00AF4DA8">
        <w:t xml:space="preserve"> 1982 </w:t>
      </w:r>
      <w:r w:rsidR="009C4D8C">
        <w:t>the UK Musicians Union</w:t>
      </w:r>
      <w:r w:rsidR="0096512A">
        <w:t xml:space="preserve"> passed a resolution to </w:t>
      </w:r>
      <w:r w:rsidR="00EA26A0">
        <w:t xml:space="preserve">ban </w:t>
      </w:r>
      <w:r w:rsidR="00996717">
        <w:t xml:space="preserve">synthesisers </w:t>
      </w:r>
      <w:r w:rsidR="00C70A06">
        <w:t>over</w:t>
      </w:r>
      <w:r w:rsidR="00F23E6F">
        <w:t xml:space="preserve"> concerns they would replace </w:t>
      </w:r>
      <w:r w:rsidR="0073131B">
        <w:t xml:space="preserve">orchestral players </w:t>
      </w:r>
      <w:r w:rsidR="00867054" w:rsidRPr="00867054">
        <w:rPr>
          <w:rFonts w:ascii="Arial" w:hAnsi="Arial" w:cs="Arial"/>
          <w:szCs w:val="24"/>
        </w:rPr>
        <w:t>(Jones 2023)</w:t>
      </w:r>
      <w:r w:rsidR="0073131B">
        <w:t>.</w:t>
      </w:r>
    </w:p>
  </w:footnote>
  <w:footnote w:id="20">
    <w:p w14:paraId="50237397" w14:textId="6698E48B" w:rsidR="00742AC5" w:rsidRDefault="00742AC5">
      <w:pPr>
        <w:pStyle w:val="FootnoteText"/>
      </w:pPr>
      <w:r w:rsidRPr="005630EB">
        <w:rPr>
          <w:rStyle w:val="FootnoteReference"/>
        </w:rPr>
        <w:footnoteRef/>
      </w:r>
      <w:r>
        <w:t xml:space="preserve"> </w:t>
      </w:r>
      <w:r w:rsidR="00D3005C">
        <w:t>None o</w:t>
      </w:r>
      <w:r w:rsidR="00092B9A">
        <w:t>f the 84 randomised clinical trials of AI in healthcare</w:t>
      </w:r>
      <w:r w:rsidR="00B22845">
        <w:t xml:space="preserve"> published</w:t>
      </w:r>
      <w:r w:rsidR="00D101BB">
        <w:t xml:space="preserve"> internationally</w:t>
      </w:r>
      <w:r w:rsidR="00B22845">
        <w:t xml:space="preserve"> between 2018-2023,</w:t>
      </w:r>
      <w:r w:rsidR="00D3005C">
        <w:t xml:space="preserve"> </w:t>
      </w:r>
      <w:r w:rsidR="00B22845">
        <w:t xml:space="preserve">were conducted in Australia </w:t>
      </w:r>
      <w:r w:rsidR="00D87279" w:rsidRPr="00D87279">
        <w:rPr>
          <w:rFonts w:ascii="Arial" w:hAnsi="Arial" w:cs="Arial"/>
          <w:szCs w:val="24"/>
        </w:rPr>
        <w:t>(AAAIH 2023, p. 18)</w:t>
      </w:r>
      <w:r w:rsidR="00B22845">
        <w:t>.</w:t>
      </w:r>
    </w:p>
  </w:footnote>
  <w:footnote w:id="21">
    <w:p w14:paraId="6A0A1272" w14:textId="2B39DFBC" w:rsidR="005B2790" w:rsidRDefault="005B2790">
      <w:pPr>
        <w:pStyle w:val="FootnoteText"/>
      </w:pPr>
      <w:r w:rsidRPr="005630EB">
        <w:rPr>
          <w:rStyle w:val="FootnoteReference"/>
        </w:rPr>
        <w:footnoteRef/>
      </w:r>
      <w:r>
        <w:t xml:space="preserve"> For example, in the event of a natural disaster, data from the Oklahoma State Department of Education could be used to identify children who would normally receive funding for school lunches and targeted funding could be provided to those families to help keep their children nourished while kept away from school. </w:t>
      </w:r>
    </w:p>
  </w:footnote>
  <w:footnote w:id="22">
    <w:p w14:paraId="68661BEE" w14:textId="71601DF2" w:rsidR="004622CF" w:rsidRDefault="004622CF">
      <w:pPr>
        <w:pStyle w:val="FootnoteText"/>
      </w:pPr>
      <w:r>
        <w:rPr>
          <w:rStyle w:val="FootnoteReference"/>
        </w:rPr>
        <w:footnoteRef/>
      </w:r>
      <w:r>
        <w:t xml:space="preserve"> </w:t>
      </w:r>
      <w:r w:rsidR="00D62F5B">
        <w:t>T</w:t>
      </w:r>
      <w:r>
        <w:t xml:space="preserve">he </w:t>
      </w:r>
      <w:r w:rsidRPr="00F53D9D">
        <w:rPr>
          <w:i/>
        </w:rPr>
        <w:t>Data and Digital Government Strategy</w:t>
      </w:r>
      <w:r>
        <w:t xml:space="preserve"> </w:t>
      </w:r>
      <w:r w:rsidR="00EE3C33" w:rsidRPr="00EE3C33">
        <w:rPr>
          <w:rFonts w:ascii="Arial" w:hAnsi="Arial" w:cs="Arial"/>
        </w:rPr>
        <w:t>(2023c)</w:t>
      </w:r>
      <w:r w:rsidR="00211803">
        <w:t xml:space="preserve"> </w:t>
      </w:r>
      <w:r w:rsidR="0090632E">
        <w:t>is</w:t>
      </w:r>
      <w:r w:rsidR="00D62F5B">
        <w:t xml:space="preserve"> </w:t>
      </w:r>
      <w:r w:rsidR="00BD5E49">
        <w:t xml:space="preserve">the Australian Government’s current </w:t>
      </w:r>
      <w:r w:rsidR="00874DEF">
        <w:t xml:space="preserve">vision </w:t>
      </w:r>
      <w:r w:rsidR="001973E9">
        <w:t xml:space="preserve">statement </w:t>
      </w:r>
      <w:r w:rsidR="00BD5E49">
        <w:t xml:space="preserve">on data use, </w:t>
      </w:r>
      <w:r w:rsidR="00664DF0">
        <w:t xml:space="preserve">and includes </w:t>
      </w:r>
      <w:r w:rsidR="00BD5E49">
        <w:t xml:space="preserve">a </w:t>
      </w:r>
      <w:r w:rsidR="00664DF0">
        <w:t xml:space="preserve">comprehensive </w:t>
      </w:r>
      <w:r w:rsidR="00874DEF">
        <w:t>roadmap of policy initiatives</w:t>
      </w:r>
      <w:r w:rsidR="00BD5E49">
        <w:t xml:space="preserve">. The Strategy is </w:t>
      </w:r>
      <w:r w:rsidR="00D62F5B">
        <w:t xml:space="preserve">distinct from </w:t>
      </w:r>
      <w:r w:rsidR="00B575B1">
        <w:t xml:space="preserve">its </w:t>
      </w:r>
      <w:r w:rsidR="004860D5">
        <w:t xml:space="preserve">(now superseded) </w:t>
      </w:r>
      <w:r w:rsidR="00B575B1">
        <w:t xml:space="preserve">precursors: </w:t>
      </w:r>
      <w:r w:rsidR="000531AA">
        <w:t xml:space="preserve">the </w:t>
      </w:r>
      <w:r w:rsidR="000531AA" w:rsidRPr="00F53D9D">
        <w:rPr>
          <w:i/>
        </w:rPr>
        <w:t>Australian Data Strategy</w:t>
      </w:r>
      <w:r w:rsidR="004E7778">
        <w:t xml:space="preserve"> </w:t>
      </w:r>
      <w:r w:rsidR="00211803" w:rsidRPr="00211803">
        <w:rPr>
          <w:rFonts w:ascii="Arial" w:hAnsi="Arial" w:cs="Arial"/>
        </w:rPr>
        <w:t>(2022)</w:t>
      </w:r>
      <w:r w:rsidR="00275AB1">
        <w:t xml:space="preserve"> </w:t>
      </w:r>
      <w:r w:rsidR="004E7778">
        <w:t xml:space="preserve">and the </w:t>
      </w:r>
      <w:r w:rsidR="004E7778" w:rsidRPr="00F53D9D">
        <w:rPr>
          <w:i/>
        </w:rPr>
        <w:t>Digital Government Strategy</w:t>
      </w:r>
      <w:r w:rsidR="00275AB1">
        <w:rPr>
          <w:i/>
          <w:iCs/>
        </w:rPr>
        <w:t xml:space="preserve"> </w:t>
      </w:r>
      <w:r w:rsidR="00275AB1" w:rsidRPr="00275AB1">
        <w:rPr>
          <w:rFonts w:ascii="Arial" w:hAnsi="Arial" w:cs="Arial"/>
        </w:rPr>
        <w:t>(2021)</w:t>
      </w:r>
      <w:r w:rsidR="00F050E1">
        <w:t>.</w:t>
      </w:r>
    </w:p>
  </w:footnote>
  <w:footnote w:id="23">
    <w:p w14:paraId="0BEEA603" w14:textId="41D56307" w:rsidR="00D601B4" w:rsidRPr="00D601B4" w:rsidRDefault="00D601B4">
      <w:pPr>
        <w:pStyle w:val="FootnoteText"/>
      </w:pPr>
      <w:r>
        <w:rPr>
          <w:rStyle w:val="FootnoteReference"/>
        </w:rPr>
        <w:footnoteRef/>
      </w:r>
      <w:r>
        <w:t xml:space="preserve"> </w:t>
      </w:r>
      <w:r w:rsidR="006C6338" w:rsidRPr="006C6338">
        <w:t xml:space="preserve">Noting that a range of data- and AI-related issues are being considered on an ongoing basis by the </w:t>
      </w:r>
      <w:r w:rsidR="006C6338" w:rsidRPr="006C6338">
        <w:rPr>
          <w:i/>
          <w:iCs/>
        </w:rPr>
        <w:t>Data and Digital Ministers Meeting.</w:t>
      </w:r>
    </w:p>
  </w:footnote>
  <w:footnote w:id="24">
    <w:p w14:paraId="62301B7E" w14:textId="3B22F736" w:rsidR="00305475" w:rsidRDefault="00305475">
      <w:pPr>
        <w:pStyle w:val="FootnoteText"/>
      </w:pPr>
      <w:r>
        <w:rPr>
          <w:rStyle w:val="FootnoteReference"/>
        </w:rPr>
        <w:footnoteRef/>
      </w:r>
      <w:r>
        <w:t xml:space="preserve"> While the </w:t>
      </w:r>
      <w:r w:rsidR="00C570A1">
        <w:t xml:space="preserve">now superseded </w:t>
      </w:r>
      <w:r w:rsidR="00C570A1" w:rsidRPr="008A05F5">
        <w:rPr>
          <w:i/>
        </w:rPr>
        <w:t>Australian Data Strategy</w:t>
      </w:r>
      <w:r w:rsidR="00C570A1">
        <w:t xml:space="preserve"> </w:t>
      </w:r>
      <w:r w:rsidR="00616A65" w:rsidRPr="00616A65">
        <w:rPr>
          <w:rFonts w:ascii="Arial" w:hAnsi="Arial" w:cs="Arial"/>
        </w:rPr>
        <w:t>(2022)</w:t>
      </w:r>
      <w:r w:rsidR="00EE3C33">
        <w:t xml:space="preserve"> </w:t>
      </w:r>
      <w:r w:rsidR="00C570A1">
        <w:t>was designed as the Australian Government’s ‘whole-of-economy vision</w:t>
      </w:r>
      <w:r w:rsidR="00042EC7">
        <w:t xml:space="preserve"> for data’</w:t>
      </w:r>
      <w:r w:rsidR="00E9615A">
        <w:t xml:space="preserve">, </w:t>
      </w:r>
      <w:r w:rsidR="006F37BD">
        <w:t xml:space="preserve">the Commission is not suggesting that </w:t>
      </w:r>
      <w:r w:rsidR="00C24469">
        <w:t xml:space="preserve">data </w:t>
      </w:r>
      <w:r w:rsidR="00755427">
        <w:t>policy should revert to that strategy.</w:t>
      </w:r>
      <w:r w:rsidR="00C24469">
        <w:t xml:space="preserve"> </w:t>
      </w:r>
      <w:r w:rsidR="00276DB2">
        <w:t>Rather, a whole-of-economy vision for data would need to</w:t>
      </w:r>
      <w:r w:rsidR="00B761EA">
        <w:t xml:space="preserve"> not only</w:t>
      </w:r>
      <w:r w:rsidR="00C24469">
        <w:t xml:space="preserve"> </w:t>
      </w:r>
      <w:r w:rsidR="00B761EA">
        <w:t xml:space="preserve">be genuinely </w:t>
      </w:r>
      <w:r w:rsidR="004436D9">
        <w:t xml:space="preserve">economy-wide </w:t>
      </w:r>
      <w:r w:rsidR="00B761EA">
        <w:t xml:space="preserve">in </w:t>
      </w:r>
      <w:r w:rsidR="004436D9">
        <w:t>scope</w:t>
      </w:r>
      <w:r w:rsidR="00C24469">
        <w:t xml:space="preserve">, </w:t>
      </w:r>
      <w:r w:rsidR="00B761EA">
        <w:t>but also</w:t>
      </w:r>
      <w:r w:rsidR="00622042">
        <w:t xml:space="preserve"> address </w:t>
      </w:r>
      <w:r w:rsidR="00B761EA">
        <w:t>issues such as</w:t>
      </w:r>
      <w:r w:rsidR="00E9615A">
        <w:t xml:space="preserve"> data rights</w:t>
      </w:r>
      <w:r w:rsidR="007C3FF4">
        <w:t xml:space="preserve"> of different parties</w:t>
      </w:r>
      <w:r w:rsidR="00FE0C48">
        <w:t xml:space="preserve">. </w:t>
      </w:r>
    </w:p>
  </w:footnote>
  <w:footnote w:id="25">
    <w:p w14:paraId="00D080B9" w14:textId="3461C07F" w:rsidR="00EB715D" w:rsidRDefault="00EB715D">
      <w:pPr>
        <w:pStyle w:val="FootnoteText"/>
      </w:pPr>
      <w:r w:rsidRPr="005630EB">
        <w:rPr>
          <w:rStyle w:val="FootnoteReference"/>
        </w:rPr>
        <w:footnoteRef/>
      </w:r>
      <w:r>
        <w:t xml:space="preserve"> In </w:t>
      </w:r>
      <w:r w:rsidR="00C07983">
        <w:t>the EU</w:t>
      </w:r>
      <w:r>
        <w:t xml:space="preserve">, where it is estimated that 80% of ‘industrial data’ is never used, the </w:t>
      </w:r>
      <w:r w:rsidR="00C07983">
        <w:t>European</w:t>
      </w:r>
      <w:r>
        <w:t xml:space="preserve"> Parliament </w:t>
      </w:r>
      <w:r w:rsidR="00631464" w:rsidRPr="00631464">
        <w:rPr>
          <w:rFonts w:ascii="Arial" w:hAnsi="Arial" w:cs="Arial"/>
        </w:rPr>
        <w:t>(2023)</w:t>
      </w:r>
      <w:r w:rsidR="00C07983">
        <w:t xml:space="preserve"> </w:t>
      </w:r>
      <w:r w:rsidR="004A5EBF">
        <w:t>is aiming to increase data sharing through the Data Governance Act (adopted April 2022) and the Data Act (adopted November 2023). These acts aim to create trust in data sharing, addressing barriers to the use and reuse of ‘industrial data’</w:t>
      </w:r>
      <w:r w:rsidR="00A24C74">
        <w:t xml:space="preserve">. The Data Act clarifies who can use </w:t>
      </w:r>
      <w:r w:rsidR="00287AAA">
        <w:t xml:space="preserve">data and under which conditions, including making it more difficult for companies </w:t>
      </w:r>
      <w:r w:rsidR="00AE2490">
        <w:t xml:space="preserve">limit data sharing </w:t>
      </w:r>
      <w:r w:rsidR="0028317A">
        <w:t xml:space="preserve">through claims of ‘trade secrets’. </w:t>
      </w:r>
      <w:r w:rsidR="009371FC">
        <w:t>It also addresses when individual consumers have rights to access the data they have generated (similar to the Consumer Data Right in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1E73" w14:textId="77777777" w:rsidR="00291CAD" w:rsidRPr="007215EF" w:rsidRDefault="00291CAD" w:rsidP="007215EF">
    <w:r w:rsidRPr="007215EF">
      <w:rPr>
        <w:noProof/>
      </w:rPr>
      <w:drawing>
        <wp:anchor distT="0" distB="0" distL="114300" distR="114300" simplePos="0" relativeHeight="251659264" behindDoc="0" locked="1" layoutInCell="1" allowOverlap="1" wp14:anchorId="4D04DD2B" wp14:editId="4EA594D6">
          <wp:simplePos x="0" y="0"/>
          <wp:positionH relativeFrom="margin">
            <wp:align>left</wp:align>
          </wp:positionH>
          <wp:positionV relativeFrom="page">
            <wp:align>top</wp:align>
          </wp:positionV>
          <wp:extent cx="2235600" cy="1058400"/>
          <wp:effectExtent l="0" t="0" r="0" b="8890"/>
          <wp:wrapNone/>
          <wp:docPr id="997904709"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CC10F9" w14:textId="77777777" w:rsidR="00291CAD" w:rsidRPr="005965BC" w:rsidRDefault="00291CAD" w:rsidP="005965BC">
    <w:pPr>
      <w:pStyle w:val="Header"/>
    </w:pPr>
    <w:r>
      <w:rPr>
        <w:noProof/>
      </w:rPr>
      <mc:AlternateContent>
        <mc:Choice Requires="wps">
          <w:drawing>
            <wp:anchor distT="0" distB="0" distL="114300" distR="114300" simplePos="0" relativeHeight="251660288" behindDoc="0" locked="1" layoutInCell="1" allowOverlap="1" wp14:anchorId="414BA3E5" wp14:editId="0DDB4CFB">
              <wp:simplePos x="0" y="0"/>
              <wp:positionH relativeFrom="page">
                <wp:posOffset>0</wp:posOffset>
              </wp:positionH>
              <wp:positionV relativeFrom="page">
                <wp:posOffset>1522730</wp:posOffset>
              </wp:positionV>
              <wp:extent cx="7560000" cy="9295200"/>
              <wp:effectExtent l="0" t="0" r="3175" b="1270"/>
              <wp:wrapNone/>
              <wp:docPr id="169" name="Rectangl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295200"/>
                      </a:xfrm>
                      <a:prstGeom prst="rect">
                        <a:avLst/>
                      </a:prstGeom>
                      <a:blipFill>
                        <a:blip r:embed="rId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314E1" id="Rectangle 169" o:spid="_x0000_s1026" alt="&quot;&quot;" style="position:absolute;margin-left:0;margin-top:119.9pt;width:595.3pt;height:73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" stroked="f" strokeweight="1pt">
              <v:fill r:id="rId4" o:title="" recolor="t" rotate="t" type="frame"/>
              <o:lock v:ext="edit" aspectratio="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86A9C" w14:textId="2EECF8E6" w:rsidR="00291CAD" w:rsidRDefault="004D7A10" w:rsidP="001D7D9B">
    <w:pPr>
      <w:pStyle w:val="Header-Keyline"/>
    </w:pPr>
    <w:sdt>
      <w:sdtPr>
        <w:rPr>
          <w:rStyle w:val="Strong"/>
        </w:rPr>
        <w:alias w:val="Title"/>
        <w:tag w:val=""/>
        <w:id w:val="1067392108"/>
        <w:placeholder>
          <w:docPart w:val="DB798BFEE1524E41A7ED8A7318703162"/>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3670DE">
          <w:rPr>
            <w:rStyle w:val="Strong"/>
          </w:rPr>
          <w:t>Making the most of the AI opportunity</w:t>
        </w:r>
      </w:sdtContent>
    </w:sdt>
    <w:r w:rsidR="00291CA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169A" w14:textId="7119F318" w:rsidR="00291CAD" w:rsidRPr="00201320" w:rsidRDefault="00291CAD"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8C2E18">
      <w:rPr>
        <w:rStyle w:val="Strong"/>
        <w:b w:val="0"/>
        <w:bCs w:val="0"/>
        <w:noProof/>
      </w:rPr>
      <w:t>Contents</w:t>
    </w:r>
    <w:r>
      <w:rPr>
        <w:rStyle w:val="Strong"/>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46DA8" w14:textId="3CC39442" w:rsidR="00F173EF" w:rsidRDefault="000C0913" w:rsidP="00F173EF">
    <w:pPr>
      <w:pStyle w:val="Header-KeylineRight"/>
    </w:pPr>
    <w:r>
      <w:t xml:space="preserve">Research </w:t>
    </w:r>
    <w:r w:rsidR="00E044B0">
      <w:t xml:space="preserve">Paper </w:t>
    </w:r>
    <w:r w:rsidR="003678FC">
      <w:t>3</w:t>
    </w:r>
    <w:r w:rsidR="00E044B0">
      <w:t xml:space="preserve">: </w:t>
    </w:r>
    <w:fldSimple w:instr=" STYLEREF  &quot;Heading 1-no number&quot;  \* MERGEFORMAT ">
      <w:r w:rsidR="004D7A10">
        <w:rPr>
          <w:noProof/>
        </w:rPr>
        <w:t>AI raises the stakes for data policy</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40436DD"/>
    <w:multiLevelType w:val="hybridMultilevel"/>
    <w:tmpl w:val="F92A8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A1A0E47"/>
    <w:multiLevelType w:val="multilevel"/>
    <w:tmpl w:val="9C5E6B2E"/>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FAC4EE7"/>
    <w:multiLevelType w:val="hybridMultilevel"/>
    <w:tmpl w:val="000AC058"/>
    <w:lvl w:ilvl="0" w:tplc="E43428DC">
      <w:numFmt w:val="bullet"/>
      <w:lvlText w:val="-"/>
      <w:lvlJc w:val="left"/>
      <w:pPr>
        <w:ind w:left="720" w:hanging="360"/>
      </w:pPr>
      <w:rPr>
        <w:rFonts w:ascii="Arial" w:eastAsiaTheme="minorHAnsi" w:hAnsi="Arial" w:cs="Arial" w:hint="default"/>
        <w:color w:val="000000" w:themeColor="hyperlink"/>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665246"/>
    <w:multiLevelType w:val="multilevel"/>
    <w:tmpl w:val="55366B42"/>
    <w:numStyleLink w:val="LetteredList"/>
  </w:abstractNum>
  <w:abstractNum w:abstractNumId="13" w15:restartNumberingAfterBreak="0">
    <w:nsid w:val="2DFE29AF"/>
    <w:multiLevelType w:val="multilevel"/>
    <w:tmpl w:val="72768BCE"/>
    <w:numStyleLink w:val="AppendixHeadingList"/>
  </w:abstractNum>
  <w:abstractNum w:abstractNumId="14" w15:restartNumberingAfterBreak="0">
    <w:nsid w:val="317E5DE0"/>
    <w:multiLevelType w:val="hybridMultilevel"/>
    <w:tmpl w:val="4504F79C"/>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E434368"/>
    <w:multiLevelType w:val="hybridMultilevel"/>
    <w:tmpl w:val="77902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3FA65F6"/>
    <w:multiLevelType w:val="hybridMultilevel"/>
    <w:tmpl w:val="773CA0AC"/>
    <w:lvl w:ilvl="0" w:tplc="6EDEABE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5E25F1"/>
    <w:multiLevelType w:val="hybridMultilevel"/>
    <w:tmpl w:val="A080DCDE"/>
    <w:lvl w:ilvl="0" w:tplc="6EDEABE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2" w15:restartNumberingAfterBreak="0">
    <w:nsid w:val="686D5865"/>
    <w:multiLevelType w:val="hybridMultilevel"/>
    <w:tmpl w:val="E49CD23A"/>
    <w:lvl w:ilvl="0" w:tplc="D8B069D8">
      <w:numFmt w:val="bullet"/>
      <w:lvlText w:val="-"/>
      <w:lvlJc w:val="left"/>
      <w:pPr>
        <w:ind w:left="720" w:hanging="360"/>
      </w:pPr>
      <w:rPr>
        <w:rFonts w:ascii="Arial" w:eastAsiaTheme="minorHAnsi" w:hAnsi="Arial" w:cs="Arial" w:hint="default"/>
        <w:color w:val="000000" w:themeColor="hyperlink"/>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1B4A1B"/>
    <w:multiLevelType w:val="multilevel"/>
    <w:tmpl w:val="4F48000A"/>
    <w:numStyleLink w:val="Alphalist"/>
  </w:abstractNum>
  <w:num w:numId="1" w16cid:durableId="1835417846">
    <w:abstractNumId w:val="7"/>
  </w:num>
  <w:num w:numId="2" w16cid:durableId="1519077027">
    <w:abstractNumId w:val="3"/>
  </w:num>
  <w:num w:numId="3" w16cid:durableId="1468549479">
    <w:abstractNumId w:val="11"/>
  </w:num>
  <w:num w:numId="4" w16cid:durableId="915166386">
    <w:abstractNumId w:val="20"/>
  </w:num>
  <w:num w:numId="5" w16cid:durableId="1510681289">
    <w:abstractNumId w:val="21"/>
  </w:num>
  <w:num w:numId="6" w16cid:durableId="912081833">
    <w:abstractNumId w:val="17"/>
  </w:num>
  <w:num w:numId="7" w16cid:durableId="2023432934">
    <w:abstractNumId w:val="13"/>
  </w:num>
  <w:num w:numId="8" w16cid:durableId="192770611">
    <w:abstractNumId w:val="8"/>
  </w:num>
  <w:num w:numId="9" w16cid:durableId="485167421">
    <w:abstractNumId w:val="12"/>
  </w:num>
  <w:num w:numId="10" w16cid:durableId="775756382">
    <w:abstractNumId w:val="23"/>
  </w:num>
  <w:num w:numId="11" w16cid:durableId="1975406722">
    <w:abstractNumId w:val="0"/>
  </w:num>
  <w:num w:numId="12" w16cid:durableId="2055227720">
    <w:abstractNumId w:val="4"/>
  </w:num>
  <w:num w:numId="13" w16cid:durableId="432627348">
    <w:abstractNumId w:val="9"/>
  </w:num>
  <w:num w:numId="14" w16cid:durableId="1889947188">
    <w:abstractNumId w:val="6"/>
  </w:num>
  <w:num w:numId="15" w16cid:durableId="818545292">
    <w:abstractNumId w:val="2"/>
  </w:num>
  <w:num w:numId="16" w16cid:durableId="561333589">
    <w:abstractNumId w:val="15"/>
  </w:num>
  <w:num w:numId="17" w16cid:durableId="267082509">
    <w:abstractNumId w:val="5"/>
  </w:num>
  <w:num w:numId="18" w16cid:durableId="1048457934">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1349613">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473141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33057375">
    <w:abstractNumId w:val="16"/>
  </w:num>
  <w:num w:numId="22" w16cid:durableId="1358391123">
    <w:abstractNumId w:val="18"/>
  </w:num>
  <w:num w:numId="23" w16cid:durableId="1928533722">
    <w:abstractNumId w:val="19"/>
  </w:num>
  <w:num w:numId="24" w16cid:durableId="733770655">
    <w:abstractNumId w:val="10"/>
  </w:num>
  <w:num w:numId="25" w16cid:durableId="195778494">
    <w:abstractNumId w:val="22"/>
  </w:num>
  <w:num w:numId="26" w16cid:durableId="148326197">
    <w:abstractNumId w:val="5"/>
  </w:num>
  <w:num w:numId="27" w16cid:durableId="329917535">
    <w:abstractNumId w:val="5"/>
  </w:num>
  <w:num w:numId="28" w16cid:durableId="1386680914">
    <w:abstractNumId w:val="1"/>
  </w:num>
  <w:num w:numId="29" w16cid:durableId="1248924887">
    <w:abstractNumId w:val="14"/>
  </w:num>
  <w:num w:numId="30" w16cid:durableId="611132325">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mirrorMargins/>
  <w:hideSpellingErrors/>
  <w:hideGrammatical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234"/>
    <w:rsid w:val="00000075"/>
    <w:rsid w:val="0000015E"/>
    <w:rsid w:val="000002AA"/>
    <w:rsid w:val="000003C2"/>
    <w:rsid w:val="000005ED"/>
    <w:rsid w:val="00000B14"/>
    <w:rsid w:val="00000F3C"/>
    <w:rsid w:val="00000FD3"/>
    <w:rsid w:val="0000115E"/>
    <w:rsid w:val="000011FE"/>
    <w:rsid w:val="000013EF"/>
    <w:rsid w:val="000014C5"/>
    <w:rsid w:val="000016E0"/>
    <w:rsid w:val="00001713"/>
    <w:rsid w:val="00001729"/>
    <w:rsid w:val="00001955"/>
    <w:rsid w:val="00001986"/>
    <w:rsid w:val="00001BC4"/>
    <w:rsid w:val="00002118"/>
    <w:rsid w:val="0000227A"/>
    <w:rsid w:val="000025DE"/>
    <w:rsid w:val="00002752"/>
    <w:rsid w:val="00002802"/>
    <w:rsid w:val="0000296A"/>
    <w:rsid w:val="000030F3"/>
    <w:rsid w:val="000031D5"/>
    <w:rsid w:val="0000323F"/>
    <w:rsid w:val="0000326B"/>
    <w:rsid w:val="0000331F"/>
    <w:rsid w:val="00003AAE"/>
    <w:rsid w:val="00003B80"/>
    <w:rsid w:val="00003C3F"/>
    <w:rsid w:val="00003C7C"/>
    <w:rsid w:val="00003E22"/>
    <w:rsid w:val="00004107"/>
    <w:rsid w:val="00004152"/>
    <w:rsid w:val="00004489"/>
    <w:rsid w:val="0000471C"/>
    <w:rsid w:val="00004E17"/>
    <w:rsid w:val="0000503A"/>
    <w:rsid w:val="00005354"/>
    <w:rsid w:val="00005901"/>
    <w:rsid w:val="000059AE"/>
    <w:rsid w:val="00005B7F"/>
    <w:rsid w:val="00005C79"/>
    <w:rsid w:val="00005DAE"/>
    <w:rsid w:val="00005E2F"/>
    <w:rsid w:val="00005E7A"/>
    <w:rsid w:val="00005EBC"/>
    <w:rsid w:val="00005F67"/>
    <w:rsid w:val="00005F6C"/>
    <w:rsid w:val="00006238"/>
    <w:rsid w:val="000062B9"/>
    <w:rsid w:val="000067FF"/>
    <w:rsid w:val="00006820"/>
    <w:rsid w:val="00006CBF"/>
    <w:rsid w:val="0000706C"/>
    <w:rsid w:val="000070CA"/>
    <w:rsid w:val="00007158"/>
    <w:rsid w:val="00007260"/>
    <w:rsid w:val="0000791E"/>
    <w:rsid w:val="00007D2E"/>
    <w:rsid w:val="0001014E"/>
    <w:rsid w:val="00010263"/>
    <w:rsid w:val="00010327"/>
    <w:rsid w:val="000103CF"/>
    <w:rsid w:val="00010463"/>
    <w:rsid w:val="0001097E"/>
    <w:rsid w:val="00010A41"/>
    <w:rsid w:val="00010E8E"/>
    <w:rsid w:val="00011017"/>
    <w:rsid w:val="00011554"/>
    <w:rsid w:val="000118FA"/>
    <w:rsid w:val="000120D9"/>
    <w:rsid w:val="00012263"/>
    <w:rsid w:val="000122E0"/>
    <w:rsid w:val="0001236F"/>
    <w:rsid w:val="00012800"/>
    <w:rsid w:val="00012B6F"/>
    <w:rsid w:val="00012BB6"/>
    <w:rsid w:val="00012BDF"/>
    <w:rsid w:val="00012BED"/>
    <w:rsid w:val="00012C34"/>
    <w:rsid w:val="00012D0C"/>
    <w:rsid w:val="00012E09"/>
    <w:rsid w:val="00012EB5"/>
    <w:rsid w:val="00013331"/>
    <w:rsid w:val="000136F2"/>
    <w:rsid w:val="00013846"/>
    <w:rsid w:val="00013897"/>
    <w:rsid w:val="00013BD4"/>
    <w:rsid w:val="00013DDE"/>
    <w:rsid w:val="00013E4F"/>
    <w:rsid w:val="00014770"/>
    <w:rsid w:val="0001487F"/>
    <w:rsid w:val="00014E02"/>
    <w:rsid w:val="00014EEE"/>
    <w:rsid w:val="00014F02"/>
    <w:rsid w:val="00015036"/>
    <w:rsid w:val="000155E2"/>
    <w:rsid w:val="000156B5"/>
    <w:rsid w:val="00015952"/>
    <w:rsid w:val="00015A22"/>
    <w:rsid w:val="00015AF9"/>
    <w:rsid w:val="00015D1F"/>
    <w:rsid w:val="00015D7A"/>
    <w:rsid w:val="00015D91"/>
    <w:rsid w:val="00015E13"/>
    <w:rsid w:val="00015EBE"/>
    <w:rsid w:val="000163A6"/>
    <w:rsid w:val="000168B0"/>
    <w:rsid w:val="0001691A"/>
    <w:rsid w:val="0001691E"/>
    <w:rsid w:val="000169D2"/>
    <w:rsid w:val="000169DD"/>
    <w:rsid w:val="00016B75"/>
    <w:rsid w:val="00016FF7"/>
    <w:rsid w:val="000170AC"/>
    <w:rsid w:val="000170F9"/>
    <w:rsid w:val="000171EA"/>
    <w:rsid w:val="00017443"/>
    <w:rsid w:val="0001754B"/>
    <w:rsid w:val="000175D3"/>
    <w:rsid w:val="000176DB"/>
    <w:rsid w:val="00017802"/>
    <w:rsid w:val="00017891"/>
    <w:rsid w:val="00017A01"/>
    <w:rsid w:val="00017C74"/>
    <w:rsid w:val="00020029"/>
    <w:rsid w:val="00020202"/>
    <w:rsid w:val="00020753"/>
    <w:rsid w:val="0002088C"/>
    <w:rsid w:val="0002089E"/>
    <w:rsid w:val="000208C8"/>
    <w:rsid w:val="00020A2C"/>
    <w:rsid w:val="00020DC8"/>
    <w:rsid w:val="00021479"/>
    <w:rsid w:val="000214E2"/>
    <w:rsid w:val="0002189D"/>
    <w:rsid w:val="00021971"/>
    <w:rsid w:val="000219A1"/>
    <w:rsid w:val="00021A13"/>
    <w:rsid w:val="00021F89"/>
    <w:rsid w:val="000223D4"/>
    <w:rsid w:val="000224F0"/>
    <w:rsid w:val="000228FA"/>
    <w:rsid w:val="00022A4C"/>
    <w:rsid w:val="00022D4F"/>
    <w:rsid w:val="00022D89"/>
    <w:rsid w:val="0002307C"/>
    <w:rsid w:val="000231BB"/>
    <w:rsid w:val="00023500"/>
    <w:rsid w:val="00023507"/>
    <w:rsid w:val="000237CD"/>
    <w:rsid w:val="00023821"/>
    <w:rsid w:val="000239EC"/>
    <w:rsid w:val="00023D3B"/>
    <w:rsid w:val="000242C4"/>
    <w:rsid w:val="0002443A"/>
    <w:rsid w:val="0002490A"/>
    <w:rsid w:val="00024A09"/>
    <w:rsid w:val="00024AE7"/>
    <w:rsid w:val="00024B5E"/>
    <w:rsid w:val="00024C56"/>
    <w:rsid w:val="00024D61"/>
    <w:rsid w:val="000250C7"/>
    <w:rsid w:val="000252DB"/>
    <w:rsid w:val="000254BC"/>
    <w:rsid w:val="0002562C"/>
    <w:rsid w:val="00025831"/>
    <w:rsid w:val="00025963"/>
    <w:rsid w:val="00025D99"/>
    <w:rsid w:val="00025F71"/>
    <w:rsid w:val="000260E7"/>
    <w:rsid w:val="00026251"/>
    <w:rsid w:val="0002645D"/>
    <w:rsid w:val="00026464"/>
    <w:rsid w:val="0002686B"/>
    <w:rsid w:val="0002697B"/>
    <w:rsid w:val="000269C5"/>
    <w:rsid w:val="00026A90"/>
    <w:rsid w:val="00026C04"/>
    <w:rsid w:val="00026C76"/>
    <w:rsid w:val="00026DF0"/>
    <w:rsid w:val="000270FC"/>
    <w:rsid w:val="0002731C"/>
    <w:rsid w:val="000273FA"/>
    <w:rsid w:val="000277DA"/>
    <w:rsid w:val="00027C74"/>
    <w:rsid w:val="00027D5E"/>
    <w:rsid w:val="00027F24"/>
    <w:rsid w:val="00030014"/>
    <w:rsid w:val="000300AF"/>
    <w:rsid w:val="00030195"/>
    <w:rsid w:val="00030308"/>
    <w:rsid w:val="0003045D"/>
    <w:rsid w:val="000304F7"/>
    <w:rsid w:val="0003058B"/>
    <w:rsid w:val="0003098A"/>
    <w:rsid w:val="00030BC3"/>
    <w:rsid w:val="00030CAC"/>
    <w:rsid w:val="00030CEE"/>
    <w:rsid w:val="00030DFB"/>
    <w:rsid w:val="000314E5"/>
    <w:rsid w:val="000316C4"/>
    <w:rsid w:val="00031747"/>
    <w:rsid w:val="000319B8"/>
    <w:rsid w:val="00031BB5"/>
    <w:rsid w:val="00031D42"/>
    <w:rsid w:val="00031DDD"/>
    <w:rsid w:val="000320E6"/>
    <w:rsid w:val="0003229F"/>
    <w:rsid w:val="000324BE"/>
    <w:rsid w:val="000325DD"/>
    <w:rsid w:val="0003278C"/>
    <w:rsid w:val="00032868"/>
    <w:rsid w:val="00032A92"/>
    <w:rsid w:val="00032D05"/>
    <w:rsid w:val="000331E4"/>
    <w:rsid w:val="00033318"/>
    <w:rsid w:val="0003338D"/>
    <w:rsid w:val="00033619"/>
    <w:rsid w:val="00033627"/>
    <w:rsid w:val="00033A78"/>
    <w:rsid w:val="00033D86"/>
    <w:rsid w:val="000340C9"/>
    <w:rsid w:val="0003494A"/>
    <w:rsid w:val="00034CBF"/>
    <w:rsid w:val="00035210"/>
    <w:rsid w:val="0003523A"/>
    <w:rsid w:val="000352FC"/>
    <w:rsid w:val="0003538F"/>
    <w:rsid w:val="00035C6D"/>
    <w:rsid w:val="00035FF3"/>
    <w:rsid w:val="00036437"/>
    <w:rsid w:val="00036824"/>
    <w:rsid w:val="000369E1"/>
    <w:rsid w:val="00036CD0"/>
    <w:rsid w:val="00036DCE"/>
    <w:rsid w:val="000376F0"/>
    <w:rsid w:val="00037749"/>
    <w:rsid w:val="00037819"/>
    <w:rsid w:val="000378EF"/>
    <w:rsid w:val="00037981"/>
    <w:rsid w:val="00037B81"/>
    <w:rsid w:val="00037C82"/>
    <w:rsid w:val="000402AB"/>
    <w:rsid w:val="00040321"/>
    <w:rsid w:val="00040876"/>
    <w:rsid w:val="000408D6"/>
    <w:rsid w:val="00040A2C"/>
    <w:rsid w:val="00040C03"/>
    <w:rsid w:val="000415D7"/>
    <w:rsid w:val="000415DE"/>
    <w:rsid w:val="00041661"/>
    <w:rsid w:val="000418F5"/>
    <w:rsid w:val="00041A30"/>
    <w:rsid w:val="00041BC9"/>
    <w:rsid w:val="00041D05"/>
    <w:rsid w:val="00041D42"/>
    <w:rsid w:val="00041E80"/>
    <w:rsid w:val="00041E8E"/>
    <w:rsid w:val="00042595"/>
    <w:rsid w:val="000427A6"/>
    <w:rsid w:val="0004296E"/>
    <w:rsid w:val="00042A95"/>
    <w:rsid w:val="00042CF8"/>
    <w:rsid w:val="00042DD8"/>
    <w:rsid w:val="00042EC7"/>
    <w:rsid w:val="00042FE9"/>
    <w:rsid w:val="0004309C"/>
    <w:rsid w:val="00043132"/>
    <w:rsid w:val="00043422"/>
    <w:rsid w:val="0004369E"/>
    <w:rsid w:val="00043889"/>
    <w:rsid w:val="00043B98"/>
    <w:rsid w:val="00043DDA"/>
    <w:rsid w:val="000444F1"/>
    <w:rsid w:val="0004496C"/>
    <w:rsid w:val="00044A79"/>
    <w:rsid w:val="00044B4E"/>
    <w:rsid w:val="00044D71"/>
    <w:rsid w:val="00045063"/>
    <w:rsid w:val="0004514E"/>
    <w:rsid w:val="00045395"/>
    <w:rsid w:val="0004543E"/>
    <w:rsid w:val="000456F5"/>
    <w:rsid w:val="00045B2D"/>
    <w:rsid w:val="00045C15"/>
    <w:rsid w:val="00045C65"/>
    <w:rsid w:val="00045DE9"/>
    <w:rsid w:val="000460D0"/>
    <w:rsid w:val="0004634C"/>
    <w:rsid w:val="0004679B"/>
    <w:rsid w:val="00046CD7"/>
    <w:rsid w:val="00046E0A"/>
    <w:rsid w:val="00046E7E"/>
    <w:rsid w:val="00047384"/>
    <w:rsid w:val="00047493"/>
    <w:rsid w:val="00047692"/>
    <w:rsid w:val="00047894"/>
    <w:rsid w:val="000479BD"/>
    <w:rsid w:val="000479DA"/>
    <w:rsid w:val="00047F0A"/>
    <w:rsid w:val="000501B3"/>
    <w:rsid w:val="0005033F"/>
    <w:rsid w:val="00050494"/>
    <w:rsid w:val="0005052C"/>
    <w:rsid w:val="000505A0"/>
    <w:rsid w:val="00050775"/>
    <w:rsid w:val="00050C77"/>
    <w:rsid w:val="00050E73"/>
    <w:rsid w:val="00050FA9"/>
    <w:rsid w:val="0005151B"/>
    <w:rsid w:val="00051573"/>
    <w:rsid w:val="00051633"/>
    <w:rsid w:val="0005174D"/>
    <w:rsid w:val="00051763"/>
    <w:rsid w:val="00051A9C"/>
    <w:rsid w:val="00051B4C"/>
    <w:rsid w:val="00051DC8"/>
    <w:rsid w:val="00051FEB"/>
    <w:rsid w:val="000522C0"/>
    <w:rsid w:val="00052438"/>
    <w:rsid w:val="0005279E"/>
    <w:rsid w:val="000527E4"/>
    <w:rsid w:val="00052A26"/>
    <w:rsid w:val="00052D05"/>
    <w:rsid w:val="00052D66"/>
    <w:rsid w:val="00052F8E"/>
    <w:rsid w:val="000531AA"/>
    <w:rsid w:val="00053453"/>
    <w:rsid w:val="00053500"/>
    <w:rsid w:val="000536AB"/>
    <w:rsid w:val="0005375E"/>
    <w:rsid w:val="000537D5"/>
    <w:rsid w:val="00053828"/>
    <w:rsid w:val="00053854"/>
    <w:rsid w:val="00053856"/>
    <w:rsid w:val="00053978"/>
    <w:rsid w:val="00053B77"/>
    <w:rsid w:val="00053CE2"/>
    <w:rsid w:val="00054104"/>
    <w:rsid w:val="000544C3"/>
    <w:rsid w:val="000548A5"/>
    <w:rsid w:val="000548FE"/>
    <w:rsid w:val="00054ACB"/>
    <w:rsid w:val="00054B2C"/>
    <w:rsid w:val="00054C95"/>
    <w:rsid w:val="00054E37"/>
    <w:rsid w:val="00054F2F"/>
    <w:rsid w:val="00054FB7"/>
    <w:rsid w:val="00055121"/>
    <w:rsid w:val="0005517A"/>
    <w:rsid w:val="000551FF"/>
    <w:rsid w:val="00055556"/>
    <w:rsid w:val="00055873"/>
    <w:rsid w:val="00055E27"/>
    <w:rsid w:val="00055EB6"/>
    <w:rsid w:val="00055FF9"/>
    <w:rsid w:val="000560A4"/>
    <w:rsid w:val="000561CF"/>
    <w:rsid w:val="0005637A"/>
    <w:rsid w:val="000565BC"/>
    <w:rsid w:val="00056848"/>
    <w:rsid w:val="00056A75"/>
    <w:rsid w:val="00056AAD"/>
    <w:rsid w:val="00056C68"/>
    <w:rsid w:val="00056E85"/>
    <w:rsid w:val="0005729F"/>
    <w:rsid w:val="000573D2"/>
    <w:rsid w:val="0005774F"/>
    <w:rsid w:val="00057968"/>
    <w:rsid w:val="00057D48"/>
    <w:rsid w:val="00057D8A"/>
    <w:rsid w:val="00060318"/>
    <w:rsid w:val="00060A6F"/>
    <w:rsid w:val="00060B17"/>
    <w:rsid w:val="00060D0F"/>
    <w:rsid w:val="00060D20"/>
    <w:rsid w:val="00060F61"/>
    <w:rsid w:val="00060F64"/>
    <w:rsid w:val="00060FC1"/>
    <w:rsid w:val="0006105A"/>
    <w:rsid w:val="00061A6E"/>
    <w:rsid w:val="00061B47"/>
    <w:rsid w:val="00061BBE"/>
    <w:rsid w:val="00061EBB"/>
    <w:rsid w:val="00061FB5"/>
    <w:rsid w:val="00062132"/>
    <w:rsid w:val="0006223E"/>
    <w:rsid w:val="000625B2"/>
    <w:rsid w:val="000625C2"/>
    <w:rsid w:val="000625E9"/>
    <w:rsid w:val="0006265A"/>
    <w:rsid w:val="0006271E"/>
    <w:rsid w:val="00062A44"/>
    <w:rsid w:val="00062A6B"/>
    <w:rsid w:val="00062C9E"/>
    <w:rsid w:val="00062EE2"/>
    <w:rsid w:val="000634A8"/>
    <w:rsid w:val="00063764"/>
    <w:rsid w:val="0006388E"/>
    <w:rsid w:val="00063A0B"/>
    <w:rsid w:val="00063A6B"/>
    <w:rsid w:val="00063A80"/>
    <w:rsid w:val="00063B0F"/>
    <w:rsid w:val="00063C32"/>
    <w:rsid w:val="00063C95"/>
    <w:rsid w:val="00063EEE"/>
    <w:rsid w:val="0006458D"/>
    <w:rsid w:val="000649F9"/>
    <w:rsid w:val="00064C93"/>
    <w:rsid w:val="00064D56"/>
    <w:rsid w:val="00064F48"/>
    <w:rsid w:val="00065060"/>
    <w:rsid w:val="000651C4"/>
    <w:rsid w:val="00065361"/>
    <w:rsid w:val="00065ACA"/>
    <w:rsid w:val="0006663D"/>
    <w:rsid w:val="000666EA"/>
    <w:rsid w:val="000667E9"/>
    <w:rsid w:val="00066946"/>
    <w:rsid w:val="00067047"/>
    <w:rsid w:val="00067390"/>
    <w:rsid w:val="000673CD"/>
    <w:rsid w:val="00067528"/>
    <w:rsid w:val="00067594"/>
    <w:rsid w:val="00067A29"/>
    <w:rsid w:val="000701DC"/>
    <w:rsid w:val="00070712"/>
    <w:rsid w:val="00070766"/>
    <w:rsid w:val="00070BEC"/>
    <w:rsid w:val="00070CDB"/>
    <w:rsid w:val="00070ECF"/>
    <w:rsid w:val="00070F31"/>
    <w:rsid w:val="0007124B"/>
    <w:rsid w:val="00071328"/>
    <w:rsid w:val="00071858"/>
    <w:rsid w:val="000718FC"/>
    <w:rsid w:val="00071D4B"/>
    <w:rsid w:val="00071E6D"/>
    <w:rsid w:val="00071FA7"/>
    <w:rsid w:val="00072050"/>
    <w:rsid w:val="000724AE"/>
    <w:rsid w:val="0007263F"/>
    <w:rsid w:val="00072DA2"/>
    <w:rsid w:val="00072E02"/>
    <w:rsid w:val="00072E54"/>
    <w:rsid w:val="000730A2"/>
    <w:rsid w:val="000734A9"/>
    <w:rsid w:val="00073514"/>
    <w:rsid w:val="00073B9E"/>
    <w:rsid w:val="00073BD9"/>
    <w:rsid w:val="00073E2F"/>
    <w:rsid w:val="00074168"/>
    <w:rsid w:val="0007440A"/>
    <w:rsid w:val="0007452B"/>
    <w:rsid w:val="0007469D"/>
    <w:rsid w:val="00074743"/>
    <w:rsid w:val="000747A6"/>
    <w:rsid w:val="00074A55"/>
    <w:rsid w:val="00074AEF"/>
    <w:rsid w:val="00074D68"/>
    <w:rsid w:val="00074F19"/>
    <w:rsid w:val="0007508E"/>
    <w:rsid w:val="0007524F"/>
    <w:rsid w:val="00075424"/>
    <w:rsid w:val="00075433"/>
    <w:rsid w:val="00075593"/>
    <w:rsid w:val="00075947"/>
    <w:rsid w:val="00075D31"/>
    <w:rsid w:val="00075FE6"/>
    <w:rsid w:val="000762CB"/>
    <w:rsid w:val="00076895"/>
    <w:rsid w:val="00076940"/>
    <w:rsid w:val="00076B32"/>
    <w:rsid w:val="00076D24"/>
    <w:rsid w:val="00076F64"/>
    <w:rsid w:val="00077098"/>
    <w:rsid w:val="00077317"/>
    <w:rsid w:val="000775CD"/>
    <w:rsid w:val="0007776A"/>
    <w:rsid w:val="000777A2"/>
    <w:rsid w:val="00077819"/>
    <w:rsid w:val="00077A76"/>
    <w:rsid w:val="00077C93"/>
    <w:rsid w:val="00077CEC"/>
    <w:rsid w:val="000800A8"/>
    <w:rsid w:val="000800C0"/>
    <w:rsid w:val="00080144"/>
    <w:rsid w:val="0008037D"/>
    <w:rsid w:val="0008062F"/>
    <w:rsid w:val="00080684"/>
    <w:rsid w:val="0008084E"/>
    <w:rsid w:val="00080942"/>
    <w:rsid w:val="00080C87"/>
    <w:rsid w:val="00080D78"/>
    <w:rsid w:val="00080D80"/>
    <w:rsid w:val="00080D98"/>
    <w:rsid w:val="00080EC5"/>
    <w:rsid w:val="00080F96"/>
    <w:rsid w:val="000810F6"/>
    <w:rsid w:val="00081108"/>
    <w:rsid w:val="00081457"/>
    <w:rsid w:val="00081679"/>
    <w:rsid w:val="0008172D"/>
    <w:rsid w:val="000818F9"/>
    <w:rsid w:val="00081EFA"/>
    <w:rsid w:val="00081F6C"/>
    <w:rsid w:val="000821EE"/>
    <w:rsid w:val="000826F4"/>
    <w:rsid w:val="00082773"/>
    <w:rsid w:val="000829F8"/>
    <w:rsid w:val="00082D06"/>
    <w:rsid w:val="00082DC9"/>
    <w:rsid w:val="0008323A"/>
    <w:rsid w:val="00083356"/>
    <w:rsid w:val="0008367D"/>
    <w:rsid w:val="00083689"/>
    <w:rsid w:val="00083B15"/>
    <w:rsid w:val="00083BFB"/>
    <w:rsid w:val="00083E32"/>
    <w:rsid w:val="00083EEA"/>
    <w:rsid w:val="0008436F"/>
    <w:rsid w:val="0008441C"/>
    <w:rsid w:val="00084432"/>
    <w:rsid w:val="00084660"/>
    <w:rsid w:val="00084BC6"/>
    <w:rsid w:val="00084EB7"/>
    <w:rsid w:val="00084FC4"/>
    <w:rsid w:val="00085391"/>
    <w:rsid w:val="000857F1"/>
    <w:rsid w:val="00085844"/>
    <w:rsid w:val="00085933"/>
    <w:rsid w:val="00085D07"/>
    <w:rsid w:val="00085D78"/>
    <w:rsid w:val="00085ECD"/>
    <w:rsid w:val="00085FB9"/>
    <w:rsid w:val="00086012"/>
    <w:rsid w:val="00086532"/>
    <w:rsid w:val="00086561"/>
    <w:rsid w:val="000865E7"/>
    <w:rsid w:val="000868C9"/>
    <w:rsid w:val="00086912"/>
    <w:rsid w:val="00086AF7"/>
    <w:rsid w:val="00086BF1"/>
    <w:rsid w:val="00086F51"/>
    <w:rsid w:val="000872FF"/>
    <w:rsid w:val="000873F8"/>
    <w:rsid w:val="000874C4"/>
    <w:rsid w:val="0008762A"/>
    <w:rsid w:val="00087932"/>
    <w:rsid w:val="00087D41"/>
    <w:rsid w:val="00090464"/>
    <w:rsid w:val="00090B28"/>
    <w:rsid w:val="00090DB3"/>
    <w:rsid w:val="00090E29"/>
    <w:rsid w:val="00090EAF"/>
    <w:rsid w:val="00091168"/>
    <w:rsid w:val="00091286"/>
    <w:rsid w:val="0009135F"/>
    <w:rsid w:val="0009151C"/>
    <w:rsid w:val="000919BA"/>
    <w:rsid w:val="00091BD3"/>
    <w:rsid w:val="00091C56"/>
    <w:rsid w:val="000920E4"/>
    <w:rsid w:val="00092411"/>
    <w:rsid w:val="0009255F"/>
    <w:rsid w:val="0009289C"/>
    <w:rsid w:val="000929F0"/>
    <w:rsid w:val="00092B9A"/>
    <w:rsid w:val="00092CE5"/>
    <w:rsid w:val="00092E42"/>
    <w:rsid w:val="00093293"/>
    <w:rsid w:val="0009329C"/>
    <w:rsid w:val="000933D7"/>
    <w:rsid w:val="0009362E"/>
    <w:rsid w:val="00093810"/>
    <w:rsid w:val="000938BD"/>
    <w:rsid w:val="00093BBD"/>
    <w:rsid w:val="00093D29"/>
    <w:rsid w:val="00093FE7"/>
    <w:rsid w:val="00094063"/>
    <w:rsid w:val="00094090"/>
    <w:rsid w:val="00094257"/>
    <w:rsid w:val="00094B37"/>
    <w:rsid w:val="00094C45"/>
    <w:rsid w:val="00094C58"/>
    <w:rsid w:val="00094D0C"/>
    <w:rsid w:val="00094D64"/>
    <w:rsid w:val="00094E3B"/>
    <w:rsid w:val="00095263"/>
    <w:rsid w:val="00095312"/>
    <w:rsid w:val="000954BD"/>
    <w:rsid w:val="0009572F"/>
    <w:rsid w:val="00095788"/>
    <w:rsid w:val="000957DC"/>
    <w:rsid w:val="00095C54"/>
    <w:rsid w:val="00095D4A"/>
    <w:rsid w:val="00095E5D"/>
    <w:rsid w:val="00095F54"/>
    <w:rsid w:val="00096067"/>
    <w:rsid w:val="000960A8"/>
    <w:rsid w:val="00096191"/>
    <w:rsid w:val="00096230"/>
    <w:rsid w:val="00096B92"/>
    <w:rsid w:val="00096CB3"/>
    <w:rsid w:val="00096D1C"/>
    <w:rsid w:val="00096E21"/>
    <w:rsid w:val="00096F95"/>
    <w:rsid w:val="00097290"/>
    <w:rsid w:val="00097323"/>
    <w:rsid w:val="0009779A"/>
    <w:rsid w:val="0009796A"/>
    <w:rsid w:val="00097B7B"/>
    <w:rsid w:val="00097CBD"/>
    <w:rsid w:val="00097D78"/>
    <w:rsid w:val="00097DB2"/>
    <w:rsid w:val="00097DEE"/>
    <w:rsid w:val="00097E32"/>
    <w:rsid w:val="00097E85"/>
    <w:rsid w:val="00097EEA"/>
    <w:rsid w:val="00097FB0"/>
    <w:rsid w:val="000A011C"/>
    <w:rsid w:val="000A03BE"/>
    <w:rsid w:val="000A05E3"/>
    <w:rsid w:val="000A09DC"/>
    <w:rsid w:val="000A0A38"/>
    <w:rsid w:val="000A0AE7"/>
    <w:rsid w:val="000A0BAE"/>
    <w:rsid w:val="000A0D10"/>
    <w:rsid w:val="000A0D8C"/>
    <w:rsid w:val="000A0E15"/>
    <w:rsid w:val="000A0F08"/>
    <w:rsid w:val="000A103D"/>
    <w:rsid w:val="000A11AE"/>
    <w:rsid w:val="000A1284"/>
    <w:rsid w:val="000A128C"/>
    <w:rsid w:val="000A1559"/>
    <w:rsid w:val="000A1708"/>
    <w:rsid w:val="000A1743"/>
    <w:rsid w:val="000A18A0"/>
    <w:rsid w:val="000A1C92"/>
    <w:rsid w:val="000A1E16"/>
    <w:rsid w:val="000A1F1F"/>
    <w:rsid w:val="000A1F2B"/>
    <w:rsid w:val="000A1F82"/>
    <w:rsid w:val="000A209B"/>
    <w:rsid w:val="000A2496"/>
    <w:rsid w:val="000A27D9"/>
    <w:rsid w:val="000A2919"/>
    <w:rsid w:val="000A2AAC"/>
    <w:rsid w:val="000A2AF0"/>
    <w:rsid w:val="000A2B17"/>
    <w:rsid w:val="000A2B3B"/>
    <w:rsid w:val="000A2BDB"/>
    <w:rsid w:val="000A2F2E"/>
    <w:rsid w:val="000A3020"/>
    <w:rsid w:val="000A304B"/>
    <w:rsid w:val="000A3458"/>
    <w:rsid w:val="000A382D"/>
    <w:rsid w:val="000A38AA"/>
    <w:rsid w:val="000A3926"/>
    <w:rsid w:val="000A3962"/>
    <w:rsid w:val="000A3E8C"/>
    <w:rsid w:val="000A4516"/>
    <w:rsid w:val="000A45FE"/>
    <w:rsid w:val="000A4CE2"/>
    <w:rsid w:val="000A4E70"/>
    <w:rsid w:val="000A4F84"/>
    <w:rsid w:val="000A52C9"/>
    <w:rsid w:val="000A5701"/>
    <w:rsid w:val="000A5D0B"/>
    <w:rsid w:val="000A5E64"/>
    <w:rsid w:val="000A5E76"/>
    <w:rsid w:val="000A624C"/>
    <w:rsid w:val="000A6280"/>
    <w:rsid w:val="000A65C0"/>
    <w:rsid w:val="000A682A"/>
    <w:rsid w:val="000A686F"/>
    <w:rsid w:val="000A6884"/>
    <w:rsid w:val="000A688B"/>
    <w:rsid w:val="000A6C4B"/>
    <w:rsid w:val="000A6EDE"/>
    <w:rsid w:val="000A6F93"/>
    <w:rsid w:val="000A7219"/>
    <w:rsid w:val="000A7342"/>
    <w:rsid w:val="000A7426"/>
    <w:rsid w:val="000A7435"/>
    <w:rsid w:val="000A74C4"/>
    <w:rsid w:val="000A7775"/>
    <w:rsid w:val="000A7BC7"/>
    <w:rsid w:val="000A7C09"/>
    <w:rsid w:val="000B039E"/>
    <w:rsid w:val="000B0A81"/>
    <w:rsid w:val="000B0BC0"/>
    <w:rsid w:val="000B0E07"/>
    <w:rsid w:val="000B0E53"/>
    <w:rsid w:val="000B0EB4"/>
    <w:rsid w:val="000B0FD0"/>
    <w:rsid w:val="000B11BC"/>
    <w:rsid w:val="000B126C"/>
    <w:rsid w:val="000B12B2"/>
    <w:rsid w:val="000B1508"/>
    <w:rsid w:val="000B153B"/>
    <w:rsid w:val="000B15E2"/>
    <w:rsid w:val="000B1815"/>
    <w:rsid w:val="000B1838"/>
    <w:rsid w:val="000B185D"/>
    <w:rsid w:val="000B189C"/>
    <w:rsid w:val="000B1928"/>
    <w:rsid w:val="000B1C9D"/>
    <w:rsid w:val="000B26B9"/>
    <w:rsid w:val="000B2990"/>
    <w:rsid w:val="000B2A1B"/>
    <w:rsid w:val="000B2CD0"/>
    <w:rsid w:val="000B2ED7"/>
    <w:rsid w:val="000B3059"/>
    <w:rsid w:val="000B3068"/>
    <w:rsid w:val="000B32BF"/>
    <w:rsid w:val="000B3341"/>
    <w:rsid w:val="000B339D"/>
    <w:rsid w:val="000B36CC"/>
    <w:rsid w:val="000B36F2"/>
    <w:rsid w:val="000B3829"/>
    <w:rsid w:val="000B3B13"/>
    <w:rsid w:val="000B3B5B"/>
    <w:rsid w:val="000B3F3A"/>
    <w:rsid w:val="000B4253"/>
    <w:rsid w:val="000B4275"/>
    <w:rsid w:val="000B45BB"/>
    <w:rsid w:val="000B497F"/>
    <w:rsid w:val="000B4A72"/>
    <w:rsid w:val="000B4A83"/>
    <w:rsid w:val="000B4B17"/>
    <w:rsid w:val="000B4E50"/>
    <w:rsid w:val="000B5031"/>
    <w:rsid w:val="000B5104"/>
    <w:rsid w:val="000B5105"/>
    <w:rsid w:val="000B539D"/>
    <w:rsid w:val="000B56F0"/>
    <w:rsid w:val="000B5F96"/>
    <w:rsid w:val="000B61A3"/>
    <w:rsid w:val="000B62AB"/>
    <w:rsid w:val="000B673A"/>
    <w:rsid w:val="000B67B7"/>
    <w:rsid w:val="000B6EFF"/>
    <w:rsid w:val="000B6FB3"/>
    <w:rsid w:val="000B7293"/>
    <w:rsid w:val="000B7945"/>
    <w:rsid w:val="000B7C68"/>
    <w:rsid w:val="000B7D83"/>
    <w:rsid w:val="000B7E0D"/>
    <w:rsid w:val="000B7F78"/>
    <w:rsid w:val="000C0295"/>
    <w:rsid w:val="000C06F2"/>
    <w:rsid w:val="000C0913"/>
    <w:rsid w:val="000C0CF8"/>
    <w:rsid w:val="000C1080"/>
    <w:rsid w:val="000C1209"/>
    <w:rsid w:val="000C1625"/>
    <w:rsid w:val="000C17C1"/>
    <w:rsid w:val="000C1925"/>
    <w:rsid w:val="000C1E4F"/>
    <w:rsid w:val="000C1F15"/>
    <w:rsid w:val="000C1F4D"/>
    <w:rsid w:val="000C2133"/>
    <w:rsid w:val="000C25F5"/>
    <w:rsid w:val="000C2684"/>
    <w:rsid w:val="000C280E"/>
    <w:rsid w:val="000C2871"/>
    <w:rsid w:val="000C29D9"/>
    <w:rsid w:val="000C3053"/>
    <w:rsid w:val="000C33D4"/>
    <w:rsid w:val="000C3444"/>
    <w:rsid w:val="000C3AA9"/>
    <w:rsid w:val="000C3B9C"/>
    <w:rsid w:val="000C3CA1"/>
    <w:rsid w:val="000C3D7B"/>
    <w:rsid w:val="000C3E5C"/>
    <w:rsid w:val="000C3E96"/>
    <w:rsid w:val="000C3F1B"/>
    <w:rsid w:val="000C3F6E"/>
    <w:rsid w:val="000C3FC7"/>
    <w:rsid w:val="000C4695"/>
    <w:rsid w:val="000C49BF"/>
    <w:rsid w:val="000C4A16"/>
    <w:rsid w:val="000C4A24"/>
    <w:rsid w:val="000C4C99"/>
    <w:rsid w:val="000C4CB3"/>
    <w:rsid w:val="000C4D37"/>
    <w:rsid w:val="000C4EC1"/>
    <w:rsid w:val="000C5181"/>
    <w:rsid w:val="000C552D"/>
    <w:rsid w:val="000C5537"/>
    <w:rsid w:val="000C5811"/>
    <w:rsid w:val="000C5AEA"/>
    <w:rsid w:val="000C5B83"/>
    <w:rsid w:val="000C6018"/>
    <w:rsid w:val="000C67B3"/>
    <w:rsid w:val="000C6865"/>
    <w:rsid w:val="000C695A"/>
    <w:rsid w:val="000C6B6F"/>
    <w:rsid w:val="000C6B77"/>
    <w:rsid w:val="000C6C78"/>
    <w:rsid w:val="000C6D8A"/>
    <w:rsid w:val="000C6F02"/>
    <w:rsid w:val="000C7148"/>
    <w:rsid w:val="000C750F"/>
    <w:rsid w:val="000C78E7"/>
    <w:rsid w:val="000C7B30"/>
    <w:rsid w:val="000C7C1E"/>
    <w:rsid w:val="000C7DEE"/>
    <w:rsid w:val="000D0172"/>
    <w:rsid w:val="000D02F6"/>
    <w:rsid w:val="000D04B5"/>
    <w:rsid w:val="000D0854"/>
    <w:rsid w:val="000D08EE"/>
    <w:rsid w:val="000D0EC0"/>
    <w:rsid w:val="000D1072"/>
    <w:rsid w:val="000D129C"/>
    <w:rsid w:val="000D136E"/>
    <w:rsid w:val="000D1570"/>
    <w:rsid w:val="000D1C8D"/>
    <w:rsid w:val="000D1D2F"/>
    <w:rsid w:val="000D1DB0"/>
    <w:rsid w:val="000D1E49"/>
    <w:rsid w:val="000D1E75"/>
    <w:rsid w:val="000D1F45"/>
    <w:rsid w:val="000D235C"/>
    <w:rsid w:val="000D237C"/>
    <w:rsid w:val="000D239F"/>
    <w:rsid w:val="000D249E"/>
    <w:rsid w:val="000D258C"/>
    <w:rsid w:val="000D2866"/>
    <w:rsid w:val="000D2959"/>
    <w:rsid w:val="000D29E8"/>
    <w:rsid w:val="000D2BBE"/>
    <w:rsid w:val="000D2E22"/>
    <w:rsid w:val="000D31CB"/>
    <w:rsid w:val="000D358B"/>
    <w:rsid w:val="000D35BA"/>
    <w:rsid w:val="000D3A0B"/>
    <w:rsid w:val="000D3DE9"/>
    <w:rsid w:val="000D413F"/>
    <w:rsid w:val="000D4427"/>
    <w:rsid w:val="000D48A8"/>
    <w:rsid w:val="000D49F9"/>
    <w:rsid w:val="000D4B86"/>
    <w:rsid w:val="000D4B9F"/>
    <w:rsid w:val="000D4C62"/>
    <w:rsid w:val="000D4DCC"/>
    <w:rsid w:val="000D4EE2"/>
    <w:rsid w:val="000D515E"/>
    <w:rsid w:val="000D5395"/>
    <w:rsid w:val="000D54CC"/>
    <w:rsid w:val="000D5724"/>
    <w:rsid w:val="000D5803"/>
    <w:rsid w:val="000D5813"/>
    <w:rsid w:val="000D5C22"/>
    <w:rsid w:val="000D5C77"/>
    <w:rsid w:val="000D6077"/>
    <w:rsid w:val="000D6568"/>
    <w:rsid w:val="000D66B0"/>
    <w:rsid w:val="000D6A54"/>
    <w:rsid w:val="000D6A92"/>
    <w:rsid w:val="000D6C74"/>
    <w:rsid w:val="000D758B"/>
    <w:rsid w:val="000D7A2A"/>
    <w:rsid w:val="000D7A6D"/>
    <w:rsid w:val="000D7B8A"/>
    <w:rsid w:val="000D7D3D"/>
    <w:rsid w:val="000E012E"/>
    <w:rsid w:val="000E036D"/>
    <w:rsid w:val="000E04BD"/>
    <w:rsid w:val="000E04C9"/>
    <w:rsid w:val="000E05DE"/>
    <w:rsid w:val="000E085C"/>
    <w:rsid w:val="000E087F"/>
    <w:rsid w:val="000E0913"/>
    <w:rsid w:val="000E0B3B"/>
    <w:rsid w:val="000E0C20"/>
    <w:rsid w:val="000E0DEB"/>
    <w:rsid w:val="000E1567"/>
    <w:rsid w:val="000E1705"/>
    <w:rsid w:val="000E17C3"/>
    <w:rsid w:val="000E188A"/>
    <w:rsid w:val="000E18C3"/>
    <w:rsid w:val="000E1A6F"/>
    <w:rsid w:val="000E1D9E"/>
    <w:rsid w:val="000E2109"/>
    <w:rsid w:val="000E2113"/>
    <w:rsid w:val="000E25F8"/>
    <w:rsid w:val="000E26D4"/>
    <w:rsid w:val="000E2788"/>
    <w:rsid w:val="000E2A09"/>
    <w:rsid w:val="000E2AB4"/>
    <w:rsid w:val="000E2C2C"/>
    <w:rsid w:val="000E2D9C"/>
    <w:rsid w:val="000E3207"/>
    <w:rsid w:val="000E3529"/>
    <w:rsid w:val="000E3F2E"/>
    <w:rsid w:val="000E406B"/>
    <w:rsid w:val="000E4101"/>
    <w:rsid w:val="000E41F1"/>
    <w:rsid w:val="000E439D"/>
    <w:rsid w:val="000E43B0"/>
    <w:rsid w:val="000E46F6"/>
    <w:rsid w:val="000E47AB"/>
    <w:rsid w:val="000E485D"/>
    <w:rsid w:val="000E4B74"/>
    <w:rsid w:val="000E4BDC"/>
    <w:rsid w:val="000E4CF8"/>
    <w:rsid w:val="000E4D5C"/>
    <w:rsid w:val="000E534D"/>
    <w:rsid w:val="000E538A"/>
    <w:rsid w:val="000E53C2"/>
    <w:rsid w:val="000E58E7"/>
    <w:rsid w:val="000E5ADB"/>
    <w:rsid w:val="000E5F16"/>
    <w:rsid w:val="000E6154"/>
    <w:rsid w:val="000E6298"/>
    <w:rsid w:val="000E65BE"/>
    <w:rsid w:val="000E6660"/>
    <w:rsid w:val="000E6F3C"/>
    <w:rsid w:val="000E72B2"/>
    <w:rsid w:val="000E72BF"/>
    <w:rsid w:val="000E7371"/>
    <w:rsid w:val="000E796D"/>
    <w:rsid w:val="000E7A8E"/>
    <w:rsid w:val="000E7CDA"/>
    <w:rsid w:val="000E7DF7"/>
    <w:rsid w:val="000E7F01"/>
    <w:rsid w:val="000F071F"/>
    <w:rsid w:val="000F0751"/>
    <w:rsid w:val="000F0A55"/>
    <w:rsid w:val="000F0AC3"/>
    <w:rsid w:val="000F0D09"/>
    <w:rsid w:val="000F0DCD"/>
    <w:rsid w:val="000F0E28"/>
    <w:rsid w:val="000F0FCD"/>
    <w:rsid w:val="000F0FD6"/>
    <w:rsid w:val="000F12EA"/>
    <w:rsid w:val="000F14C9"/>
    <w:rsid w:val="000F178A"/>
    <w:rsid w:val="000F1A41"/>
    <w:rsid w:val="000F1C52"/>
    <w:rsid w:val="000F22E2"/>
    <w:rsid w:val="000F242B"/>
    <w:rsid w:val="000F25B9"/>
    <w:rsid w:val="000F28BD"/>
    <w:rsid w:val="000F2B73"/>
    <w:rsid w:val="000F2F6B"/>
    <w:rsid w:val="000F30C7"/>
    <w:rsid w:val="000F310E"/>
    <w:rsid w:val="000F364E"/>
    <w:rsid w:val="000F368C"/>
    <w:rsid w:val="000F3A9D"/>
    <w:rsid w:val="000F3ADB"/>
    <w:rsid w:val="000F3C35"/>
    <w:rsid w:val="000F3CEF"/>
    <w:rsid w:val="000F3D4E"/>
    <w:rsid w:val="000F4202"/>
    <w:rsid w:val="000F42E2"/>
    <w:rsid w:val="000F43AD"/>
    <w:rsid w:val="000F43BA"/>
    <w:rsid w:val="000F4488"/>
    <w:rsid w:val="000F4684"/>
    <w:rsid w:val="000F4745"/>
    <w:rsid w:val="000F4786"/>
    <w:rsid w:val="000F492E"/>
    <w:rsid w:val="000F5107"/>
    <w:rsid w:val="000F51C0"/>
    <w:rsid w:val="000F5287"/>
    <w:rsid w:val="000F53D2"/>
    <w:rsid w:val="000F5460"/>
    <w:rsid w:val="000F5471"/>
    <w:rsid w:val="000F56CF"/>
    <w:rsid w:val="000F56DA"/>
    <w:rsid w:val="000F57B3"/>
    <w:rsid w:val="000F5A91"/>
    <w:rsid w:val="000F5D27"/>
    <w:rsid w:val="000F5D45"/>
    <w:rsid w:val="000F5E3B"/>
    <w:rsid w:val="000F6253"/>
    <w:rsid w:val="000F6B41"/>
    <w:rsid w:val="000F7745"/>
    <w:rsid w:val="000F7B3C"/>
    <w:rsid w:val="000F7F18"/>
    <w:rsid w:val="000F7F20"/>
    <w:rsid w:val="001005E2"/>
    <w:rsid w:val="00100705"/>
    <w:rsid w:val="00100ACF"/>
    <w:rsid w:val="00100C7F"/>
    <w:rsid w:val="00100CA8"/>
    <w:rsid w:val="00100FAB"/>
    <w:rsid w:val="00101256"/>
    <w:rsid w:val="00101617"/>
    <w:rsid w:val="001017E4"/>
    <w:rsid w:val="00101879"/>
    <w:rsid w:val="00101B69"/>
    <w:rsid w:val="00101E10"/>
    <w:rsid w:val="001028D7"/>
    <w:rsid w:val="00102C9C"/>
    <w:rsid w:val="00102F11"/>
    <w:rsid w:val="0010355B"/>
    <w:rsid w:val="00103569"/>
    <w:rsid w:val="001035B2"/>
    <w:rsid w:val="001036A6"/>
    <w:rsid w:val="00103AFE"/>
    <w:rsid w:val="00103BD7"/>
    <w:rsid w:val="00103CDB"/>
    <w:rsid w:val="00103DDD"/>
    <w:rsid w:val="001040AD"/>
    <w:rsid w:val="001042E4"/>
    <w:rsid w:val="0010471C"/>
    <w:rsid w:val="00104C44"/>
    <w:rsid w:val="00104E8F"/>
    <w:rsid w:val="00104ED5"/>
    <w:rsid w:val="00104F58"/>
    <w:rsid w:val="001051FF"/>
    <w:rsid w:val="00105363"/>
    <w:rsid w:val="0010536C"/>
    <w:rsid w:val="0010570D"/>
    <w:rsid w:val="00105A28"/>
    <w:rsid w:val="00105BD1"/>
    <w:rsid w:val="00105C8A"/>
    <w:rsid w:val="0010604F"/>
    <w:rsid w:val="00106554"/>
    <w:rsid w:val="00106803"/>
    <w:rsid w:val="00106AD1"/>
    <w:rsid w:val="00106C7D"/>
    <w:rsid w:val="00106F0B"/>
    <w:rsid w:val="00107091"/>
    <w:rsid w:val="00107217"/>
    <w:rsid w:val="001073B2"/>
    <w:rsid w:val="00107472"/>
    <w:rsid w:val="001075E9"/>
    <w:rsid w:val="0010771F"/>
    <w:rsid w:val="00107B35"/>
    <w:rsid w:val="00107D59"/>
    <w:rsid w:val="00107D88"/>
    <w:rsid w:val="00107E35"/>
    <w:rsid w:val="00107F3C"/>
    <w:rsid w:val="0011029D"/>
    <w:rsid w:val="001102E6"/>
    <w:rsid w:val="001109F6"/>
    <w:rsid w:val="00110A2A"/>
    <w:rsid w:val="00110B99"/>
    <w:rsid w:val="00110D58"/>
    <w:rsid w:val="00111058"/>
    <w:rsid w:val="00111241"/>
    <w:rsid w:val="001114FB"/>
    <w:rsid w:val="0011173D"/>
    <w:rsid w:val="00111812"/>
    <w:rsid w:val="00111B10"/>
    <w:rsid w:val="00111B9E"/>
    <w:rsid w:val="00111FD9"/>
    <w:rsid w:val="0011217E"/>
    <w:rsid w:val="001121D9"/>
    <w:rsid w:val="0011230C"/>
    <w:rsid w:val="00112431"/>
    <w:rsid w:val="001124AF"/>
    <w:rsid w:val="001124DE"/>
    <w:rsid w:val="001125F1"/>
    <w:rsid w:val="00112841"/>
    <w:rsid w:val="00112A9A"/>
    <w:rsid w:val="00112DF0"/>
    <w:rsid w:val="00112E61"/>
    <w:rsid w:val="00112E8F"/>
    <w:rsid w:val="0011344F"/>
    <w:rsid w:val="0011374E"/>
    <w:rsid w:val="00113AA9"/>
    <w:rsid w:val="00113C5B"/>
    <w:rsid w:val="00113DC9"/>
    <w:rsid w:val="00113F63"/>
    <w:rsid w:val="00114108"/>
    <w:rsid w:val="00114358"/>
    <w:rsid w:val="00114409"/>
    <w:rsid w:val="00114D08"/>
    <w:rsid w:val="00114E55"/>
    <w:rsid w:val="0011506E"/>
    <w:rsid w:val="00115471"/>
    <w:rsid w:val="0011549D"/>
    <w:rsid w:val="00115805"/>
    <w:rsid w:val="00115AA6"/>
    <w:rsid w:val="00115D66"/>
    <w:rsid w:val="001160CE"/>
    <w:rsid w:val="00116446"/>
    <w:rsid w:val="0011652A"/>
    <w:rsid w:val="001165B8"/>
    <w:rsid w:val="001165E5"/>
    <w:rsid w:val="00116CBA"/>
    <w:rsid w:val="00116E8D"/>
    <w:rsid w:val="0011705C"/>
    <w:rsid w:val="001174CC"/>
    <w:rsid w:val="00117798"/>
    <w:rsid w:val="00117CEB"/>
    <w:rsid w:val="00117E35"/>
    <w:rsid w:val="00117EA8"/>
    <w:rsid w:val="00117EED"/>
    <w:rsid w:val="001206C9"/>
    <w:rsid w:val="00120792"/>
    <w:rsid w:val="0012084A"/>
    <w:rsid w:val="00120BC3"/>
    <w:rsid w:val="00120DDD"/>
    <w:rsid w:val="00120E5B"/>
    <w:rsid w:val="00121175"/>
    <w:rsid w:val="00121203"/>
    <w:rsid w:val="0012150A"/>
    <w:rsid w:val="001216FC"/>
    <w:rsid w:val="00121A37"/>
    <w:rsid w:val="00121A72"/>
    <w:rsid w:val="00121F72"/>
    <w:rsid w:val="001222AE"/>
    <w:rsid w:val="001222DF"/>
    <w:rsid w:val="00122461"/>
    <w:rsid w:val="001224F9"/>
    <w:rsid w:val="0012250B"/>
    <w:rsid w:val="00122637"/>
    <w:rsid w:val="00122675"/>
    <w:rsid w:val="00122869"/>
    <w:rsid w:val="00122BE9"/>
    <w:rsid w:val="00122C18"/>
    <w:rsid w:val="0012302B"/>
    <w:rsid w:val="001230BD"/>
    <w:rsid w:val="001234B2"/>
    <w:rsid w:val="00123537"/>
    <w:rsid w:val="001237AE"/>
    <w:rsid w:val="0012397E"/>
    <w:rsid w:val="00123AFA"/>
    <w:rsid w:val="00123DBD"/>
    <w:rsid w:val="00123E66"/>
    <w:rsid w:val="00124078"/>
    <w:rsid w:val="00124140"/>
    <w:rsid w:val="00124406"/>
    <w:rsid w:val="001244AF"/>
    <w:rsid w:val="001245FE"/>
    <w:rsid w:val="001247AF"/>
    <w:rsid w:val="001249AB"/>
    <w:rsid w:val="00124BCD"/>
    <w:rsid w:val="00124C72"/>
    <w:rsid w:val="00124D03"/>
    <w:rsid w:val="001250E6"/>
    <w:rsid w:val="001255E4"/>
    <w:rsid w:val="00125C95"/>
    <w:rsid w:val="00125FEC"/>
    <w:rsid w:val="00126012"/>
    <w:rsid w:val="00126052"/>
    <w:rsid w:val="00126376"/>
    <w:rsid w:val="00126732"/>
    <w:rsid w:val="001268A4"/>
    <w:rsid w:val="001268BC"/>
    <w:rsid w:val="00126A09"/>
    <w:rsid w:val="00126B69"/>
    <w:rsid w:val="00126CBC"/>
    <w:rsid w:val="00126DDA"/>
    <w:rsid w:val="001270FF"/>
    <w:rsid w:val="00127441"/>
    <w:rsid w:val="001276CA"/>
    <w:rsid w:val="001277F9"/>
    <w:rsid w:val="00127A0B"/>
    <w:rsid w:val="00127DCE"/>
    <w:rsid w:val="0013036A"/>
    <w:rsid w:val="0013045E"/>
    <w:rsid w:val="00130639"/>
    <w:rsid w:val="00130898"/>
    <w:rsid w:val="00130BAA"/>
    <w:rsid w:val="00130E0B"/>
    <w:rsid w:val="00130F1C"/>
    <w:rsid w:val="00130F51"/>
    <w:rsid w:val="0013134E"/>
    <w:rsid w:val="00131484"/>
    <w:rsid w:val="0013148C"/>
    <w:rsid w:val="0013165A"/>
    <w:rsid w:val="001318B5"/>
    <w:rsid w:val="00131999"/>
    <w:rsid w:val="00131E1C"/>
    <w:rsid w:val="001320A4"/>
    <w:rsid w:val="0013228A"/>
    <w:rsid w:val="001322AB"/>
    <w:rsid w:val="00132820"/>
    <w:rsid w:val="00132D4D"/>
    <w:rsid w:val="001336EC"/>
    <w:rsid w:val="00133EFF"/>
    <w:rsid w:val="00134608"/>
    <w:rsid w:val="00134C9F"/>
    <w:rsid w:val="00134E48"/>
    <w:rsid w:val="00135039"/>
    <w:rsid w:val="001355D3"/>
    <w:rsid w:val="001359FC"/>
    <w:rsid w:val="00135CFD"/>
    <w:rsid w:val="00135D09"/>
    <w:rsid w:val="0013605B"/>
    <w:rsid w:val="00136080"/>
    <w:rsid w:val="001362A5"/>
    <w:rsid w:val="00136CE5"/>
    <w:rsid w:val="0013722E"/>
    <w:rsid w:val="00137326"/>
    <w:rsid w:val="00137462"/>
    <w:rsid w:val="00137592"/>
    <w:rsid w:val="001376E3"/>
    <w:rsid w:val="0013778C"/>
    <w:rsid w:val="00137C6F"/>
    <w:rsid w:val="00137D32"/>
    <w:rsid w:val="00137FAB"/>
    <w:rsid w:val="00140103"/>
    <w:rsid w:val="0014037E"/>
    <w:rsid w:val="00140748"/>
    <w:rsid w:val="0014077C"/>
    <w:rsid w:val="001408A2"/>
    <w:rsid w:val="001409D2"/>
    <w:rsid w:val="00140A2B"/>
    <w:rsid w:val="00141148"/>
    <w:rsid w:val="001411C9"/>
    <w:rsid w:val="001415F9"/>
    <w:rsid w:val="00141714"/>
    <w:rsid w:val="0014187D"/>
    <w:rsid w:val="00141C8C"/>
    <w:rsid w:val="00141D37"/>
    <w:rsid w:val="00141E32"/>
    <w:rsid w:val="00141F47"/>
    <w:rsid w:val="00142074"/>
    <w:rsid w:val="0014261C"/>
    <w:rsid w:val="001427FE"/>
    <w:rsid w:val="00142874"/>
    <w:rsid w:val="0014296B"/>
    <w:rsid w:val="00142FE0"/>
    <w:rsid w:val="001433BF"/>
    <w:rsid w:val="001433C7"/>
    <w:rsid w:val="001433DE"/>
    <w:rsid w:val="00143766"/>
    <w:rsid w:val="00143BCA"/>
    <w:rsid w:val="001449A6"/>
    <w:rsid w:val="0014509C"/>
    <w:rsid w:val="00145128"/>
    <w:rsid w:val="0014533F"/>
    <w:rsid w:val="00145345"/>
    <w:rsid w:val="00145495"/>
    <w:rsid w:val="00145AF1"/>
    <w:rsid w:val="00145C5C"/>
    <w:rsid w:val="00145F41"/>
    <w:rsid w:val="00146231"/>
    <w:rsid w:val="00146349"/>
    <w:rsid w:val="00146B16"/>
    <w:rsid w:val="00146EC9"/>
    <w:rsid w:val="001472BA"/>
    <w:rsid w:val="001472F2"/>
    <w:rsid w:val="0014755E"/>
    <w:rsid w:val="00147778"/>
    <w:rsid w:val="001478AB"/>
    <w:rsid w:val="00147AEA"/>
    <w:rsid w:val="00147B25"/>
    <w:rsid w:val="00147F32"/>
    <w:rsid w:val="00150088"/>
    <w:rsid w:val="0015063C"/>
    <w:rsid w:val="00150641"/>
    <w:rsid w:val="0015073D"/>
    <w:rsid w:val="00150888"/>
    <w:rsid w:val="001508BA"/>
    <w:rsid w:val="00150907"/>
    <w:rsid w:val="0015091E"/>
    <w:rsid w:val="00150989"/>
    <w:rsid w:val="00150A0B"/>
    <w:rsid w:val="00150A5A"/>
    <w:rsid w:val="00150A89"/>
    <w:rsid w:val="00150CD4"/>
    <w:rsid w:val="00151276"/>
    <w:rsid w:val="00151B43"/>
    <w:rsid w:val="00151F38"/>
    <w:rsid w:val="0015228C"/>
    <w:rsid w:val="00152AA5"/>
    <w:rsid w:val="00152B40"/>
    <w:rsid w:val="00152C2B"/>
    <w:rsid w:val="00152C3C"/>
    <w:rsid w:val="00152D52"/>
    <w:rsid w:val="001531D2"/>
    <w:rsid w:val="0015394F"/>
    <w:rsid w:val="00153BFF"/>
    <w:rsid w:val="00153CE4"/>
    <w:rsid w:val="00154228"/>
    <w:rsid w:val="00154263"/>
    <w:rsid w:val="001544CD"/>
    <w:rsid w:val="001545D8"/>
    <w:rsid w:val="00154947"/>
    <w:rsid w:val="0015499E"/>
    <w:rsid w:val="00154B1C"/>
    <w:rsid w:val="00154D9E"/>
    <w:rsid w:val="00154E0D"/>
    <w:rsid w:val="00154F99"/>
    <w:rsid w:val="0015511E"/>
    <w:rsid w:val="00155174"/>
    <w:rsid w:val="00155308"/>
    <w:rsid w:val="001555F1"/>
    <w:rsid w:val="00155740"/>
    <w:rsid w:val="00155AF0"/>
    <w:rsid w:val="0015636A"/>
    <w:rsid w:val="001564CF"/>
    <w:rsid w:val="0015650F"/>
    <w:rsid w:val="00156773"/>
    <w:rsid w:val="0015680F"/>
    <w:rsid w:val="00156855"/>
    <w:rsid w:val="00156928"/>
    <w:rsid w:val="00156942"/>
    <w:rsid w:val="00156AE5"/>
    <w:rsid w:val="00156E65"/>
    <w:rsid w:val="00157041"/>
    <w:rsid w:val="001572ED"/>
    <w:rsid w:val="0015741B"/>
    <w:rsid w:val="00157543"/>
    <w:rsid w:val="001575FE"/>
    <w:rsid w:val="00157C67"/>
    <w:rsid w:val="00157E93"/>
    <w:rsid w:val="001600E9"/>
    <w:rsid w:val="001602F7"/>
    <w:rsid w:val="00160456"/>
    <w:rsid w:val="001604DF"/>
    <w:rsid w:val="001606A6"/>
    <w:rsid w:val="001608EC"/>
    <w:rsid w:val="0016097B"/>
    <w:rsid w:val="001609DE"/>
    <w:rsid w:val="00160C26"/>
    <w:rsid w:val="00160DA7"/>
    <w:rsid w:val="00160EF6"/>
    <w:rsid w:val="00160FEC"/>
    <w:rsid w:val="001610E5"/>
    <w:rsid w:val="001611D8"/>
    <w:rsid w:val="0016154D"/>
    <w:rsid w:val="001615C5"/>
    <w:rsid w:val="001616A2"/>
    <w:rsid w:val="00161A40"/>
    <w:rsid w:val="00161AE8"/>
    <w:rsid w:val="00161BC8"/>
    <w:rsid w:val="00161CAB"/>
    <w:rsid w:val="00161F6C"/>
    <w:rsid w:val="00162195"/>
    <w:rsid w:val="001621F0"/>
    <w:rsid w:val="001627E0"/>
    <w:rsid w:val="00162968"/>
    <w:rsid w:val="001629EF"/>
    <w:rsid w:val="00162A1F"/>
    <w:rsid w:val="00162A64"/>
    <w:rsid w:val="00162E86"/>
    <w:rsid w:val="00162F37"/>
    <w:rsid w:val="00162FF5"/>
    <w:rsid w:val="0016304B"/>
    <w:rsid w:val="00163113"/>
    <w:rsid w:val="00163219"/>
    <w:rsid w:val="00163414"/>
    <w:rsid w:val="0016343F"/>
    <w:rsid w:val="001634F6"/>
    <w:rsid w:val="001635DE"/>
    <w:rsid w:val="00163D24"/>
    <w:rsid w:val="00163EC4"/>
    <w:rsid w:val="00163F1F"/>
    <w:rsid w:val="00163F2C"/>
    <w:rsid w:val="0016419A"/>
    <w:rsid w:val="001641E1"/>
    <w:rsid w:val="001645EF"/>
    <w:rsid w:val="0016475C"/>
    <w:rsid w:val="00164C5F"/>
    <w:rsid w:val="00164DF7"/>
    <w:rsid w:val="00164F17"/>
    <w:rsid w:val="0016514F"/>
    <w:rsid w:val="00165429"/>
    <w:rsid w:val="00165461"/>
    <w:rsid w:val="00165582"/>
    <w:rsid w:val="001656A5"/>
    <w:rsid w:val="00165839"/>
    <w:rsid w:val="00165935"/>
    <w:rsid w:val="00166316"/>
    <w:rsid w:val="001663DA"/>
    <w:rsid w:val="001663DB"/>
    <w:rsid w:val="0016651E"/>
    <w:rsid w:val="0016666A"/>
    <w:rsid w:val="00166FD3"/>
    <w:rsid w:val="00166FF7"/>
    <w:rsid w:val="00167024"/>
    <w:rsid w:val="0016707C"/>
    <w:rsid w:val="001671AF"/>
    <w:rsid w:val="00167708"/>
    <w:rsid w:val="0016772C"/>
    <w:rsid w:val="00167772"/>
    <w:rsid w:val="00167BD3"/>
    <w:rsid w:val="00167EFD"/>
    <w:rsid w:val="00167F37"/>
    <w:rsid w:val="001701D8"/>
    <w:rsid w:val="00170771"/>
    <w:rsid w:val="00170933"/>
    <w:rsid w:val="00170B65"/>
    <w:rsid w:val="00170D7D"/>
    <w:rsid w:val="00170E70"/>
    <w:rsid w:val="0017107E"/>
    <w:rsid w:val="0017127C"/>
    <w:rsid w:val="001714F3"/>
    <w:rsid w:val="001717B6"/>
    <w:rsid w:val="001717DC"/>
    <w:rsid w:val="00171C49"/>
    <w:rsid w:val="00171E56"/>
    <w:rsid w:val="00172601"/>
    <w:rsid w:val="00172644"/>
    <w:rsid w:val="00172785"/>
    <w:rsid w:val="00172939"/>
    <w:rsid w:val="00172C14"/>
    <w:rsid w:val="00172E29"/>
    <w:rsid w:val="0017302E"/>
    <w:rsid w:val="0017322B"/>
    <w:rsid w:val="001734A7"/>
    <w:rsid w:val="00173643"/>
    <w:rsid w:val="00173A95"/>
    <w:rsid w:val="00173EDD"/>
    <w:rsid w:val="00173F71"/>
    <w:rsid w:val="00173FDE"/>
    <w:rsid w:val="00173FE7"/>
    <w:rsid w:val="0017414E"/>
    <w:rsid w:val="001741A3"/>
    <w:rsid w:val="00174293"/>
    <w:rsid w:val="001744C4"/>
    <w:rsid w:val="001744E2"/>
    <w:rsid w:val="00174573"/>
    <w:rsid w:val="001745B2"/>
    <w:rsid w:val="001746A3"/>
    <w:rsid w:val="00174A61"/>
    <w:rsid w:val="00174B55"/>
    <w:rsid w:val="00175084"/>
    <w:rsid w:val="0017527D"/>
    <w:rsid w:val="00175626"/>
    <w:rsid w:val="00175755"/>
    <w:rsid w:val="00175A03"/>
    <w:rsid w:val="00175A56"/>
    <w:rsid w:val="00175D91"/>
    <w:rsid w:val="00175DB1"/>
    <w:rsid w:val="00175E41"/>
    <w:rsid w:val="00175E64"/>
    <w:rsid w:val="00175E85"/>
    <w:rsid w:val="00176348"/>
    <w:rsid w:val="00176670"/>
    <w:rsid w:val="00176736"/>
    <w:rsid w:val="00176BEA"/>
    <w:rsid w:val="00176D91"/>
    <w:rsid w:val="00176E64"/>
    <w:rsid w:val="00176FF8"/>
    <w:rsid w:val="00177268"/>
    <w:rsid w:val="001772A0"/>
    <w:rsid w:val="0017742C"/>
    <w:rsid w:val="00177489"/>
    <w:rsid w:val="00177541"/>
    <w:rsid w:val="001775F1"/>
    <w:rsid w:val="00177710"/>
    <w:rsid w:val="0017790A"/>
    <w:rsid w:val="00177DA2"/>
    <w:rsid w:val="00177E3B"/>
    <w:rsid w:val="001803CD"/>
    <w:rsid w:val="0018051F"/>
    <w:rsid w:val="0018061E"/>
    <w:rsid w:val="001808AA"/>
    <w:rsid w:val="0018093F"/>
    <w:rsid w:val="00180B91"/>
    <w:rsid w:val="00180BB7"/>
    <w:rsid w:val="001815FB"/>
    <w:rsid w:val="001816EF"/>
    <w:rsid w:val="00181768"/>
    <w:rsid w:val="00181A59"/>
    <w:rsid w:val="00181EAE"/>
    <w:rsid w:val="00182097"/>
    <w:rsid w:val="00182548"/>
    <w:rsid w:val="00182727"/>
    <w:rsid w:val="001827AC"/>
    <w:rsid w:val="00182A12"/>
    <w:rsid w:val="00182A17"/>
    <w:rsid w:val="00182A29"/>
    <w:rsid w:val="00182A32"/>
    <w:rsid w:val="00182A78"/>
    <w:rsid w:val="00182ADA"/>
    <w:rsid w:val="00182D85"/>
    <w:rsid w:val="00182DB7"/>
    <w:rsid w:val="00182E6A"/>
    <w:rsid w:val="00182F70"/>
    <w:rsid w:val="0018331F"/>
    <w:rsid w:val="00183538"/>
    <w:rsid w:val="0018371C"/>
    <w:rsid w:val="00183792"/>
    <w:rsid w:val="001838A7"/>
    <w:rsid w:val="001839DF"/>
    <w:rsid w:val="00183A22"/>
    <w:rsid w:val="00183D5A"/>
    <w:rsid w:val="00183DA0"/>
    <w:rsid w:val="00183E05"/>
    <w:rsid w:val="00184085"/>
    <w:rsid w:val="0018409B"/>
    <w:rsid w:val="00184601"/>
    <w:rsid w:val="00184645"/>
    <w:rsid w:val="00184719"/>
    <w:rsid w:val="001847A3"/>
    <w:rsid w:val="001848FF"/>
    <w:rsid w:val="00184AAD"/>
    <w:rsid w:val="00184BBA"/>
    <w:rsid w:val="00184F21"/>
    <w:rsid w:val="00184FC3"/>
    <w:rsid w:val="00184FED"/>
    <w:rsid w:val="00185121"/>
    <w:rsid w:val="00185263"/>
    <w:rsid w:val="00185364"/>
    <w:rsid w:val="001853B2"/>
    <w:rsid w:val="001854A1"/>
    <w:rsid w:val="001856EF"/>
    <w:rsid w:val="00185AF4"/>
    <w:rsid w:val="00185B3B"/>
    <w:rsid w:val="00186E60"/>
    <w:rsid w:val="001873BC"/>
    <w:rsid w:val="001879EF"/>
    <w:rsid w:val="00187B4E"/>
    <w:rsid w:val="00187F05"/>
    <w:rsid w:val="00190070"/>
    <w:rsid w:val="001900AD"/>
    <w:rsid w:val="001900C7"/>
    <w:rsid w:val="001900D8"/>
    <w:rsid w:val="001900FF"/>
    <w:rsid w:val="00190395"/>
    <w:rsid w:val="00190434"/>
    <w:rsid w:val="0019065D"/>
    <w:rsid w:val="001906C2"/>
    <w:rsid w:val="001906DE"/>
    <w:rsid w:val="00190921"/>
    <w:rsid w:val="00190C19"/>
    <w:rsid w:val="00190DC9"/>
    <w:rsid w:val="00190DCF"/>
    <w:rsid w:val="001912A9"/>
    <w:rsid w:val="001913D4"/>
    <w:rsid w:val="001917D5"/>
    <w:rsid w:val="001918DD"/>
    <w:rsid w:val="00191ACD"/>
    <w:rsid w:val="00191E11"/>
    <w:rsid w:val="00192167"/>
    <w:rsid w:val="001923F8"/>
    <w:rsid w:val="00192428"/>
    <w:rsid w:val="0019244F"/>
    <w:rsid w:val="0019268C"/>
    <w:rsid w:val="00192978"/>
    <w:rsid w:val="001931D8"/>
    <w:rsid w:val="0019382B"/>
    <w:rsid w:val="001939AC"/>
    <w:rsid w:val="001939C0"/>
    <w:rsid w:val="001939E4"/>
    <w:rsid w:val="00193A39"/>
    <w:rsid w:val="00193B53"/>
    <w:rsid w:val="00193D07"/>
    <w:rsid w:val="001942B4"/>
    <w:rsid w:val="001943AE"/>
    <w:rsid w:val="001943DA"/>
    <w:rsid w:val="0019443A"/>
    <w:rsid w:val="00194609"/>
    <w:rsid w:val="0019467C"/>
    <w:rsid w:val="001948C2"/>
    <w:rsid w:val="00194E7A"/>
    <w:rsid w:val="00194ECC"/>
    <w:rsid w:val="00195639"/>
    <w:rsid w:val="00195664"/>
    <w:rsid w:val="001957BF"/>
    <w:rsid w:val="00195B7F"/>
    <w:rsid w:val="00195CAA"/>
    <w:rsid w:val="00195F6B"/>
    <w:rsid w:val="0019607E"/>
    <w:rsid w:val="00196381"/>
    <w:rsid w:val="001964A6"/>
    <w:rsid w:val="00196523"/>
    <w:rsid w:val="0019655C"/>
    <w:rsid w:val="00196727"/>
    <w:rsid w:val="00196739"/>
    <w:rsid w:val="001967ED"/>
    <w:rsid w:val="00196A4B"/>
    <w:rsid w:val="00196AA4"/>
    <w:rsid w:val="00196B8C"/>
    <w:rsid w:val="00197054"/>
    <w:rsid w:val="0019735D"/>
    <w:rsid w:val="001973E9"/>
    <w:rsid w:val="00197898"/>
    <w:rsid w:val="0019798F"/>
    <w:rsid w:val="00197B1B"/>
    <w:rsid w:val="00197C1A"/>
    <w:rsid w:val="00197E61"/>
    <w:rsid w:val="00197E6F"/>
    <w:rsid w:val="00197FA4"/>
    <w:rsid w:val="00197FB6"/>
    <w:rsid w:val="001A0292"/>
    <w:rsid w:val="001A04F9"/>
    <w:rsid w:val="001A054E"/>
    <w:rsid w:val="001A06CB"/>
    <w:rsid w:val="001A070A"/>
    <w:rsid w:val="001A090D"/>
    <w:rsid w:val="001A0CA1"/>
    <w:rsid w:val="001A0D77"/>
    <w:rsid w:val="001A0EE8"/>
    <w:rsid w:val="001A0FE2"/>
    <w:rsid w:val="001A11B9"/>
    <w:rsid w:val="001A137B"/>
    <w:rsid w:val="001A1425"/>
    <w:rsid w:val="001A15F9"/>
    <w:rsid w:val="001A1721"/>
    <w:rsid w:val="001A196A"/>
    <w:rsid w:val="001A1B80"/>
    <w:rsid w:val="001A1CAA"/>
    <w:rsid w:val="001A1D95"/>
    <w:rsid w:val="001A1DB2"/>
    <w:rsid w:val="001A1F53"/>
    <w:rsid w:val="001A24B5"/>
    <w:rsid w:val="001A2565"/>
    <w:rsid w:val="001A2E28"/>
    <w:rsid w:val="001A2EBB"/>
    <w:rsid w:val="001A32F0"/>
    <w:rsid w:val="001A3480"/>
    <w:rsid w:val="001A351F"/>
    <w:rsid w:val="001A364F"/>
    <w:rsid w:val="001A367B"/>
    <w:rsid w:val="001A37A2"/>
    <w:rsid w:val="001A39B2"/>
    <w:rsid w:val="001A39DA"/>
    <w:rsid w:val="001A3BFB"/>
    <w:rsid w:val="001A40B4"/>
    <w:rsid w:val="001A41A7"/>
    <w:rsid w:val="001A4266"/>
    <w:rsid w:val="001A435F"/>
    <w:rsid w:val="001A43DB"/>
    <w:rsid w:val="001A4617"/>
    <w:rsid w:val="001A46C6"/>
    <w:rsid w:val="001A47F9"/>
    <w:rsid w:val="001A4C10"/>
    <w:rsid w:val="001A4CAC"/>
    <w:rsid w:val="001A4E84"/>
    <w:rsid w:val="001A5599"/>
    <w:rsid w:val="001A56F2"/>
    <w:rsid w:val="001A57EB"/>
    <w:rsid w:val="001A587F"/>
    <w:rsid w:val="001A599F"/>
    <w:rsid w:val="001A5D87"/>
    <w:rsid w:val="001A5E3A"/>
    <w:rsid w:val="001A62A1"/>
    <w:rsid w:val="001A62A9"/>
    <w:rsid w:val="001A672E"/>
    <w:rsid w:val="001A677E"/>
    <w:rsid w:val="001A6A0F"/>
    <w:rsid w:val="001A6D46"/>
    <w:rsid w:val="001A6F30"/>
    <w:rsid w:val="001A716F"/>
    <w:rsid w:val="001A720C"/>
    <w:rsid w:val="001A72CD"/>
    <w:rsid w:val="001A791F"/>
    <w:rsid w:val="001A7995"/>
    <w:rsid w:val="001A7CE7"/>
    <w:rsid w:val="001B0059"/>
    <w:rsid w:val="001B023A"/>
    <w:rsid w:val="001B024F"/>
    <w:rsid w:val="001B0256"/>
    <w:rsid w:val="001B03DA"/>
    <w:rsid w:val="001B12AD"/>
    <w:rsid w:val="001B139A"/>
    <w:rsid w:val="001B152E"/>
    <w:rsid w:val="001B1546"/>
    <w:rsid w:val="001B15D4"/>
    <w:rsid w:val="001B15F7"/>
    <w:rsid w:val="001B162D"/>
    <w:rsid w:val="001B166F"/>
    <w:rsid w:val="001B16E0"/>
    <w:rsid w:val="001B1762"/>
    <w:rsid w:val="001B17AC"/>
    <w:rsid w:val="001B1C0C"/>
    <w:rsid w:val="001B1D55"/>
    <w:rsid w:val="001B1D93"/>
    <w:rsid w:val="001B20E9"/>
    <w:rsid w:val="001B25D8"/>
    <w:rsid w:val="001B2975"/>
    <w:rsid w:val="001B2B8F"/>
    <w:rsid w:val="001B2C5C"/>
    <w:rsid w:val="001B2C7C"/>
    <w:rsid w:val="001B2D48"/>
    <w:rsid w:val="001B2D5F"/>
    <w:rsid w:val="001B2E9A"/>
    <w:rsid w:val="001B2F22"/>
    <w:rsid w:val="001B319C"/>
    <w:rsid w:val="001B31C3"/>
    <w:rsid w:val="001B31E7"/>
    <w:rsid w:val="001B3310"/>
    <w:rsid w:val="001B345A"/>
    <w:rsid w:val="001B3AAF"/>
    <w:rsid w:val="001B3AB4"/>
    <w:rsid w:val="001B3AFB"/>
    <w:rsid w:val="001B3E13"/>
    <w:rsid w:val="001B3F3B"/>
    <w:rsid w:val="001B4261"/>
    <w:rsid w:val="001B4571"/>
    <w:rsid w:val="001B45AB"/>
    <w:rsid w:val="001B4656"/>
    <w:rsid w:val="001B472C"/>
    <w:rsid w:val="001B4CFF"/>
    <w:rsid w:val="001B55BC"/>
    <w:rsid w:val="001B5758"/>
    <w:rsid w:val="001B588D"/>
    <w:rsid w:val="001B5B06"/>
    <w:rsid w:val="001B5BDC"/>
    <w:rsid w:val="001B5CAE"/>
    <w:rsid w:val="001B625D"/>
    <w:rsid w:val="001B643B"/>
    <w:rsid w:val="001B679C"/>
    <w:rsid w:val="001B68C3"/>
    <w:rsid w:val="001B6993"/>
    <w:rsid w:val="001B6B6A"/>
    <w:rsid w:val="001B6DA6"/>
    <w:rsid w:val="001B6DD2"/>
    <w:rsid w:val="001B7071"/>
    <w:rsid w:val="001B71AC"/>
    <w:rsid w:val="001B72FA"/>
    <w:rsid w:val="001B76A2"/>
    <w:rsid w:val="001B7A43"/>
    <w:rsid w:val="001B7CF1"/>
    <w:rsid w:val="001C01F1"/>
    <w:rsid w:val="001C0293"/>
    <w:rsid w:val="001C02E9"/>
    <w:rsid w:val="001C04B7"/>
    <w:rsid w:val="001C06E9"/>
    <w:rsid w:val="001C1015"/>
    <w:rsid w:val="001C124B"/>
    <w:rsid w:val="001C12B8"/>
    <w:rsid w:val="001C12D8"/>
    <w:rsid w:val="001C134C"/>
    <w:rsid w:val="001C1830"/>
    <w:rsid w:val="001C1873"/>
    <w:rsid w:val="001C19CD"/>
    <w:rsid w:val="001C1A7F"/>
    <w:rsid w:val="001C1B81"/>
    <w:rsid w:val="001C1F31"/>
    <w:rsid w:val="001C1FB0"/>
    <w:rsid w:val="001C2015"/>
    <w:rsid w:val="001C20B0"/>
    <w:rsid w:val="001C22E4"/>
    <w:rsid w:val="001C23EC"/>
    <w:rsid w:val="001C2786"/>
    <w:rsid w:val="001C28F3"/>
    <w:rsid w:val="001C29AD"/>
    <w:rsid w:val="001C2A30"/>
    <w:rsid w:val="001C2AAF"/>
    <w:rsid w:val="001C2C3D"/>
    <w:rsid w:val="001C2D8A"/>
    <w:rsid w:val="001C2D8F"/>
    <w:rsid w:val="001C2DD4"/>
    <w:rsid w:val="001C2DDC"/>
    <w:rsid w:val="001C2F14"/>
    <w:rsid w:val="001C31C3"/>
    <w:rsid w:val="001C3204"/>
    <w:rsid w:val="001C353E"/>
    <w:rsid w:val="001C3625"/>
    <w:rsid w:val="001C373B"/>
    <w:rsid w:val="001C4146"/>
    <w:rsid w:val="001C4286"/>
    <w:rsid w:val="001C4321"/>
    <w:rsid w:val="001C4324"/>
    <w:rsid w:val="001C4618"/>
    <w:rsid w:val="001C48EA"/>
    <w:rsid w:val="001C49E3"/>
    <w:rsid w:val="001C4EF0"/>
    <w:rsid w:val="001C52F5"/>
    <w:rsid w:val="001C5585"/>
    <w:rsid w:val="001C55B7"/>
    <w:rsid w:val="001C56AB"/>
    <w:rsid w:val="001C58FD"/>
    <w:rsid w:val="001C5E4F"/>
    <w:rsid w:val="001C5F98"/>
    <w:rsid w:val="001C5FFF"/>
    <w:rsid w:val="001C638B"/>
    <w:rsid w:val="001C646D"/>
    <w:rsid w:val="001C6639"/>
    <w:rsid w:val="001C6858"/>
    <w:rsid w:val="001C6A05"/>
    <w:rsid w:val="001C7095"/>
    <w:rsid w:val="001C738B"/>
    <w:rsid w:val="001C7512"/>
    <w:rsid w:val="001C762E"/>
    <w:rsid w:val="001C76B7"/>
    <w:rsid w:val="001C7703"/>
    <w:rsid w:val="001C770D"/>
    <w:rsid w:val="001C7835"/>
    <w:rsid w:val="001C7907"/>
    <w:rsid w:val="001C7922"/>
    <w:rsid w:val="001C7A96"/>
    <w:rsid w:val="001C7B43"/>
    <w:rsid w:val="001C7E9C"/>
    <w:rsid w:val="001D00CD"/>
    <w:rsid w:val="001D01E0"/>
    <w:rsid w:val="001D01ED"/>
    <w:rsid w:val="001D02D0"/>
    <w:rsid w:val="001D0378"/>
    <w:rsid w:val="001D0795"/>
    <w:rsid w:val="001D0838"/>
    <w:rsid w:val="001D0B8B"/>
    <w:rsid w:val="001D0CDC"/>
    <w:rsid w:val="001D0E7B"/>
    <w:rsid w:val="001D10D6"/>
    <w:rsid w:val="001D1204"/>
    <w:rsid w:val="001D1414"/>
    <w:rsid w:val="001D1815"/>
    <w:rsid w:val="001D188E"/>
    <w:rsid w:val="001D1946"/>
    <w:rsid w:val="001D1AE4"/>
    <w:rsid w:val="001D1AEE"/>
    <w:rsid w:val="001D1C16"/>
    <w:rsid w:val="001D1D16"/>
    <w:rsid w:val="001D2198"/>
    <w:rsid w:val="001D277A"/>
    <w:rsid w:val="001D2819"/>
    <w:rsid w:val="001D2AC7"/>
    <w:rsid w:val="001D2C03"/>
    <w:rsid w:val="001D2DEB"/>
    <w:rsid w:val="001D305B"/>
    <w:rsid w:val="001D311C"/>
    <w:rsid w:val="001D3479"/>
    <w:rsid w:val="001D34E7"/>
    <w:rsid w:val="001D35C2"/>
    <w:rsid w:val="001D37CE"/>
    <w:rsid w:val="001D39CA"/>
    <w:rsid w:val="001D3C17"/>
    <w:rsid w:val="001D3D2E"/>
    <w:rsid w:val="001D3E71"/>
    <w:rsid w:val="001D3E98"/>
    <w:rsid w:val="001D3EBB"/>
    <w:rsid w:val="001D4050"/>
    <w:rsid w:val="001D40BC"/>
    <w:rsid w:val="001D49E5"/>
    <w:rsid w:val="001D4A54"/>
    <w:rsid w:val="001D4AC8"/>
    <w:rsid w:val="001D4BDB"/>
    <w:rsid w:val="001D4C7C"/>
    <w:rsid w:val="001D4D17"/>
    <w:rsid w:val="001D4FDF"/>
    <w:rsid w:val="001D5159"/>
    <w:rsid w:val="001D5E2A"/>
    <w:rsid w:val="001D6014"/>
    <w:rsid w:val="001D6022"/>
    <w:rsid w:val="001D61B3"/>
    <w:rsid w:val="001D661D"/>
    <w:rsid w:val="001D6791"/>
    <w:rsid w:val="001D696F"/>
    <w:rsid w:val="001D6D20"/>
    <w:rsid w:val="001D6E4C"/>
    <w:rsid w:val="001D7110"/>
    <w:rsid w:val="001D73CC"/>
    <w:rsid w:val="001D746B"/>
    <w:rsid w:val="001D783B"/>
    <w:rsid w:val="001D7CBA"/>
    <w:rsid w:val="001D7D9B"/>
    <w:rsid w:val="001D7FE2"/>
    <w:rsid w:val="001E0121"/>
    <w:rsid w:val="001E0462"/>
    <w:rsid w:val="001E04FA"/>
    <w:rsid w:val="001E0D8F"/>
    <w:rsid w:val="001E1403"/>
    <w:rsid w:val="001E15CC"/>
    <w:rsid w:val="001E187B"/>
    <w:rsid w:val="001E18EC"/>
    <w:rsid w:val="001E23C0"/>
    <w:rsid w:val="001E249F"/>
    <w:rsid w:val="001E27C7"/>
    <w:rsid w:val="001E29B3"/>
    <w:rsid w:val="001E29C6"/>
    <w:rsid w:val="001E2CD0"/>
    <w:rsid w:val="001E2D2A"/>
    <w:rsid w:val="001E33C2"/>
    <w:rsid w:val="001E3408"/>
    <w:rsid w:val="001E34CF"/>
    <w:rsid w:val="001E34F5"/>
    <w:rsid w:val="001E36CC"/>
    <w:rsid w:val="001E3793"/>
    <w:rsid w:val="001E3E2C"/>
    <w:rsid w:val="001E3F69"/>
    <w:rsid w:val="001E4236"/>
    <w:rsid w:val="001E435D"/>
    <w:rsid w:val="001E45E9"/>
    <w:rsid w:val="001E484B"/>
    <w:rsid w:val="001E48C8"/>
    <w:rsid w:val="001E4924"/>
    <w:rsid w:val="001E4992"/>
    <w:rsid w:val="001E49C5"/>
    <w:rsid w:val="001E4CD4"/>
    <w:rsid w:val="001E50DD"/>
    <w:rsid w:val="001E5565"/>
    <w:rsid w:val="001E5783"/>
    <w:rsid w:val="001E5927"/>
    <w:rsid w:val="001E5C2D"/>
    <w:rsid w:val="001E5D12"/>
    <w:rsid w:val="001E5E4B"/>
    <w:rsid w:val="001E5E7B"/>
    <w:rsid w:val="001E60CD"/>
    <w:rsid w:val="001E6227"/>
    <w:rsid w:val="001E6503"/>
    <w:rsid w:val="001E6574"/>
    <w:rsid w:val="001E6795"/>
    <w:rsid w:val="001E69BC"/>
    <w:rsid w:val="001E6B0C"/>
    <w:rsid w:val="001E6BD1"/>
    <w:rsid w:val="001E6E34"/>
    <w:rsid w:val="001E7134"/>
    <w:rsid w:val="001E7AAD"/>
    <w:rsid w:val="001E7ADD"/>
    <w:rsid w:val="001E7C38"/>
    <w:rsid w:val="001F011E"/>
    <w:rsid w:val="001F0265"/>
    <w:rsid w:val="001F02DC"/>
    <w:rsid w:val="001F04C0"/>
    <w:rsid w:val="001F0581"/>
    <w:rsid w:val="001F08B5"/>
    <w:rsid w:val="001F0A53"/>
    <w:rsid w:val="001F0EB1"/>
    <w:rsid w:val="001F0EF4"/>
    <w:rsid w:val="001F0F2C"/>
    <w:rsid w:val="001F121B"/>
    <w:rsid w:val="001F124B"/>
    <w:rsid w:val="001F13C1"/>
    <w:rsid w:val="001F1464"/>
    <w:rsid w:val="001F15E0"/>
    <w:rsid w:val="001F1746"/>
    <w:rsid w:val="001F1775"/>
    <w:rsid w:val="001F1A33"/>
    <w:rsid w:val="001F1B80"/>
    <w:rsid w:val="001F1D6A"/>
    <w:rsid w:val="001F1E9A"/>
    <w:rsid w:val="001F1EAC"/>
    <w:rsid w:val="001F23C1"/>
    <w:rsid w:val="001F2B08"/>
    <w:rsid w:val="001F3132"/>
    <w:rsid w:val="001F321F"/>
    <w:rsid w:val="001F32B4"/>
    <w:rsid w:val="001F33E0"/>
    <w:rsid w:val="001F37FC"/>
    <w:rsid w:val="001F3C5F"/>
    <w:rsid w:val="001F3F78"/>
    <w:rsid w:val="001F446D"/>
    <w:rsid w:val="001F4542"/>
    <w:rsid w:val="001F48A7"/>
    <w:rsid w:val="001F4A62"/>
    <w:rsid w:val="001F4D13"/>
    <w:rsid w:val="001F4E42"/>
    <w:rsid w:val="001F4F82"/>
    <w:rsid w:val="001F502B"/>
    <w:rsid w:val="001F5C49"/>
    <w:rsid w:val="001F5EA8"/>
    <w:rsid w:val="001F617A"/>
    <w:rsid w:val="001F61D4"/>
    <w:rsid w:val="001F6499"/>
    <w:rsid w:val="001F6824"/>
    <w:rsid w:val="001F685D"/>
    <w:rsid w:val="001F6877"/>
    <w:rsid w:val="001F6B0A"/>
    <w:rsid w:val="001F6B62"/>
    <w:rsid w:val="001F6B87"/>
    <w:rsid w:val="001F6C04"/>
    <w:rsid w:val="001F6D08"/>
    <w:rsid w:val="001F7058"/>
    <w:rsid w:val="001F731B"/>
    <w:rsid w:val="001F73B3"/>
    <w:rsid w:val="001F7867"/>
    <w:rsid w:val="001F7D2B"/>
    <w:rsid w:val="001F7FD9"/>
    <w:rsid w:val="00200127"/>
    <w:rsid w:val="002007F2"/>
    <w:rsid w:val="002008B8"/>
    <w:rsid w:val="00200A9B"/>
    <w:rsid w:val="00200E6D"/>
    <w:rsid w:val="002012C1"/>
    <w:rsid w:val="00201320"/>
    <w:rsid w:val="002014BF"/>
    <w:rsid w:val="002018E0"/>
    <w:rsid w:val="00201923"/>
    <w:rsid w:val="00201BB9"/>
    <w:rsid w:val="00201C1E"/>
    <w:rsid w:val="0020201F"/>
    <w:rsid w:val="0020204A"/>
    <w:rsid w:val="00202724"/>
    <w:rsid w:val="00202ACB"/>
    <w:rsid w:val="00202B05"/>
    <w:rsid w:val="00202EB2"/>
    <w:rsid w:val="00202F75"/>
    <w:rsid w:val="00203130"/>
    <w:rsid w:val="00203356"/>
    <w:rsid w:val="00203A39"/>
    <w:rsid w:val="00203ADD"/>
    <w:rsid w:val="00203C46"/>
    <w:rsid w:val="00203D65"/>
    <w:rsid w:val="00204154"/>
    <w:rsid w:val="00204255"/>
    <w:rsid w:val="0020442D"/>
    <w:rsid w:val="00204557"/>
    <w:rsid w:val="00204A4E"/>
    <w:rsid w:val="00204B03"/>
    <w:rsid w:val="00204B6C"/>
    <w:rsid w:val="00204E22"/>
    <w:rsid w:val="00204EF9"/>
    <w:rsid w:val="00204F84"/>
    <w:rsid w:val="00205640"/>
    <w:rsid w:val="0020583F"/>
    <w:rsid w:val="002058E9"/>
    <w:rsid w:val="00205928"/>
    <w:rsid w:val="00205C37"/>
    <w:rsid w:val="00206066"/>
    <w:rsid w:val="0020612C"/>
    <w:rsid w:val="00206328"/>
    <w:rsid w:val="002063E5"/>
    <w:rsid w:val="00206555"/>
    <w:rsid w:val="002066DA"/>
    <w:rsid w:val="00206734"/>
    <w:rsid w:val="00206942"/>
    <w:rsid w:val="00206BC8"/>
    <w:rsid w:val="00206E2C"/>
    <w:rsid w:val="00206FD7"/>
    <w:rsid w:val="0020706F"/>
    <w:rsid w:val="002074A3"/>
    <w:rsid w:val="0020761A"/>
    <w:rsid w:val="00207676"/>
    <w:rsid w:val="00207921"/>
    <w:rsid w:val="00207AC8"/>
    <w:rsid w:val="00207BF7"/>
    <w:rsid w:val="00207E98"/>
    <w:rsid w:val="002101E1"/>
    <w:rsid w:val="002104A1"/>
    <w:rsid w:val="00210615"/>
    <w:rsid w:val="00210701"/>
    <w:rsid w:val="00210AA7"/>
    <w:rsid w:val="00210B4F"/>
    <w:rsid w:val="00210CCC"/>
    <w:rsid w:val="00210E6F"/>
    <w:rsid w:val="00210F1B"/>
    <w:rsid w:val="00210F76"/>
    <w:rsid w:val="00211131"/>
    <w:rsid w:val="002112EC"/>
    <w:rsid w:val="00211350"/>
    <w:rsid w:val="00211353"/>
    <w:rsid w:val="00211414"/>
    <w:rsid w:val="00211776"/>
    <w:rsid w:val="00211803"/>
    <w:rsid w:val="00211D4B"/>
    <w:rsid w:val="00211F1A"/>
    <w:rsid w:val="00211F5E"/>
    <w:rsid w:val="00212012"/>
    <w:rsid w:val="00212E21"/>
    <w:rsid w:val="00212E79"/>
    <w:rsid w:val="00212F41"/>
    <w:rsid w:val="00213726"/>
    <w:rsid w:val="0021379D"/>
    <w:rsid w:val="00213D7D"/>
    <w:rsid w:val="00213D91"/>
    <w:rsid w:val="002141D0"/>
    <w:rsid w:val="0021453D"/>
    <w:rsid w:val="002146ED"/>
    <w:rsid w:val="002147BD"/>
    <w:rsid w:val="0021502E"/>
    <w:rsid w:val="00215666"/>
    <w:rsid w:val="0021567B"/>
    <w:rsid w:val="0021576F"/>
    <w:rsid w:val="002159B3"/>
    <w:rsid w:val="00215B30"/>
    <w:rsid w:val="00215C37"/>
    <w:rsid w:val="00216AB8"/>
    <w:rsid w:val="00216DEC"/>
    <w:rsid w:val="00217189"/>
    <w:rsid w:val="0021766B"/>
    <w:rsid w:val="00217696"/>
    <w:rsid w:val="002176BD"/>
    <w:rsid w:val="0021776A"/>
    <w:rsid w:val="00217960"/>
    <w:rsid w:val="00217D42"/>
    <w:rsid w:val="00217F85"/>
    <w:rsid w:val="00220004"/>
    <w:rsid w:val="00220041"/>
    <w:rsid w:val="002202E8"/>
    <w:rsid w:val="00220409"/>
    <w:rsid w:val="00220439"/>
    <w:rsid w:val="002205F5"/>
    <w:rsid w:val="00220811"/>
    <w:rsid w:val="002209D3"/>
    <w:rsid w:val="00220B80"/>
    <w:rsid w:val="00220FB7"/>
    <w:rsid w:val="00220FCA"/>
    <w:rsid w:val="0022103A"/>
    <w:rsid w:val="002211C7"/>
    <w:rsid w:val="00221219"/>
    <w:rsid w:val="00221434"/>
    <w:rsid w:val="00221564"/>
    <w:rsid w:val="002215D1"/>
    <w:rsid w:val="00221750"/>
    <w:rsid w:val="0022175D"/>
    <w:rsid w:val="0022178A"/>
    <w:rsid w:val="00221800"/>
    <w:rsid w:val="002218CB"/>
    <w:rsid w:val="00221AB7"/>
    <w:rsid w:val="00221BBB"/>
    <w:rsid w:val="00221FD7"/>
    <w:rsid w:val="00222074"/>
    <w:rsid w:val="00222273"/>
    <w:rsid w:val="00222448"/>
    <w:rsid w:val="0022266A"/>
    <w:rsid w:val="002229C9"/>
    <w:rsid w:val="00222A6B"/>
    <w:rsid w:val="00222D22"/>
    <w:rsid w:val="00222E1C"/>
    <w:rsid w:val="00222E91"/>
    <w:rsid w:val="002230A1"/>
    <w:rsid w:val="002231E7"/>
    <w:rsid w:val="002232AF"/>
    <w:rsid w:val="002233ED"/>
    <w:rsid w:val="00223712"/>
    <w:rsid w:val="002239B2"/>
    <w:rsid w:val="00223B0D"/>
    <w:rsid w:val="00223D12"/>
    <w:rsid w:val="00223DBB"/>
    <w:rsid w:val="00223FED"/>
    <w:rsid w:val="00224371"/>
    <w:rsid w:val="002245B9"/>
    <w:rsid w:val="002246A0"/>
    <w:rsid w:val="002246AF"/>
    <w:rsid w:val="00224743"/>
    <w:rsid w:val="0022474A"/>
    <w:rsid w:val="00224C31"/>
    <w:rsid w:val="00224C88"/>
    <w:rsid w:val="00224D1C"/>
    <w:rsid w:val="00224EC6"/>
    <w:rsid w:val="0022500B"/>
    <w:rsid w:val="00225095"/>
    <w:rsid w:val="002250D6"/>
    <w:rsid w:val="00225455"/>
    <w:rsid w:val="0022553F"/>
    <w:rsid w:val="00225C97"/>
    <w:rsid w:val="00225DF8"/>
    <w:rsid w:val="00225ED3"/>
    <w:rsid w:val="00225FC2"/>
    <w:rsid w:val="002261D3"/>
    <w:rsid w:val="0022620F"/>
    <w:rsid w:val="002262EA"/>
    <w:rsid w:val="00226394"/>
    <w:rsid w:val="0022642F"/>
    <w:rsid w:val="0022654D"/>
    <w:rsid w:val="002266AE"/>
    <w:rsid w:val="00226B20"/>
    <w:rsid w:val="00226D96"/>
    <w:rsid w:val="00226DF2"/>
    <w:rsid w:val="00226FDA"/>
    <w:rsid w:val="00227024"/>
    <w:rsid w:val="002272AA"/>
    <w:rsid w:val="00227670"/>
    <w:rsid w:val="00227712"/>
    <w:rsid w:val="002277CC"/>
    <w:rsid w:val="00227A30"/>
    <w:rsid w:val="00227AE3"/>
    <w:rsid w:val="00227D8C"/>
    <w:rsid w:val="00227E74"/>
    <w:rsid w:val="00227F01"/>
    <w:rsid w:val="00230082"/>
    <w:rsid w:val="002301D9"/>
    <w:rsid w:val="00230263"/>
    <w:rsid w:val="002302A4"/>
    <w:rsid w:val="0023053F"/>
    <w:rsid w:val="00230688"/>
    <w:rsid w:val="002308BA"/>
    <w:rsid w:val="00230C54"/>
    <w:rsid w:val="00230D89"/>
    <w:rsid w:val="00230E0B"/>
    <w:rsid w:val="00230E88"/>
    <w:rsid w:val="00231037"/>
    <w:rsid w:val="0023115E"/>
    <w:rsid w:val="002312D5"/>
    <w:rsid w:val="00231B8B"/>
    <w:rsid w:val="00231DC3"/>
    <w:rsid w:val="00231EDF"/>
    <w:rsid w:val="00231F38"/>
    <w:rsid w:val="00232017"/>
    <w:rsid w:val="0023207F"/>
    <w:rsid w:val="0023213F"/>
    <w:rsid w:val="002325E0"/>
    <w:rsid w:val="00232AF1"/>
    <w:rsid w:val="00233236"/>
    <w:rsid w:val="002336A9"/>
    <w:rsid w:val="00233A79"/>
    <w:rsid w:val="00233B89"/>
    <w:rsid w:val="00233C6A"/>
    <w:rsid w:val="00233CB5"/>
    <w:rsid w:val="00233D1A"/>
    <w:rsid w:val="0023405C"/>
    <w:rsid w:val="002343E0"/>
    <w:rsid w:val="0023456E"/>
    <w:rsid w:val="002348AF"/>
    <w:rsid w:val="002349B8"/>
    <w:rsid w:val="00234B12"/>
    <w:rsid w:val="00234B2D"/>
    <w:rsid w:val="00234D99"/>
    <w:rsid w:val="00234DBA"/>
    <w:rsid w:val="00234EC8"/>
    <w:rsid w:val="00235056"/>
    <w:rsid w:val="00235099"/>
    <w:rsid w:val="002353FF"/>
    <w:rsid w:val="002354A6"/>
    <w:rsid w:val="002358A2"/>
    <w:rsid w:val="002358CB"/>
    <w:rsid w:val="00235E6C"/>
    <w:rsid w:val="0023605E"/>
    <w:rsid w:val="002365B9"/>
    <w:rsid w:val="00236BE6"/>
    <w:rsid w:val="00236CD0"/>
    <w:rsid w:val="00236D91"/>
    <w:rsid w:val="00236E07"/>
    <w:rsid w:val="0023738D"/>
    <w:rsid w:val="002378E5"/>
    <w:rsid w:val="002379E4"/>
    <w:rsid w:val="00237CC4"/>
    <w:rsid w:val="00237F6F"/>
    <w:rsid w:val="00237FF9"/>
    <w:rsid w:val="0024004B"/>
    <w:rsid w:val="002400E3"/>
    <w:rsid w:val="0024036A"/>
    <w:rsid w:val="002405B6"/>
    <w:rsid w:val="0024088B"/>
    <w:rsid w:val="00240915"/>
    <w:rsid w:val="00240A09"/>
    <w:rsid w:val="00240D8C"/>
    <w:rsid w:val="00241110"/>
    <w:rsid w:val="00241302"/>
    <w:rsid w:val="0024134F"/>
    <w:rsid w:val="00241606"/>
    <w:rsid w:val="00241635"/>
    <w:rsid w:val="002416A2"/>
    <w:rsid w:val="00241819"/>
    <w:rsid w:val="0024197D"/>
    <w:rsid w:val="00241AEA"/>
    <w:rsid w:val="00241E39"/>
    <w:rsid w:val="00242265"/>
    <w:rsid w:val="0024236A"/>
    <w:rsid w:val="00242389"/>
    <w:rsid w:val="00242583"/>
    <w:rsid w:val="0024277B"/>
    <w:rsid w:val="00242835"/>
    <w:rsid w:val="00242D9F"/>
    <w:rsid w:val="00242E68"/>
    <w:rsid w:val="00243003"/>
    <w:rsid w:val="0024350B"/>
    <w:rsid w:val="0024382F"/>
    <w:rsid w:val="00243A07"/>
    <w:rsid w:val="00243B0E"/>
    <w:rsid w:val="00243B1E"/>
    <w:rsid w:val="00243CBB"/>
    <w:rsid w:val="00243F80"/>
    <w:rsid w:val="00244044"/>
    <w:rsid w:val="002441C4"/>
    <w:rsid w:val="00244575"/>
    <w:rsid w:val="00244657"/>
    <w:rsid w:val="00244A3D"/>
    <w:rsid w:val="00244A61"/>
    <w:rsid w:val="00244AD0"/>
    <w:rsid w:val="002450A5"/>
    <w:rsid w:val="0024554D"/>
    <w:rsid w:val="002456C1"/>
    <w:rsid w:val="00245705"/>
    <w:rsid w:val="002457D4"/>
    <w:rsid w:val="002457DE"/>
    <w:rsid w:val="00245B72"/>
    <w:rsid w:val="00245B92"/>
    <w:rsid w:val="00246435"/>
    <w:rsid w:val="00246597"/>
    <w:rsid w:val="00246644"/>
    <w:rsid w:val="002466EC"/>
    <w:rsid w:val="002468C3"/>
    <w:rsid w:val="00246B7C"/>
    <w:rsid w:val="00246B96"/>
    <w:rsid w:val="00246BCF"/>
    <w:rsid w:val="00246EB9"/>
    <w:rsid w:val="00247298"/>
    <w:rsid w:val="002475D8"/>
    <w:rsid w:val="00247A4F"/>
    <w:rsid w:val="00247B60"/>
    <w:rsid w:val="00247C1E"/>
    <w:rsid w:val="00250221"/>
    <w:rsid w:val="002502A5"/>
    <w:rsid w:val="0025059C"/>
    <w:rsid w:val="002505F2"/>
    <w:rsid w:val="00250CF4"/>
    <w:rsid w:val="00251245"/>
    <w:rsid w:val="00251263"/>
    <w:rsid w:val="002512DE"/>
    <w:rsid w:val="00251404"/>
    <w:rsid w:val="0025163B"/>
    <w:rsid w:val="00251650"/>
    <w:rsid w:val="00251653"/>
    <w:rsid w:val="002516F4"/>
    <w:rsid w:val="00251712"/>
    <w:rsid w:val="002518CA"/>
    <w:rsid w:val="002518FD"/>
    <w:rsid w:val="002519E2"/>
    <w:rsid w:val="00251AE3"/>
    <w:rsid w:val="00251BA0"/>
    <w:rsid w:val="00251CA2"/>
    <w:rsid w:val="0025280E"/>
    <w:rsid w:val="00252904"/>
    <w:rsid w:val="0025292A"/>
    <w:rsid w:val="00252A1A"/>
    <w:rsid w:val="00252C4D"/>
    <w:rsid w:val="0025316D"/>
    <w:rsid w:val="0025360A"/>
    <w:rsid w:val="00253BFE"/>
    <w:rsid w:val="00253D0C"/>
    <w:rsid w:val="00253E0A"/>
    <w:rsid w:val="00253E53"/>
    <w:rsid w:val="00253E7B"/>
    <w:rsid w:val="0025405A"/>
    <w:rsid w:val="0025426F"/>
    <w:rsid w:val="00254460"/>
    <w:rsid w:val="002547CA"/>
    <w:rsid w:val="002548C4"/>
    <w:rsid w:val="00254965"/>
    <w:rsid w:val="00254ABD"/>
    <w:rsid w:val="00254F86"/>
    <w:rsid w:val="0025516B"/>
    <w:rsid w:val="002551BC"/>
    <w:rsid w:val="00255782"/>
    <w:rsid w:val="00255BE2"/>
    <w:rsid w:val="002561FE"/>
    <w:rsid w:val="00256256"/>
    <w:rsid w:val="002563BC"/>
    <w:rsid w:val="002563BD"/>
    <w:rsid w:val="002563BF"/>
    <w:rsid w:val="0025647A"/>
    <w:rsid w:val="0025672C"/>
    <w:rsid w:val="002567F2"/>
    <w:rsid w:val="00256A19"/>
    <w:rsid w:val="00256BA8"/>
    <w:rsid w:val="00256BD7"/>
    <w:rsid w:val="00256C2F"/>
    <w:rsid w:val="00256D86"/>
    <w:rsid w:val="00257106"/>
    <w:rsid w:val="002574F5"/>
    <w:rsid w:val="0025799D"/>
    <w:rsid w:val="00257C98"/>
    <w:rsid w:val="00257D63"/>
    <w:rsid w:val="002601BB"/>
    <w:rsid w:val="002602EC"/>
    <w:rsid w:val="00260603"/>
    <w:rsid w:val="00260AE0"/>
    <w:rsid w:val="00260AF1"/>
    <w:rsid w:val="00260DA9"/>
    <w:rsid w:val="00260E78"/>
    <w:rsid w:val="002612AF"/>
    <w:rsid w:val="00261338"/>
    <w:rsid w:val="0026144A"/>
    <w:rsid w:val="002614CF"/>
    <w:rsid w:val="002614D4"/>
    <w:rsid w:val="0026163E"/>
    <w:rsid w:val="00261827"/>
    <w:rsid w:val="00261D28"/>
    <w:rsid w:val="002621F1"/>
    <w:rsid w:val="00262339"/>
    <w:rsid w:val="00262420"/>
    <w:rsid w:val="00262643"/>
    <w:rsid w:val="00262DB3"/>
    <w:rsid w:val="00262FF8"/>
    <w:rsid w:val="00263215"/>
    <w:rsid w:val="00263712"/>
    <w:rsid w:val="00263772"/>
    <w:rsid w:val="002637EA"/>
    <w:rsid w:val="00263968"/>
    <w:rsid w:val="00263A09"/>
    <w:rsid w:val="00263A7A"/>
    <w:rsid w:val="00263FA6"/>
    <w:rsid w:val="002641D1"/>
    <w:rsid w:val="002643AF"/>
    <w:rsid w:val="0026464C"/>
    <w:rsid w:val="002646BE"/>
    <w:rsid w:val="00264A61"/>
    <w:rsid w:val="00264D53"/>
    <w:rsid w:val="00264D55"/>
    <w:rsid w:val="00264DF3"/>
    <w:rsid w:val="00265918"/>
    <w:rsid w:val="00265A7C"/>
    <w:rsid w:val="00265D6C"/>
    <w:rsid w:val="00265EA4"/>
    <w:rsid w:val="002665DF"/>
    <w:rsid w:val="00266E81"/>
    <w:rsid w:val="00267115"/>
    <w:rsid w:val="00267410"/>
    <w:rsid w:val="0026775B"/>
    <w:rsid w:val="00267A77"/>
    <w:rsid w:val="00267B1C"/>
    <w:rsid w:val="00267D97"/>
    <w:rsid w:val="00270147"/>
    <w:rsid w:val="002703B0"/>
    <w:rsid w:val="0027050E"/>
    <w:rsid w:val="0027054A"/>
    <w:rsid w:val="002707A8"/>
    <w:rsid w:val="002707CD"/>
    <w:rsid w:val="00270834"/>
    <w:rsid w:val="00270BD9"/>
    <w:rsid w:val="00270BF6"/>
    <w:rsid w:val="00270EF7"/>
    <w:rsid w:val="00270F77"/>
    <w:rsid w:val="002711E3"/>
    <w:rsid w:val="002713E2"/>
    <w:rsid w:val="00271469"/>
    <w:rsid w:val="00271C83"/>
    <w:rsid w:val="002720B7"/>
    <w:rsid w:val="00272223"/>
    <w:rsid w:val="00272449"/>
    <w:rsid w:val="00272927"/>
    <w:rsid w:val="00272D94"/>
    <w:rsid w:val="00272E75"/>
    <w:rsid w:val="00272F87"/>
    <w:rsid w:val="00272FC6"/>
    <w:rsid w:val="002738B6"/>
    <w:rsid w:val="00273B32"/>
    <w:rsid w:val="00273BAE"/>
    <w:rsid w:val="00273E86"/>
    <w:rsid w:val="00273F16"/>
    <w:rsid w:val="00274176"/>
    <w:rsid w:val="002741ED"/>
    <w:rsid w:val="00274275"/>
    <w:rsid w:val="002746C1"/>
    <w:rsid w:val="0027474C"/>
    <w:rsid w:val="00274B64"/>
    <w:rsid w:val="00274CF6"/>
    <w:rsid w:val="00274DAC"/>
    <w:rsid w:val="00275095"/>
    <w:rsid w:val="0027515D"/>
    <w:rsid w:val="002756B8"/>
    <w:rsid w:val="002758FD"/>
    <w:rsid w:val="00275973"/>
    <w:rsid w:val="00275AB1"/>
    <w:rsid w:val="00275D7D"/>
    <w:rsid w:val="00275E52"/>
    <w:rsid w:val="00275FCA"/>
    <w:rsid w:val="0027601A"/>
    <w:rsid w:val="00276059"/>
    <w:rsid w:val="0027681F"/>
    <w:rsid w:val="002769D8"/>
    <w:rsid w:val="00276A4F"/>
    <w:rsid w:val="00276A5B"/>
    <w:rsid w:val="00276B77"/>
    <w:rsid w:val="00276C42"/>
    <w:rsid w:val="00276C5F"/>
    <w:rsid w:val="00276DB2"/>
    <w:rsid w:val="00276DF4"/>
    <w:rsid w:val="00277025"/>
    <w:rsid w:val="00277110"/>
    <w:rsid w:val="00277485"/>
    <w:rsid w:val="00277650"/>
    <w:rsid w:val="00277676"/>
    <w:rsid w:val="002776A2"/>
    <w:rsid w:val="00277770"/>
    <w:rsid w:val="002778C4"/>
    <w:rsid w:val="00277B34"/>
    <w:rsid w:val="00277B3E"/>
    <w:rsid w:val="00277B43"/>
    <w:rsid w:val="00277C86"/>
    <w:rsid w:val="0028007A"/>
    <w:rsid w:val="0028010C"/>
    <w:rsid w:val="002801AF"/>
    <w:rsid w:val="002805B1"/>
    <w:rsid w:val="002807A7"/>
    <w:rsid w:val="002807F3"/>
    <w:rsid w:val="00280A05"/>
    <w:rsid w:val="00280A74"/>
    <w:rsid w:val="00280B00"/>
    <w:rsid w:val="00280CB2"/>
    <w:rsid w:val="00280E2D"/>
    <w:rsid w:val="002814E6"/>
    <w:rsid w:val="002816C4"/>
    <w:rsid w:val="002819DF"/>
    <w:rsid w:val="00281A54"/>
    <w:rsid w:val="00281ABF"/>
    <w:rsid w:val="00281C5F"/>
    <w:rsid w:val="00281DA4"/>
    <w:rsid w:val="00282131"/>
    <w:rsid w:val="002822B4"/>
    <w:rsid w:val="002822C5"/>
    <w:rsid w:val="002822CE"/>
    <w:rsid w:val="00282652"/>
    <w:rsid w:val="0028289D"/>
    <w:rsid w:val="00282A8B"/>
    <w:rsid w:val="00282AE5"/>
    <w:rsid w:val="00282BB4"/>
    <w:rsid w:val="00282D47"/>
    <w:rsid w:val="00282E58"/>
    <w:rsid w:val="00282F8D"/>
    <w:rsid w:val="0028305F"/>
    <w:rsid w:val="002830DE"/>
    <w:rsid w:val="0028317A"/>
    <w:rsid w:val="002835DF"/>
    <w:rsid w:val="0028364A"/>
    <w:rsid w:val="00283809"/>
    <w:rsid w:val="0028380F"/>
    <w:rsid w:val="002838E3"/>
    <w:rsid w:val="00283949"/>
    <w:rsid w:val="00283C42"/>
    <w:rsid w:val="00283CF0"/>
    <w:rsid w:val="00283FCE"/>
    <w:rsid w:val="00284042"/>
    <w:rsid w:val="00284235"/>
    <w:rsid w:val="002842D8"/>
    <w:rsid w:val="002848AE"/>
    <w:rsid w:val="0028491F"/>
    <w:rsid w:val="00284948"/>
    <w:rsid w:val="00284983"/>
    <w:rsid w:val="0028498C"/>
    <w:rsid w:val="00284F07"/>
    <w:rsid w:val="00285464"/>
    <w:rsid w:val="002854B6"/>
    <w:rsid w:val="00285702"/>
    <w:rsid w:val="00285DDA"/>
    <w:rsid w:val="002861EF"/>
    <w:rsid w:val="002866E4"/>
    <w:rsid w:val="00286E6D"/>
    <w:rsid w:val="00286EC0"/>
    <w:rsid w:val="00286F5C"/>
    <w:rsid w:val="002870E0"/>
    <w:rsid w:val="00287114"/>
    <w:rsid w:val="00287117"/>
    <w:rsid w:val="00287446"/>
    <w:rsid w:val="00287990"/>
    <w:rsid w:val="00287AAA"/>
    <w:rsid w:val="00287B3C"/>
    <w:rsid w:val="00287E0A"/>
    <w:rsid w:val="00287F66"/>
    <w:rsid w:val="00290001"/>
    <w:rsid w:val="00290308"/>
    <w:rsid w:val="00290444"/>
    <w:rsid w:val="00290535"/>
    <w:rsid w:val="00290A81"/>
    <w:rsid w:val="00290BE4"/>
    <w:rsid w:val="002913A8"/>
    <w:rsid w:val="0029171C"/>
    <w:rsid w:val="0029183E"/>
    <w:rsid w:val="002919DD"/>
    <w:rsid w:val="00291A46"/>
    <w:rsid w:val="00291ABE"/>
    <w:rsid w:val="00291CAD"/>
    <w:rsid w:val="00292174"/>
    <w:rsid w:val="002923BB"/>
    <w:rsid w:val="00292487"/>
    <w:rsid w:val="00292624"/>
    <w:rsid w:val="002926B2"/>
    <w:rsid w:val="00292CDA"/>
    <w:rsid w:val="002930CF"/>
    <w:rsid w:val="0029322E"/>
    <w:rsid w:val="00293466"/>
    <w:rsid w:val="00293651"/>
    <w:rsid w:val="002936B4"/>
    <w:rsid w:val="00293B38"/>
    <w:rsid w:val="00293BAF"/>
    <w:rsid w:val="00293E9C"/>
    <w:rsid w:val="00293ED1"/>
    <w:rsid w:val="0029441E"/>
    <w:rsid w:val="002945FF"/>
    <w:rsid w:val="002947FA"/>
    <w:rsid w:val="00294CE4"/>
    <w:rsid w:val="00294F13"/>
    <w:rsid w:val="002951E6"/>
    <w:rsid w:val="00295330"/>
    <w:rsid w:val="002955DC"/>
    <w:rsid w:val="00295670"/>
    <w:rsid w:val="002959A3"/>
    <w:rsid w:val="00295D80"/>
    <w:rsid w:val="0029622E"/>
    <w:rsid w:val="00296359"/>
    <w:rsid w:val="00296622"/>
    <w:rsid w:val="00296919"/>
    <w:rsid w:val="00296B48"/>
    <w:rsid w:val="002977C4"/>
    <w:rsid w:val="002979BC"/>
    <w:rsid w:val="00297D1F"/>
    <w:rsid w:val="002A0653"/>
    <w:rsid w:val="002A0785"/>
    <w:rsid w:val="002A0B9F"/>
    <w:rsid w:val="002A0C4B"/>
    <w:rsid w:val="002A10D0"/>
    <w:rsid w:val="002A13F3"/>
    <w:rsid w:val="002A1991"/>
    <w:rsid w:val="002A19FC"/>
    <w:rsid w:val="002A1B13"/>
    <w:rsid w:val="002A1D5E"/>
    <w:rsid w:val="002A1DC5"/>
    <w:rsid w:val="002A1E21"/>
    <w:rsid w:val="002A1E84"/>
    <w:rsid w:val="002A1E93"/>
    <w:rsid w:val="002A1EA2"/>
    <w:rsid w:val="002A2008"/>
    <w:rsid w:val="002A25CE"/>
    <w:rsid w:val="002A2676"/>
    <w:rsid w:val="002A26BD"/>
    <w:rsid w:val="002A271A"/>
    <w:rsid w:val="002A2795"/>
    <w:rsid w:val="002A27AB"/>
    <w:rsid w:val="002A29EB"/>
    <w:rsid w:val="002A2A51"/>
    <w:rsid w:val="002A2E45"/>
    <w:rsid w:val="002A2EA5"/>
    <w:rsid w:val="002A2F27"/>
    <w:rsid w:val="002A33A7"/>
    <w:rsid w:val="002A3496"/>
    <w:rsid w:val="002A34F2"/>
    <w:rsid w:val="002A35A6"/>
    <w:rsid w:val="002A3CE2"/>
    <w:rsid w:val="002A3EDF"/>
    <w:rsid w:val="002A41EF"/>
    <w:rsid w:val="002A4333"/>
    <w:rsid w:val="002A456B"/>
    <w:rsid w:val="002A4912"/>
    <w:rsid w:val="002A4ABC"/>
    <w:rsid w:val="002A4B6E"/>
    <w:rsid w:val="002A4B8B"/>
    <w:rsid w:val="002A5008"/>
    <w:rsid w:val="002A56AC"/>
    <w:rsid w:val="002A5B3A"/>
    <w:rsid w:val="002A5C10"/>
    <w:rsid w:val="002A5C3B"/>
    <w:rsid w:val="002A5E8F"/>
    <w:rsid w:val="002A5EB9"/>
    <w:rsid w:val="002A6355"/>
    <w:rsid w:val="002A63D6"/>
    <w:rsid w:val="002A646F"/>
    <w:rsid w:val="002A64F8"/>
    <w:rsid w:val="002A6592"/>
    <w:rsid w:val="002A6651"/>
    <w:rsid w:val="002A680C"/>
    <w:rsid w:val="002A6F72"/>
    <w:rsid w:val="002A6FA0"/>
    <w:rsid w:val="002A7B63"/>
    <w:rsid w:val="002A7C4C"/>
    <w:rsid w:val="002B007F"/>
    <w:rsid w:val="002B0151"/>
    <w:rsid w:val="002B02A2"/>
    <w:rsid w:val="002B0422"/>
    <w:rsid w:val="002B0577"/>
    <w:rsid w:val="002B06AE"/>
    <w:rsid w:val="002B0961"/>
    <w:rsid w:val="002B0B5D"/>
    <w:rsid w:val="002B0E13"/>
    <w:rsid w:val="002B0E44"/>
    <w:rsid w:val="002B1188"/>
    <w:rsid w:val="002B126F"/>
    <w:rsid w:val="002B1323"/>
    <w:rsid w:val="002B15B5"/>
    <w:rsid w:val="002B1805"/>
    <w:rsid w:val="002B1839"/>
    <w:rsid w:val="002B188C"/>
    <w:rsid w:val="002B19F3"/>
    <w:rsid w:val="002B1CA9"/>
    <w:rsid w:val="002B1CD4"/>
    <w:rsid w:val="002B1E2F"/>
    <w:rsid w:val="002B2495"/>
    <w:rsid w:val="002B24F2"/>
    <w:rsid w:val="002B278A"/>
    <w:rsid w:val="002B2798"/>
    <w:rsid w:val="002B29D2"/>
    <w:rsid w:val="002B2E8F"/>
    <w:rsid w:val="002B2F61"/>
    <w:rsid w:val="002B30F3"/>
    <w:rsid w:val="002B31B8"/>
    <w:rsid w:val="002B31F7"/>
    <w:rsid w:val="002B32DF"/>
    <w:rsid w:val="002B3359"/>
    <w:rsid w:val="002B3447"/>
    <w:rsid w:val="002B34C5"/>
    <w:rsid w:val="002B3717"/>
    <w:rsid w:val="002B398A"/>
    <w:rsid w:val="002B4251"/>
    <w:rsid w:val="002B4384"/>
    <w:rsid w:val="002B473F"/>
    <w:rsid w:val="002B4B4D"/>
    <w:rsid w:val="002B4D97"/>
    <w:rsid w:val="002B4E59"/>
    <w:rsid w:val="002B4F2C"/>
    <w:rsid w:val="002B56A9"/>
    <w:rsid w:val="002B5729"/>
    <w:rsid w:val="002B5908"/>
    <w:rsid w:val="002B5D9B"/>
    <w:rsid w:val="002B5EA4"/>
    <w:rsid w:val="002B5FEC"/>
    <w:rsid w:val="002B617A"/>
    <w:rsid w:val="002B61E5"/>
    <w:rsid w:val="002B61E6"/>
    <w:rsid w:val="002B62CC"/>
    <w:rsid w:val="002B660B"/>
    <w:rsid w:val="002B68D1"/>
    <w:rsid w:val="002B6920"/>
    <w:rsid w:val="002B6C13"/>
    <w:rsid w:val="002B6D28"/>
    <w:rsid w:val="002B6D38"/>
    <w:rsid w:val="002B6D45"/>
    <w:rsid w:val="002B6D66"/>
    <w:rsid w:val="002B6FA2"/>
    <w:rsid w:val="002B735F"/>
    <w:rsid w:val="002B7398"/>
    <w:rsid w:val="002B7481"/>
    <w:rsid w:val="002B74C5"/>
    <w:rsid w:val="002B75B2"/>
    <w:rsid w:val="002B77AA"/>
    <w:rsid w:val="002B78FC"/>
    <w:rsid w:val="002B7DEE"/>
    <w:rsid w:val="002B7F61"/>
    <w:rsid w:val="002C01D5"/>
    <w:rsid w:val="002C030D"/>
    <w:rsid w:val="002C04FE"/>
    <w:rsid w:val="002C0512"/>
    <w:rsid w:val="002C0618"/>
    <w:rsid w:val="002C0ECB"/>
    <w:rsid w:val="002C1156"/>
    <w:rsid w:val="002C12E8"/>
    <w:rsid w:val="002C2030"/>
    <w:rsid w:val="002C2588"/>
    <w:rsid w:val="002C2736"/>
    <w:rsid w:val="002C28B4"/>
    <w:rsid w:val="002C2B49"/>
    <w:rsid w:val="002C2CD4"/>
    <w:rsid w:val="002C2E98"/>
    <w:rsid w:val="002C2F02"/>
    <w:rsid w:val="002C356E"/>
    <w:rsid w:val="002C3613"/>
    <w:rsid w:val="002C37DC"/>
    <w:rsid w:val="002C3AA5"/>
    <w:rsid w:val="002C3F46"/>
    <w:rsid w:val="002C3F87"/>
    <w:rsid w:val="002C3FEE"/>
    <w:rsid w:val="002C431C"/>
    <w:rsid w:val="002C436A"/>
    <w:rsid w:val="002C4746"/>
    <w:rsid w:val="002C47D2"/>
    <w:rsid w:val="002C4AFC"/>
    <w:rsid w:val="002C4C78"/>
    <w:rsid w:val="002C4D2E"/>
    <w:rsid w:val="002C501C"/>
    <w:rsid w:val="002C50E1"/>
    <w:rsid w:val="002C50FE"/>
    <w:rsid w:val="002C519A"/>
    <w:rsid w:val="002C57BE"/>
    <w:rsid w:val="002C58BD"/>
    <w:rsid w:val="002C5961"/>
    <w:rsid w:val="002C59F4"/>
    <w:rsid w:val="002C5B82"/>
    <w:rsid w:val="002C5C74"/>
    <w:rsid w:val="002C634C"/>
    <w:rsid w:val="002C6393"/>
    <w:rsid w:val="002C6672"/>
    <w:rsid w:val="002C6680"/>
    <w:rsid w:val="002C67F9"/>
    <w:rsid w:val="002C6971"/>
    <w:rsid w:val="002C6CA9"/>
    <w:rsid w:val="002C6F24"/>
    <w:rsid w:val="002C7127"/>
    <w:rsid w:val="002C74C7"/>
    <w:rsid w:val="002C74CE"/>
    <w:rsid w:val="002C7602"/>
    <w:rsid w:val="002C797E"/>
    <w:rsid w:val="002C7BBA"/>
    <w:rsid w:val="002C7C32"/>
    <w:rsid w:val="002C7D54"/>
    <w:rsid w:val="002C7D5A"/>
    <w:rsid w:val="002C7F36"/>
    <w:rsid w:val="002D01E1"/>
    <w:rsid w:val="002D0579"/>
    <w:rsid w:val="002D0B07"/>
    <w:rsid w:val="002D0B81"/>
    <w:rsid w:val="002D0D30"/>
    <w:rsid w:val="002D0EC3"/>
    <w:rsid w:val="002D1078"/>
    <w:rsid w:val="002D10D8"/>
    <w:rsid w:val="002D11B0"/>
    <w:rsid w:val="002D121B"/>
    <w:rsid w:val="002D15F5"/>
    <w:rsid w:val="002D1980"/>
    <w:rsid w:val="002D1A5C"/>
    <w:rsid w:val="002D1F9C"/>
    <w:rsid w:val="002D226D"/>
    <w:rsid w:val="002D2902"/>
    <w:rsid w:val="002D29E4"/>
    <w:rsid w:val="002D2BA8"/>
    <w:rsid w:val="002D2EF4"/>
    <w:rsid w:val="002D2F51"/>
    <w:rsid w:val="002D30B6"/>
    <w:rsid w:val="002D3224"/>
    <w:rsid w:val="002D348C"/>
    <w:rsid w:val="002D34BB"/>
    <w:rsid w:val="002D355E"/>
    <w:rsid w:val="002D3670"/>
    <w:rsid w:val="002D4007"/>
    <w:rsid w:val="002D40E6"/>
    <w:rsid w:val="002D4330"/>
    <w:rsid w:val="002D4601"/>
    <w:rsid w:val="002D468C"/>
    <w:rsid w:val="002D4800"/>
    <w:rsid w:val="002D481C"/>
    <w:rsid w:val="002D4840"/>
    <w:rsid w:val="002D4855"/>
    <w:rsid w:val="002D48BB"/>
    <w:rsid w:val="002D48F9"/>
    <w:rsid w:val="002D49A2"/>
    <w:rsid w:val="002D4AA7"/>
    <w:rsid w:val="002D4B78"/>
    <w:rsid w:val="002D4E30"/>
    <w:rsid w:val="002D4E4B"/>
    <w:rsid w:val="002D4FFF"/>
    <w:rsid w:val="002D50CB"/>
    <w:rsid w:val="002D545B"/>
    <w:rsid w:val="002D584A"/>
    <w:rsid w:val="002D59C9"/>
    <w:rsid w:val="002D59D3"/>
    <w:rsid w:val="002D5C43"/>
    <w:rsid w:val="002D6155"/>
    <w:rsid w:val="002D6158"/>
    <w:rsid w:val="002D653E"/>
    <w:rsid w:val="002D65D2"/>
    <w:rsid w:val="002D6B22"/>
    <w:rsid w:val="002D6D4E"/>
    <w:rsid w:val="002D6E41"/>
    <w:rsid w:val="002D726E"/>
    <w:rsid w:val="002D76E6"/>
    <w:rsid w:val="002D77D7"/>
    <w:rsid w:val="002D7961"/>
    <w:rsid w:val="002D7B34"/>
    <w:rsid w:val="002D7D07"/>
    <w:rsid w:val="002D7DA5"/>
    <w:rsid w:val="002D7E29"/>
    <w:rsid w:val="002D7F74"/>
    <w:rsid w:val="002E049B"/>
    <w:rsid w:val="002E059D"/>
    <w:rsid w:val="002E06AE"/>
    <w:rsid w:val="002E06F1"/>
    <w:rsid w:val="002E073F"/>
    <w:rsid w:val="002E0819"/>
    <w:rsid w:val="002E0881"/>
    <w:rsid w:val="002E0888"/>
    <w:rsid w:val="002E0A94"/>
    <w:rsid w:val="002E0EE3"/>
    <w:rsid w:val="002E1273"/>
    <w:rsid w:val="002E1350"/>
    <w:rsid w:val="002E1385"/>
    <w:rsid w:val="002E1937"/>
    <w:rsid w:val="002E1A41"/>
    <w:rsid w:val="002E1A71"/>
    <w:rsid w:val="002E1CAA"/>
    <w:rsid w:val="002E226D"/>
    <w:rsid w:val="002E254A"/>
    <w:rsid w:val="002E25BC"/>
    <w:rsid w:val="002E273B"/>
    <w:rsid w:val="002E29FD"/>
    <w:rsid w:val="002E2D3C"/>
    <w:rsid w:val="002E314E"/>
    <w:rsid w:val="002E3480"/>
    <w:rsid w:val="002E38B9"/>
    <w:rsid w:val="002E38E5"/>
    <w:rsid w:val="002E3BA8"/>
    <w:rsid w:val="002E3E4D"/>
    <w:rsid w:val="002E3F19"/>
    <w:rsid w:val="002E4138"/>
    <w:rsid w:val="002E420C"/>
    <w:rsid w:val="002E43D9"/>
    <w:rsid w:val="002E4662"/>
    <w:rsid w:val="002E4E72"/>
    <w:rsid w:val="002E4EBD"/>
    <w:rsid w:val="002E51D2"/>
    <w:rsid w:val="002E5234"/>
    <w:rsid w:val="002E5548"/>
    <w:rsid w:val="002E59F2"/>
    <w:rsid w:val="002E5DDD"/>
    <w:rsid w:val="002E6161"/>
    <w:rsid w:val="002E6281"/>
    <w:rsid w:val="002E6377"/>
    <w:rsid w:val="002E6598"/>
    <w:rsid w:val="002E6838"/>
    <w:rsid w:val="002E68CE"/>
    <w:rsid w:val="002E7098"/>
    <w:rsid w:val="002E732A"/>
    <w:rsid w:val="002E75BC"/>
    <w:rsid w:val="002E7739"/>
    <w:rsid w:val="002E7A0E"/>
    <w:rsid w:val="002E7ABE"/>
    <w:rsid w:val="002E7BC4"/>
    <w:rsid w:val="002E7C0D"/>
    <w:rsid w:val="002E7EFA"/>
    <w:rsid w:val="002F00F8"/>
    <w:rsid w:val="002F0239"/>
    <w:rsid w:val="002F058D"/>
    <w:rsid w:val="002F0754"/>
    <w:rsid w:val="002F09F3"/>
    <w:rsid w:val="002F0A7A"/>
    <w:rsid w:val="002F0A7D"/>
    <w:rsid w:val="002F0BAE"/>
    <w:rsid w:val="002F0CD9"/>
    <w:rsid w:val="002F11D5"/>
    <w:rsid w:val="002F122D"/>
    <w:rsid w:val="002F145F"/>
    <w:rsid w:val="002F147F"/>
    <w:rsid w:val="002F14BC"/>
    <w:rsid w:val="002F14EB"/>
    <w:rsid w:val="002F15EF"/>
    <w:rsid w:val="002F1817"/>
    <w:rsid w:val="002F1915"/>
    <w:rsid w:val="002F19AC"/>
    <w:rsid w:val="002F1A6A"/>
    <w:rsid w:val="002F1E0F"/>
    <w:rsid w:val="002F1E5F"/>
    <w:rsid w:val="002F1ED4"/>
    <w:rsid w:val="002F1F87"/>
    <w:rsid w:val="002F2701"/>
    <w:rsid w:val="002F28EF"/>
    <w:rsid w:val="002F2992"/>
    <w:rsid w:val="002F2CAA"/>
    <w:rsid w:val="002F2CBE"/>
    <w:rsid w:val="002F2F71"/>
    <w:rsid w:val="002F2F7C"/>
    <w:rsid w:val="002F368A"/>
    <w:rsid w:val="002F3724"/>
    <w:rsid w:val="002F3C88"/>
    <w:rsid w:val="002F3CAD"/>
    <w:rsid w:val="002F3DFD"/>
    <w:rsid w:val="002F3EFA"/>
    <w:rsid w:val="002F3FEF"/>
    <w:rsid w:val="002F418B"/>
    <w:rsid w:val="002F418F"/>
    <w:rsid w:val="002F444D"/>
    <w:rsid w:val="002F44BE"/>
    <w:rsid w:val="002F4622"/>
    <w:rsid w:val="002F492B"/>
    <w:rsid w:val="002F49BA"/>
    <w:rsid w:val="002F49DA"/>
    <w:rsid w:val="002F4BB5"/>
    <w:rsid w:val="002F4C95"/>
    <w:rsid w:val="002F4F92"/>
    <w:rsid w:val="002F54BF"/>
    <w:rsid w:val="002F56D1"/>
    <w:rsid w:val="002F5769"/>
    <w:rsid w:val="002F631F"/>
    <w:rsid w:val="002F6386"/>
    <w:rsid w:val="002F6402"/>
    <w:rsid w:val="002F653D"/>
    <w:rsid w:val="002F6825"/>
    <w:rsid w:val="002F6A07"/>
    <w:rsid w:val="002F6C7D"/>
    <w:rsid w:val="002F6EA2"/>
    <w:rsid w:val="002F6ED4"/>
    <w:rsid w:val="002F703D"/>
    <w:rsid w:val="002F73BA"/>
    <w:rsid w:val="002F76C7"/>
    <w:rsid w:val="002F773D"/>
    <w:rsid w:val="002F7B6E"/>
    <w:rsid w:val="002F7DB2"/>
    <w:rsid w:val="002F7FCE"/>
    <w:rsid w:val="002F7FDB"/>
    <w:rsid w:val="0030007B"/>
    <w:rsid w:val="00300228"/>
    <w:rsid w:val="00300241"/>
    <w:rsid w:val="003003D5"/>
    <w:rsid w:val="0030057E"/>
    <w:rsid w:val="003006E2"/>
    <w:rsid w:val="003008C2"/>
    <w:rsid w:val="003009BD"/>
    <w:rsid w:val="003009DA"/>
    <w:rsid w:val="003009DF"/>
    <w:rsid w:val="00300AED"/>
    <w:rsid w:val="00300E30"/>
    <w:rsid w:val="00300EDC"/>
    <w:rsid w:val="00301181"/>
    <w:rsid w:val="0030122C"/>
    <w:rsid w:val="00301237"/>
    <w:rsid w:val="00301711"/>
    <w:rsid w:val="003017C0"/>
    <w:rsid w:val="00301A1C"/>
    <w:rsid w:val="00301FD9"/>
    <w:rsid w:val="003021C1"/>
    <w:rsid w:val="0030244F"/>
    <w:rsid w:val="00302763"/>
    <w:rsid w:val="003029A9"/>
    <w:rsid w:val="003029D5"/>
    <w:rsid w:val="00302E27"/>
    <w:rsid w:val="003030A2"/>
    <w:rsid w:val="003030E0"/>
    <w:rsid w:val="0030318B"/>
    <w:rsid w:val="003033C1"/>
    <w:rsid w:val="003035BC"/>
    <w:rsid w:val="00303704"/>
    <w:rsid w:val="00303929"/>
    <w:rsid w:val="00303B08"/>
    <w:rsid w:val="00303D96"/>
    <w:rsid w:val="00303DEC"/>
    <w:rsid w:val="00303FFE"/>
    <w:rsid w:val="0030451E"/>
    <w:rsid w:val="00304561"/>
    <w:rsid w:val="00304F59"/>
    <w:rsid w:val="00305103"/>
    <w:rsid w:val="00305171"/>
    <w:rsid w:val="003051BA"/>
    <w:rsid w:val="00305402"/>
    <w:rsid w:val="00305475"/>
    <w:rsid w:val="00305A17"/>
    <w:rsid w:val="00305D7E"/>
    <w:rsid w:val="00305F27"/>
    <w:rsid w:val="0030626B"/>
    <w:rsid w:val="0030644D"/>
    <w:rsid w:val="00306754"/>
    <w:rsid w:val="003068E9"/>
    <w:rsid w:val="00306AE9"/>
    <w:rsid w:val="00306B25"/>
    <w:rsid w:val="00306C21"/>
    <w:rsid w:val="00306DBA"/>
    <w:rsid w:val="00307253"/>
    <w:rsid w:val="0030749B"/>
    <w:rsid w:val="00307A28"/>
    <w:rsid w:val="00307B2B"/>
    <w:rsid w:val="00307CB8"/>
    <w:rsid w:val="00310651"/>
    <w:rsid w:val="00310AE8"/>
    <w:rsid w:val="00310C67"/>
    <w:rsid w:val="00310E17"/>
    <w:rsid w:val="003114E9"/>
    <w:rsid w:val="00311599"/>
    <w:rsid w:val="003115E1"/>
    <w:rsid w:val="00311842"/>
    <w:rsid w:val="00311867"/>
    <w:rsid w:val="003118C8"/>
    <w:rsid w:val="00311B04"/>
    <w:rsid w:val="00311B0D"/>
    <w:rsid w:val="00311CBC"/>
    <w:rsid w:val="00311CF9"/>
    <w:rsid w:val="00311D31"/>
    <w:rsid w:val="0031219E"/>
    <w:rsid w:val="0031262A"/>
    <w:rsid w:val="00312678"/>
    <w:rsid w:val="00312780"/>
    <w:rsid w:val="0031292A"/>
    <w:rsid w:val="003129EE"/>
    <w:rsid w:val="00312F39"/>
    <w:rsid w:val="00312FFB"/>
    <w:rsid w:val="00313365"/>
    <w:rsid w:val="00313580"/>
    <w:rsid w:val="00313777"/>
    <w:rsid w:val="00313BBF"/>
    <w:rsid w:val="00313CFD"/>
    <w:rsid w:val="00313E9C"/>
    <w:rsid w:val="003141BE"/>
    <w:rsid w:val="003142CB"/>
    <w:rsid w:val="00314679"/>
    <w:rsid w:val="003146FF"/>
    <w:rsid w:val="00314EF8"/>
    <w:rsid w:val="00314FC1"/>
    <w:rsid w:val="003155CB"/>
    <w:rsid w:val="00315997"/>
    <w:rsid w:val="00315EFA"/>
    <w:rsid w:val="0031625E"/>
    <w:rsid w:val="003162BA"/>
    <w:rsid w:val="00316536"/>
    <w:rsid w:val="0031665C"/>
    <w:rsid w:val="0031675F"/>
    <w:rsid w:val="003167B7"/>
    <w:rsid w:val="00316A54"/>
    <w:rsid w:val="00316BCE"/>
    <w:rsid w:val="00316D5B"/>
    <w:rsid w:val="00316EB1"/>
    <w:rsid w:val="0031719C"/>
    <w:rsid w:val="0031726D"/>
    <w:rsid w:val="00317639"/>
    <w:rsid w:val="003176AF"/>
    <w:rsid w:val="0031770D"/>
    <w:rsid w:val="00317CFC"/>
    <w:rsid w:val="00317D42"/>
    <w:rsid w:val="00317F5D"/>
    <w:rsid w:val="0032015E"/>
    <w:rsid w:val="00320234"/>
    <w:rsid w:val="00320658"/>
    <w:rsid w:val="003208FB"/>
    <w:rsid w:val="00320AC3"/>
    <w:rsid w:val="003214C1"/>
    <w:rsid w:val="00321607"/>
    <w:rsid w:val="0032174E"/>
    <w:rsid w:val="00321ABD"/>
    <w:rsid w:val="00321BFE"/>
    <w:rsid w:val="00321E44"/>
    <w:rsid w:val="00322183"/>
    <w:rsid w:val="00322214"/>
    <w:rsid w:val="003223D6"/>
    <w:rsid w:val="00322444"/>
    <w:rsid w:val="00322806"/>
    <w:rsid w:val="003229FE"/>
    <w:rsid w:val="00322AD2"/>
    <w:rsid w:val="00322DD5"/>
    <w:rsid w:val="00322FC1"/>
    <w:rsid w:val="003230F7"/>
    <w:rsid w:val="0032310F"/>
    <w:rsid w:val="00323400"/>
    <w:rsid w:val="0032346F"/>
    <w:rsid w:val="0032350A"/>
    <w:rsid w:val="00323598"/>
    <w:rsid w:val="0032376B"/>
    <w:rsid w:val="003237DA"/>
    <w:rsid w:val="003239C6"/>
    <w:rsid w:val="00323A3C"/>
    <w:rsid w:val="00323A6D"/>
    <w:rsid w:val="00323B3B"/>
    <w:rsid w:val="00323C5A"/>
    <w:rsid w:val="00323D18"/>
    <w:rsid w:val="00323F68"/>
    <w:rsid w:val="00324341"/>
    <w:rsid w:val="003245CA"/>
    <w:rsid w:val="00324914"/>
    <w:rsid w:val="00324EE3"/>
    <w:rsid w:val="003251ED"/>
    <w:rsid w:val="00325625"/>
    <w:rsid w:val="00325AB9"/>
    <w:rsid w:val="00325AE3"/>
    <w:rsid w:val="00325D50"/>
    <w:rsid w:val="0032608A"/>
    <w:rsid w:val="00326752"/>
    <w:rsid w:val="00326937"/>
    <w:rsid w:val="00326A36"/>
    <w:rsid w:val="00326A45"/>
    <w:rsid w:val="00326A54"/>
    <w:rsid w:val="00326F2D"/>
    <w:rsid w:val="003270D9"/>
    <w:rsid w:val="003271EE"/>
    <w:rsid w:val="00327536"/>
    <w:rsid w:val="00327699"/>
    <w:rsid w:val="003276A6"/>
    <w:rsid w:val="0032790B"/>
    <w:rsid w:val="00327A47"/>
    <w:rsid w:val="00327A9B"/>
    <w:rsid w:val="00327D92"/>
    <w:rsid w:val="00327E4E"/>
    <w:rsid w:val="00327E70"/>
    <w:rsid w:val="0033026C"/>
    <w:rsid w:val="003305CA"/>
    <w:rsid w:val="00330CBB"/>
    <w:rsid w:val="00330E0B"/>
    <w:rsid w:val="00331016"/>
    <w:rsid w:val="00331025"/>
    <w:rsid w:val="00331423"/>
    <w:rsid w:val="0033161C"/>
    <w:rsid w:val="003316A6"/>
    <w:rsid w:val="003316D7"/>
    <w:rsid w:val="00331DCB"/>
    <w:rsid w:val="0033221A"/>
    <w:rsid w:val="003323B2"/>
    <w:rsid w:val="0033277A"/>
    <w:rsid w:val="003327D6"/>
    <w:rsid w:val="00332974"/>
    <w:rsid w:val="003329ED"/>
    <w:rsid w:val="00332A27"/>
    <w:rsid w:val="00332BAA"/>
    <w:rsid w:val="00332C77"/>
    <w:rsid w:val="00332C93"/>
    <w:rsid w:val="00332D9C"/>
    <w:rsid w:val="00332DA2"/>
    <w:rsid w:val="00332F39"/>
    <w:rsid w:val="00333000"/>
    <w:rsid w:val="003333B2"/>
    <w:rsid w:val="00333985"/>
    <w:rsid w:val="00333C1C"/>
    <w:rsid w:val="00333F51"/>
    <w:rsid w:val="003340AA"/>
    <w:rsid w:val="003343DA"/>
    <w:rsid w:val="00334459"/>
    <w:rsid w:val="00334975"/>
    <w:rsid w:val="00334A7A"/>
    <w:rsid w:val="0033515B"/>
    <w:rsid w:val="003354A1"/>
    <w:rsid w:val="00335AAD"/>
    <w:rsid w:val="00335B36"/>
    <w:rsid w:val="00335D90"/>
    <w:rsid w:val="00336180"/>
    <w:rsid w:val="0033619B"/>
    <w:rsid w:val="00336658"/>
    <w:rsid w:val="0033669F"/>
    <w:rsid w:val="0033687B"/>
    <w:rsid w:val="00336BEA"/>
    <w:rsid w:val="00336C8A"/>
    <w:rsid w:val="00336E9B"/>
    <w:rsid w:val="00336ECB"/>
    <w:rsid w:val="0033713A"/>
    <w:rsid w:val="00337173"/>
    <w:rsid w:val="0033720B"/>
    <w:rsid w:val="0033770B"/>
    <w:rsid w:val="003379A2"/>
    <w:rsid w:val="00337E8D"/>
    <w:rsid w:val="0034097E"/>
    <w:rsid w:val="003409F5"/>
    <w:rsid w:val="00341056"/>
    <w:rsid w:val="00341139"/>
    <w:rsid w:val="0034193D"/>
    <w:rsid w:val="00341B1A"/>
    <w:rsid w:val="00341BE3"/>
    <w:rsid w:val="00341E8F"/>
    <w:rsid w:val="00341EAE"/>
    <w:rsid w:val="003425B2"/>
    <w:rsid w:val="0034268F"/>
    <w:rsid w:val="0034287B"/>
    <w:rsid w:val="0034296F"/>
    <w:rsid w:val="0034299D"/>
    <w:rsid w:val="003429D0"/>
    <w:rsid w:val="00342A2B"/>
    <w:rsid w:val="00342BBC"/>
    <w:rsid w:val="00342BFE"/>
    <w:rsid w:val="003431F9"/>
    <w:rsid w:val="00343267"/>
    <w:rsid w:val="00343315"/>
    <w:rsid w:val="00343485"/>
    <w:rsid w:val="0034375F"/>
    <w:rsid w:val="00343CB6"/>
    <w:rsid w:val="00344009"/>
    <w:rsid w:val="003441E5"/>
    <w:rsid w:val="003442BB"/>
    <w:rsid w:val="00344378"/>
    <w:rsid w:val="0034443A"/>
    <w:rsid w:val="00344C7B"/>
    <w:rsid w:val="00344CCA"/>
    <w:rsid w:val="00344F1D"/>
    <w:rsid w:val="003459C5"/>
    <w:rsid w:val="00345E80"/>
    <w:rsid w:val="00345F23"/>
    <w:rsid w:val="00346260"/>
    <w:rsid w:val="0034680A"/>
    <w:rsid w:val="003468E3"/>
    <w:rsid w:val="00346C27"/>
    <w:rsid w:val="00346C5F"/>
    <w:rsid w:val="00346E80"/>
    <w:rsid w:val="00347034"/>
    <w:rsid w:val="003476D5"/>
    <w:rsid w:val="00347AB2"/>
    <w:rsid w:val="00347BB0"/>
    <w:rsid w:val="00350022"/>
    <w:rsid w:val="003505CD"/>
    <w:rsid w:val="003512CC"/>
    <w:rsid w:val="0035152B"/>
    <w:rsid w:val="003517D4"/>
    <w:rsid w:val="00351AF7"/>
    <w:rsid w:val="003524A7"/>
    <w:rsid w:val="003524DB"/>
    <w:rsid w:val="0035258E"/>
    <w:rsid w:val="00352A7A"/>
    <w:rsid w:val="00352BE2"/>
    <w:rsid w:val="00352CB9"/>
    <w:rsid w:val="00352D33"/>
    <w:rsid w:val="00352E28"/>
    <w:rsid w:val="00352F01"/>
    <w:rsid w:val="003533B3"/>
    <w:rsid w:val="0035370B"/>
    <w:rsid w:val="0035397E"/>
    <w:rsid w:val="003539E3"/>
    <w:rsid w:val="00353EE1"/>
    <w:rsid w:val="003540FE"/>
    <w:rsid w:val="00354158"/>
    <w:rsid w:val="00354283"/>
    <w:rsid w:val="00354390"/>
    <w:rsid w:val="003545DF"/>
    <w:rsid w:val="00354696"/>
    <w:rsid w:val="00354DBE"/>
    <w:rsid w:val="0035519A"/>
    <w:rsid w:val="0035560F"/>
    <w:rsid w:val="0035577E"/>
    <w:rsid w:val="0035593D"/>
    <w:rsid w:val="00355F7E"/>
    <w:rsid w:val="00356690"/>
    <w:rsid w:val="00356AD1"/>
    <w:rsid w:val="00356BAB"/>
    <w:rsid w:val="00356D63"/>
    <w:rsid w:val="00356E38"/>
    <w:rsid w:val="00357067"/>
    <w:rsid w:val="0035713A"/>
    <w:rsid w:val="003571CA"/>
    <w:rsid w:val="003573AE"/>
    <w:rsid w:val="00357569"/>
    <w:rsid w:val="003575CC"/>
    <w:rsid w:val="003576E8"/>
    <w:rsid w:val="003578A1"/>
    <w:rsid w:val="00357B2C"/>
    <w:rsid w:val="00357BE6"/>
    <w:rsid w:val="00357EDA"/>
    <w:rsid w:val="00357FC9"/>
    <w:rsid w:val="00357FD7"/>
    <w:rsid w:val="00360356"/>
    <w:rsid w:val="0036037C"/>
    <w:rsid w:val="0036059A"/>
    <w:rsid w:val="003605D8"/>
    <w:rsid w:val="00360A7C"/>
    <w:rsid w:val="00360CDE"/>
    <w:rsid w:val="00360E34"/>
    <w:rsid w:val="00360FBA"/>
    <w:rsid w:val="003610BD"/>
    <w:rsid w:val="003619E6"/>
    <w:rsid w:val="00361AB2"/>
    <w:rsid w:val="00361BCA"/>
    <w:rsid w:val="003624E4"/>
    <w:rsid w:val="00362576"/>
    <w:rsid w:val="00362704"/>
    <w:rsid w:val="00362AC3"/>
    <w:rsid w:val="00362C1A"/>
    <w:rsid w:val="00362CF0"/>
    <w:rsid w:val="00362D8B"/>
    <w:rsid w:val="00363185"/>
    <w:rsid w:val="003633F3"/>
    <w:rsid w:val="003635CB"/>
    <w:rsid w:val="00363B6C"/>
    <w:rsid w:val="00363FF8"/>
    <w:rsid w:val="003640E1"/>
    <w:rsid w:val="00364134"/>
    <w:rsid w:val="00364342"/>
    <w:rsid w:val="00364386"/>
    <w:rsid w:val="003645A6"/>
    <w:rsid w:val="003646C4"/>
    <w:rsid w:val="00364733"/>
    <w:rsid w:val="00364810"/>
    <w:rsid w:val="00364C5C"/>
    <w:rsid w:val="00364DB2"/>
    <w:rsid w:val="0036526C"/>
    <w:rsid w:val="00365686"/>
    <w:rsid w:val="0036569C"/>
    <w:rsid w:val="00365D49"/>
    <w:rsid w:val="00365EE1"/>
    <w:rsid w:val="00365EEF"/>
    <w:rsid w:val="00366264"/>
    <w:rsid w:val="00366620"/>
    <w:rsid w:val="0036663B"/>
    <w:rsid w:val="00366964"/>
    <w:rsid w:val="00366B2F"/>
    <w:rsid w:val="00366B45"/>
    <w:rsid w:val="00366F90"/>
    <w:rsid w:val="003670DE"/>
    <w:rsid w:val="00367230"/>
    <w:rsid w:val="00367256"/>
    <w:rsid w:val="003672CA"/>
    <w:rsid w:val="0036747E"/>
    <w:rsid w:val="00367629"/>
    <w:rsid w:val="003678FC"/>
    <w:rsid w:val="00367CE6"/>
    <w:rsid w:val="00367D8E"/>
    <w:rsid w:val="00367FCF"/>
    <w:rsid w:val="0037020D"/>
    <w:rsid w:val="00370C5F"/>
    <w:rsid w:val="00370DF6"/>
    <w:rsid w:val="0037120C"/>
    <w:rsid w:val="00371836"/>
    <w:rsid w:val="00371986"/>
    <w:rsid w:val="00372273"/>
    <w:rsid w:val="00372386"/>
    <w:rsid w:val="003723CF"/>
    <w:rsid w:val="003725C8"/>
    <w:rsid w:val="0037266E"/>
    <w:rsid w:val="00372AD4"/>
    <w:rsid w:val="00372E93"/>
    <w:rsid w:val="003731A3"/>
    <w:rsid w:val="0037333E"/>
    <w:rsid w:val="003733FF"/>
    <w:rsid w:val="00373730"/>
    <w:rsid w:val="0037379D"/>
    <w:rsid w:val="00373BBE"/>
    <w:rsid w:val="00373BDB"/>
    <w:rsid w:val="00373D47"/>
    <w:rsid w:val="003741C0"/>
    <w:rsid w:val="003743CD"/>
    <w:rsid w:val="00374794"/>
    <w:rsid w:val="003747C4"/>
    <w:rsid w:val="00374ABD"/>
    <w:rsid w:val="00374DB2"/>
    <w:rsid w:val="003751AA"/>
    <w:rsid w:val="003751FD"/>
    <w:rsid w:val="00375465"/>
    <w:rsid w:val="00375504"/>
    <w:rsid w:val="00375545"/>
    <w:rsid w:val="00375753"/>
    <w:rsid w:val="0037588B"/>
    <w:rsid w:val="003759A7"/>
    <w:rsid w:val="00375C38"/>
    <w:rsid w:val="003760FA"/>
    <w:rsid w:val="003761BD"/>
    <w:rsid w:val="00376204"/>
    <w:rsid w:val="003763A9"/>
    <w:rsid w:val="00376491"/>
    <w:rsid w:val="0037662E"/>
    <w:rsid w:val="0037665B"/>
    <w:rsid w:val="00376764"/>
    <w:rsid w:val="00376882"/>
    <w:rsid w:val="003769D7"/>
    <w:rsid w:val="00376CE3"/>
    <w:rsid w:val="00376CFE"/>
    <w:rsid w:val="00376F4C"/>
    <w:rsid w:val="0037721D"/>
    <w:rsid w:val="0037793A"/>
    <w:rsid w:val="00377CF2"/>
    <w:rsid w:val="00377D0E"/>
    <w:rsid w:val="00377EDB"/>
    <w:rsid w:val="00377F35"/>
    <w:rsid w:val="00380067"/>
    <w:rsid w:val="00380119"/>
    <w:rsid w:val="00380402"/>
    <w:rsid w:val="0038044D"/>
    <w:rsid w:val="003804D4"/>
    <w:rsid w:val="003806AF"/>
    <w:rsid w:val="003807B3"/>
    <w:rsid w:val="00380856"/>
    <w:rsid w:val="003808B0"/>
    <w:rsid w:val="003808C5"/>
    <w:rsid w:val="0038093D"/>
    <w:rsid w:val="00380BF1"/>
    <w:rsid w:val="00380DCA"/>
    <w:rsid w:val="00380EB5"/>
    <w:rsid w:val="00380FDD"/>
    <w:rsid w:val="0038102A"/>
    <w:rsid w:val="0038103C"/>
    <w:rsid w:val="00381096"/>
    <w:rsid w:val="0038109C"/>
    <w:rsid w:val="0038154A"/>
    <w:rsid w:val="00381641"/>
    <w:rsid w:val="0038263B"/>
    <w:rsid w:val="003829C7"/>
    <w:rsid w:val="00382B3A"/>
    <w:rsid w:val="00382D3D"/>
    <w:rsid w:val="00382E9E"/>
    <w:rsid w:val="00382E9F"/>
    <w:rsid w:val="00382FAD"/>
    <w:rsid w:val="0038316F"/>
    <w:rsid w:val="003832F1"/>
    <w:rsid w:val="003833B4"/>
    <w:rsid w:val="003837AA"/>
    <w:rsid w:val="003839ED"/>
    <w:rsid w:val="00383D2C"/>
    <w:rsid w:val="00384396"/>
    <w:rsid w:val="00384570"/>
    <w:rsid w:val="00384973"/>
    <w:rsid w:val="00384A1C"/>
    <w:rsid w:val="00384A64"/>
    <w:rsid w:val="00384C0F"/>
    <w:rsid w:val="00384DC7"/>
    <w:rsid w:val="00384F1E"/>
    <w:rsid w:val="00384F1F"/>
    <w:rsid w:val="00385B66"/>
    <w:rsid w:val="00385DCB"/>
    <w:rsid w:val="0038612E"/>
    <w:rsid w:val="003862F4"/>
    <w:rsid w:val="003863FD"/>
    <w:rsid w:val="003866A4"/>
    <w:rsid w:val="003866C2"/>
    <w:rsid w:val="0038688E"/>
    <w:rsid w:val="00386987"/>
    <w:rsid w:val="00386B1A"/>
    <w:rsid w:val="00386DF2"/>
    <w:rsid w:val="00386E7F"/>
    <w:rsid w:val="00386EDB"/>
    <w:rsid w:val="003871E3"/>
    <w:rsid w:val="0038770A"/>
    <w:rsid w:val="0038785A"/>
    <w:rsid w:val="0038789E"/>
    <w:rsid w:val="00387904"/>
    <w:rsid w:val="00387F7F"/>
    <w:rsid w:val="00387FD9"/>
    <w:rsid w:val="0039012B"/>
    <w:rsid w:val="00390446"/>
    <w:rsid w:val="00390528"/>
    <w:rsid w:val="00390611"/>
    <w:rsid w:val="00390D9F"/>
    <w:rsid w:val="00390EA4"/>
    <w:rsid w:val="00391A13"/>
    <w:rsid w:val="00392068"/>
    <w:rsid w:val="00392109"/>
    <w:rsid w:val="00392255"/>
    <w:rsid w:val="003922C8"/>
    <w:rsid w:val="003926CF"/>
    <w:rsid w:val="00392C30"/>
    <w:rsid w:val="00392CC3"/>
    <w:rsid w:val="00392DEE"/>
    <w:rsid w:val="00392DF8"/>
    <w:rsid w:val="00392EFA"/>
    <w:rsid w:val="00392F2C"/>
    <w:rsid w:val="00392F87"/>
    <w:rsid w:val="00393762"/>
    <w:rsid w:val="0039398B"/>
    <w:rsid w:val="00393A95"/>
    <w:rsid w:val="00393C3F"/>
    <w:rsid w:val="00393F62"/>
    <w:rsid w:val="00393FE4"/>
    <w:rsid w:val="0039453B"/>
    <w:rsid w:val="00394687"/>
    <w:rsid w:val="003946B6"/>
    <w:rsid w:val="0039494E"/>
    <w:rsid w:val="00394A8F"/>
    <w:rsid w:val="00394C8C"/>
    <w:rsid w:val="0039500C"/>
    <w:rsid w:val="0039506A"/>
    <w:rsid w:val="00395271"/>
    <w:rsid w:val="00395330"/>
    <w:rsid w:val="003953BE"/>
    <w:rsid w:val="0039555B"/>
    <w:rsid w:val="0039585A"/>
    <w:rsid w:val="00395B5B"/>
    <w:rsid w:val="00395B9B"/>
    <w:rsid w:val="00395C2B"/>
    <w:rsid w:val="00395C51"/>
    <w:rsid w:val="00395F47"/>
    <w:rsid w:val="0039631B"/>
    <w:rsid w:val="003965B5"/>
    <w:rsid w:val="00396A7E"/>
    <w:rsid w:val="00396D18"/>
    <w:rsid w:val="00397222"/>
    <w:rsid w:val="00397351"/>
    <w:rsid w:val="00397395"/>
    <w:rsid w:val="00397626"/>
    <w:rsid w:val="003979AC"/>
    <w:rsid w:val="00397D65"/>
    <w:rsid w:val="003A0139"/>
    <w:rsid w:val="003A06F1"/>
    <w:rsid w:val="003A0950"/>
    <w:rsid w:val="003A098E"/>
    <w:rsid w:val="003A09B8"/>
    <w:rsid w:val="003A0A33"/>
    <w:rsid w:val="003A0A85"/>
    <w:rsid w:val="003A0D54"/>
    <w:rsid w:val="003A0D5E"/>
    <w:rsid w:val="003A0E51"/>
    <w:rsid w:val="003A16BD"/>
    <w:rsid w:val="003A16CF"/>
    <w:rsid w:val="003A1B9A"/>
    <w:rsid w:val="003A2132"/>
    <w:rsid w:val="003A22E1"/>
    <w:rsid w:val="003A2676"/>
    <w:rsid w:val="003A267B"/>
    <w:rsid w:val="003A274C"/>
    <w:rsid w:val="003A2B63"/>
    <w:rsid w:val="003A2B83"/>
    <w:rsid w:val="003A2BD5"/>
    <w:rsid w:val="003A2EBE"/>
    <w:rsid w:val="003A300B"/>
    <w:rsid w:val="003A3060"/>
    <w:rsid w:val="003A31D3"/>
    <w:rsid w:val="003A3469"/>
    <w:rsid w:val="003A368C"/>
    <w:rsid w:val="003A36DE"/>
    <w:rsid w:val="003A3895"/>
    <w:rsid w:val="003A3D5A"/>
    <w:rsid w:val="003A3F52"/>
    <w:rsid w:val="003A404B"/>
    <w:rsid w:val="003A4077"/>
    <w:rsid w:val="003A4224"/>
    <w:rsid w:val="003A4B69"/>
    <w:rsid w:val="003A4B9A"/>
    <w:rsid w:val="003A4BC1"/>
    <w:rsid w:val="003A5199"/>
    <w:rsid w:val="003A52E1"/>
    <w:rsid w:val="003A5586"/>
    <w:rsid w:val="003A57C9"/>
    <w:rsid w:val="003A5B68"/>
    <w:rsid w:val="003A5E1A"/>
    <w:rsid w:val="003A5F71"/>
    <w:rsid w:val="003A64F3"/>
    <w:rsid w:val="003A653B"/>
    <w:rsid w:val="003A6601"/>
    <w:rsid w:val="003A6712"/>
    <w:rsid w:val="003A68CB"/>
    <w:rsid w:val="003A698A"/>
    <w:rsid w:val="003A6BF5"/>
    <w:rsid w:val="003A6E9E"/>
    <w:rsid w:val="003A70E8"/>
    <w:rsid w:val="003A715F"/>
    <w:rsid w:val="003A7254"/>
    <w:rsid w:val="003A7258"/>
    <w:rsid w:val="003A743E"/>
    <w:rsid w:val="003A771C"/>
    <w:rsid w:val="003A7ADE"/>
    <w:rsid w:val="003A7B74"/>
    <w:rsid w:val="003A7C9B"/>
    <w:rsid w:val="003B01C4"/>
    <w:rsid w:val="003B0263"/>
    <w:rsid w:val="003B03D2"/>
    <w:rsid w:val="003B04DD"/>
    <w:rsid w:val="003B056E"/>
    <w:rsid w:val="003B07BD"/>
    <w:rsid w:val="003B0831"/>
    <w:rsid w:val="003B092E"/>
    <w:rsid w:val="003B0AD5"/>
    <w:rsid w:val="003B0B7F"/>
    <w:rsid w:val="003B0BE3"/>
    <w:rsid w:val="003B0BED"/>
    <w:rsid w:val="003B1241"/>
    <w:rsid w:val="003B1272"/>
    <w:rsid w:val="003B12AE"/>
    <w:rsid w:val="003B166C"/>
    <w:rsid w:val="003B16B4"/>
    <w:rsid w:val="003B16E3"/>
    <w:rsid w:val="003B174E"/>
    <w:rsid w:val="003B176B"/>
    <w:rsid w:val="003B19A7"/>
    <w:rsid w:val="003B1D08"/>
    <w:rsid w:val="003B1F3C"/>
    <w:rsid w:val="003B22BB"/>
    <w:rsid w:val="003B246E"/>
    <w:rsid w:val="003B2617"/>
    <w:rsid w:val="003B2646"/>
    <w:rsid w:val="003B299E"/>
    <w:rsid w:val="003B29EA"/>
    <w:rsid w:val="003B29FC"/>
    <w:rsid w:val="003B2A34"/>
    <w:rsid w:val="003B2A94"/>
    <w:rsid w:val="003B2B21"/>
    <w:rsid w:val="003B2C57"/>
    <w:rsid w:val="003B2CB1"/>
    <w:rsid w:val="003B2E55"/>
    <w:rsid w:val="003B30EC"/>
    <w:rsid w:val="003B37E7"/>
    <w:rsid w:val="003B3933"/>
    <w:rsid w:val="003B3D33"/>
    <w:rsid w:val="003B458A"/>
    <w:rsid w:val="003B472A"/>
    <w:rsid w:val="003B4D62"/>
    <w:rsid w:val="003B4F55"/>
    <w:rsid w:val="003B5258"/>
    <w:rsid w:val="003B52E5"/>
    <w:rsid w:val="003B5383"/>
    <w:rsid w:val="003B54A0"/>
    <w:rsid w:val="003B5853"/>
    <w:rsid w:val="003B5969"/>
    <w:rsid w:val="003B5AF4"/>
    <w:rsid w:val="003B5D55"/>
    <w:rsid w:val="003B61A0"/>
    <w:rsid w:val="003B61BE"/>
    <w:rsid w:val="003B66C5"/>
    <w:rsid w:val="003B6A70"/>
    <w:rsid w:val="003B6E1B"/>
    <w:rsid w:val="003B6E2C"/>
    <w:rsid w:val="003B71CD"/>
    <w:rsid w:val="003B7512"/>
    <w:rsid w:val="003B756D"/>
    <w:rsid w:val="003B7AE3"/>
    <w:rsid w:val="003B7D55"/>
    <w:rsid w:val="003B7DB1"/>
    <w:rsid w:val="003C01D4"/>
    <w:rsid w:val="003C073C"/>
    <w:rsid w:val="003C08F1"/>
    <w:rsid w:val="003C0F15"/>
    <w:rsid w:val="003C0F68"/>
    <w:rsid w:val="003C1220"/>
    <w:rsid w:val="003C123A"/>
    <w:rsid w:val="003C13F2"/>
    <w:rsid w:val="003C156C"/>
    <w:rsid w:val="003C1785"/>
    <w:rsid w:val="003C192B"/>
    <w:rsid w:val="003C1C7E"/>
    <w:rsid w:val="003C2031"/>
    <w:rsid w:val="003C229D"/>
    <w:rsid w:val="003C2671"/>
    <w:rsid w:val="003C27CA"/>
    <w:rsid w:val="003C2CC3"/>
    <w:rsid w:val="003C2F51"/>
    <w:rsid w:val="003C3738"/>
    <w:rsid w:val="003C3800"/>
    <w:rsid w:val="003C3865"/>
    <w:rsid w:val="003C3919"/>
    <w:rsid w:val="003C3ACB"/>
    <w:rsid w:val="003C3FF7"/>
    <w:rsid w:val="003C4084"/>
    <w:rsid w:val="003C40B5"/>
    <w:rsid w:val="003C44E3"/>
    <w:rsid w:val="003C4BD3"/>
    <w:rsid w:val="003C51AF"/>
    <w:rsid w:val="003C5206"/>
    <w:rsid w:val="003C5283"/>
    <w:rsid w:val="003C5532"/>
    <w:rsid w:val="003C579C"/>
    <w:rsid w:val="003C5940"/>
    <w:rsid w:val="003C5AC0"/>
    <w:rsid w:val="003C5BF9"/>
    <w:rsid w:val="003C60C0"/>
    <w:rsid w:val="003C615A"/>
    <w:rsid w:val="003C6215"/>
    <w:rsid w:val="003C650C"/>
    <w:rsid w:val="003C65EF"/>
    <w:rsid w:val="003C69BF"/>
    <w:rsid w:val="003C6A40"/>
    <w:rsid w:val="003C6AAB"/>
    <w:rsid w:val="003C6F42"/>
    <w:rsid w:val="003C6F62"/>
    <w:rsid w:val="003C6F88"/>
    <w:rsid w:val="003C6FA9"/>
    <w:rsid w:val="003C73D5"/>
    <w:rsid w:val="003C77AF"/>
    <w:rsid w:val="003C7939"/>
    <w:rsid w:val="003C7A26"/>
    <w:rsid w:val="003C7D1C"/>
    <w:rsid w:val="003C7DFE"/>
    <w:rsid w:val="003C7F83"/>
    <w:rsid w:val="003D0082"/>
    <w:rsid w:val="003D01A5"/>
    <w:rsid w:val="003D05AA"/>
    <w:rsid w:val="003D05C5"/>
    <w:rsid w:val="003D09EE"/>
    <w:rsid w:val="003D0A45"/>
    <w:rsid w:val="003D0AF6"/>
    <w:rsid w:val="003D0CF5"/>
    <w:rsid w:val="003D1150"/>
    <w:rsid w:val="003D12AE"/>
    <w:rsid w:val="003D1518"/>
    <w:rsid w:val="003D17A1"/>
    <w:rsid w:val="003D191D"/>
    <w:rsid w:val="003D19EA"/>
    <w:rsid w:val="003D1B23"/>
    <w:rsid w:val="003D1C7D"/>
    <w:rsid w:val="003D1DAB"/>
    <w:rsid w:val="003D22BC"/>
    <w:rsid w:val="003D23A3"/>
    <w:rsid w:val="003D246D"/>
    <w:rsid w:val="003D24F8"/>
    <w:rsid w:val="003D275B"/>
    <w:rsid w:val="003D28C6"/>
    <w:rsid w:val="003D2BC7"/>
    <w:rsid w:val="003D2C63"/>
    <w:rsid w:val="003D2D07"/>
    <w:rsid w:val="003D329D"/>
    <w:rsid w:val="003D33F7"/>
    <w:rsid w:val="003D34E3"/>
    <w:rsid w:val="003D3539"/>
    <w:rsid w:val="003D386A"/>
    <w:rsid w:val="003D38ED"/>
    <w:rsid w:val="003D3A14"/>
    <w:rsid w:val="003D3FE7"/>
    <w:rsid w:val="003D42F1"/>
    <w:rsid w:val="003D50D2"/>
    <w:rsid w:val="003D542A"/>
    <w:rsid w:val="003D5659"/>
    <w:rsid w:val="003D566D"/>
    <w:rsid w:val="003D57FE"/>
    <w:rsid w:val="003D5856"/>
    <w:rsid w:val="003D58F1"/>
    <w:rsid w:val="003D5B6D"/>
    <w:rsid w:val="003D6170"/>
    <w:rsid w:val="003D6474"/>
    <w:rsid w:val="003D654E"/>
    <w:rsid w:val="003D65D2"/>
    <w:rsid w:val="003D687A"/>
    <w:rsid w:val="003D6BD4"/>
    <w:rsid w:val="003D6C50"/>
    <w:rsid w:val="003D6C98"/>
    <w:rsid w:val="003D6E64"/>
    <w:rsid w:val="003D6E80"/>
    <w:rsid w:val="003D711E"/>
    <w:rsid w:val="003D735F"/>
    <w:rsid w:val="003D76C7"/>
    <w:rsid w:val="003D7970"/>
    <w:rsid w:val="003D7BC4"/>
    <w:rsid w:val="003D7D01"/>
    <w:rsid w:val="003D7E2E"/>
    <w:rsid w:val="003D7E67"/>
    <w:rsid w:val="003E025A"/>
    <w:rsid w:val="003E03D4"/>
    <w:rsid w:val="003E0474"/>
    <w:rsid w:val="003E062B"/>
    <w:rsid w:val="003E0667"/>
    <w:rsid w:val="003E07DE"/>
    <w:rsid w:val="003E0A36"/>
    <w:rsid w:val="003E0BE7"/>
    <w:rsid w:val="003E0D26"/>
    <w:rsid w:val="003E0D41"/>
    <w:rsid w:val="003E0E54"/>
    <w:rsid w:val="003E0E7D"/>
    <w:rsid w:val="003E1303"/>
    <w:rsid w:val="003E1572"/>
    <w:rsid w:val="003E16A1"/>
    <w:rsid w:val="003E1E0A"/>
    <w:rsid w:val="003E1F43"/>
    <w:rsid w:val="003E2045"/>
    <w:rsid w:val="003E29D2"/>
    <w:rsid w:val="003E2F15"/>
    <w:rsid w:val="003E2F6A"/>
    <w:rsid w:val="003E3194"/>
    <w:rsid w:val="003E33E8"/>
    <w:rsid w:val="003E346F"/>
    <w:rsid w:val="003E3529"/>
    <w:rsid w:val="003E353F"/>
    <w:rsid w:val="003E3555"/>
    <w:rsid w:val="003E35EA"/>
    <w:rsid w:val="003E3881"/>
    <w:rsid w:val="003E3CEA"/>
    <w:rsid w:val="003E4220"/>
    <w:rsid w:val="003E4428"/>
    <w:rsid w:val="003E44DB"/>
    <w:rsid w:val="003E456E"/>
    <w:rsid w:val="003E460B"/>
    <w:rsid w:val="003E4716"/>
    <w:rsid w:val="003E4A85"/>
    <w:rsid w:val="003E4AF1"/>
    <w:rsid w:val="003E4CD3"/>
    <w:rsid w:val="003E4E73"/>
    <w:rsid w:val="003E5682"/>
    <w:rsid w:val="003E592C"/>
    <w:rsid w:val="003E5990"/>
    <w:rsid w:val="003E59CA"/>
    <w:rsid w:val="003E5DC6"/>
    <w:rsid w:val="003E5E05"/>
    <w:rsid w:val="003E5EB7"/>
    <w:rsid w:val="003E6055"/>
    <w:rsid w:val="003E62CF"/>
    <w:rsid w:val="003E6759"/>
    <w:rsid w:val="003E68F6"/>
    <w:rsid w:val="003E6969"/>
    <w:rsid w:val="003E6CA1"/>
    <w:rsid w:val="003E6DB1"/>
    <w:rsid w:val="003E793F"/>
    <w:rsid w:val="003E7BEF"/>
    <w:rsid w:val="003E7CD5"/>
    <w:rsid w:val="003E7FFA"/>
    <w:rsid w:val="003F00CB"/>
    <w:rsid w:val="003F018A"/>
    <w:rsid w:val="003F0878"/>
    <w:rsid w:val="003F0A97"/>
    <w:rsid w:val="003F0BD1"/>
    <w:rsid w:val="003F106E"/>
    <w:rsid w:val="003F145E"/>
    <w:rsid w:val="003F1479"/>
    <w:rsid w:val="003F154C"/>
    <w:rsid w:val="003F169C"/>
    <w:rsid w:val="003F17AD"/>
    <w:rsid w:val="003F1A99"/>
    <w:rsid w:val="003F1BDF"/>
    <w:rsid w:val="003F1D59"/>
    <w:rsid w:val="003F1E11"/>
    <w:rsid w:val="003F1E68"/>
    <w:rsid w:val="003F223B"/>
    <w:rsid w:val="003F2348"/>
    <w:rsid w:val="003F2667"/>
    <w:rsid w:val="003F27BF"/>
    <w:rsid w:val="003F2A58"/>
    <w:rsid w:val="003F2D79"/>
    <w:rsid w:val="003F3020"/>
    <w:rsid w:val="003F329A"/>
    <w:rsid w:val="003F3314"/>
    <w:rsid w:val="003F3650"/>
    <w:rsid w:val="003F3B79"/>
    <w:rsid w:val="003F3BAB"/>
    <w:rsid w:val="003F3EB5"/>
    <w:rsid w:val="003F412E"/>
    <w:rsid w:val="003F476F"/>
    <w:rsid w:val="003F4907"/>
    <w:rsid w:val="003F4B9A"/>
    <w:rsid w:val="003F4CB5"/>
    <w:rsid w:val="003F4FB9"/>
    <w:rsid w:val="003F519E"/>
    <w:rsid w:val="003F5374"/>
    <w:rsid w:val="003F5449"/>
    <w:rsid w:val="003F55EB"/>
    <w:rsid w:val="003F5931"/>
    <w:rsid w:val="003F5BCF"/>
    <w:rsid w:val="003F5C8F"/>
    <w:rsid w:val="003F5D60"/>
    <w:rsid w:val="003F5E4D"/>
    <w:rsid w:val="003F6014"/>
    <w:rsid w:val="003F60DC"/>
    <w:rsid w:val="003F674B"/>
    <w:rsid w:val="003F68A2"/>
    <w:rsid w:val="003F6AB1"/>
    <w:rsid w:val="003F6C46"/>
    <w:rsid w:val="003F6CE2"/>
    <w:rsid w:val="003F6F01"/>
    <w:rsid w:val="003F6F1A"/>
    <w:rsid w:val="003F6F8D"/>
    <w:rsid w:val="003F7AE3"/>
    <w:rsid w:val="003F7CBF"/>
    <w:rsid w:val="003F7FC3"/>
    <w:rsid w:val="00400128"/>
    <w:rsid w:val="0040034F"/>
    <w:rsid w:val="0040060A"/>
    <w:rsid w:val="0040060F"/>
    <w:rsid w:val="004006F5"/>
    <w:rsid w:val="0040072B"/>
    <w:rsid w:val="00400744"/>
    <w:rsid w:val="0040084A"/>
    <w:rsid w:val="004008D0"/>
    <w:rsid w:val="00400975"/>
    <w:rsid w:val="00400A95"/>
    <w:rsid w:val="00400C0B"/>
    <w:rsid w:val="00400D70"/>
    <w:rsid w:val="00400DFD"/>
    <w:rsid w:val="00401200"/>
    <w:rsid w:val="00401210"/>
    <w:rsid w:val="0040141C"/>
    <w:rsid w:val="00401486"/>
    <w:rsid w:val="004014E5"/>
    <w:rsid w:val="00401603"/>
    <w:rsid w:val="00401A68"/>
    <w:rsid w:val="00401F3A"/>
    <w:rsid w:val="0040256D"/>
    <w:rsid w:val="00402BBB"/>
    <w:rsid w:val="00402C9D"/>
    <w:rsid w:val="004030F9"/>
    <w:rsid w:val="004031B7"/>
    <w:rsid w:val="004032A3"/>
    <w:rsid w:val="00403574"/>
    <w:rsid w:val="004035A5"/>
    <w:rsid w:val="004037C0"/>
    <w:rsid w:val="0040398F"/>
    <w:rsid w:val="004039AF"/>
    <w:rsid w:val="00404295"/>
    <w:rsid w:val="00404500"/>
    <w:rsid w:val="00404662"/>
    <w:rsid w:val="004047A2"/>
    <w:rsid w:val="00404E4F"/>
    <w:rsid w:val="004050E8"/>
    <w:rsid w:val="00405165"/>
    <w:rsid w:val="004056A0"/>
    <w:rsid w:val="00405853"/>
    <w:rsid w:val="00405863"/>
    <w:rsid w:val="00405F6E"/>
    <w:rsid w:val="004063A4"/>
    <w:rsid w:val="004064F7"/>
    <w:rsid w:val="00406A41"/>
    <w:rsid w:val="00406EAA"/>
    <w:rsid w:val="00407073"/>
    <w:rsid w:val="004071BA"/>
    <w:rsid w:val="00407A51"/>
    <w:rsid w:val="00407BE0"/>
    <w:rsid w:val="00407E87"/>
    <w:rsid w:val="00410193"/>
    <w:rsid w:val="0041051B"/>
    <w:rsid w:val="00410915"/>
    <w:rsid w:val="004109B7"/>
    <w:rsid w:val="00410A9B"/>
    <w:rsid w:val="00410CA1"/>
    <w:rsid w:val="0041146F"/>
    <w:rsid w:val="00411710"/>
    <w:rsid w:val="00411751"/>
    <w:rsid w:val="004119D5"/>
    <w:rsid w:val="00411FA1"/>
    <w:rsid w:val="00412147"/>
    <w:rsid w:val="004122FC"/>
    <w:rsid w:val="00412575"/>
    <w:rsid w:val="00412593"/>
    <w:rsid w:val="00412992"/>
    <w:rsid w:val="00412B31"/>
    <w:rsid w:val="00412BC6"/>
    <w:rsid w:val="00412C4C"/>
    <w:rsid w:val="00412DC4"/>
    <w:rsid w:val="00412E98"/>
    <w:rsid w:val="004131F6"/>
    <w:rsid w:val="0041336B"/>
    <w:rsid w:val="00413785"/>
    <w:rsid w:val="00413843"/>
    <w:rsid w:val="004138D7"/>
    <w:rsid w:val="00413C20"/>
    <w:rsid w:val="00413C5C"/>
    <w:rsid w:val="00414081"/>
    <w:rsid w:val="004140CA"/>
    <w:rsid w:val="004141E6"/>
    <w:rsid w:val="00414418"/>
    <w:rsid w:val="004145B3"/>
    <w:rsid w:val="004147E2"/>
    <w:rsid w:val="004148E0"/>
    <w:rsid w:val="00414C35"/>
    <w:rsid w:val="00415081"/>
    <w:rsid w:val="004151C3"/>
    <w:rsid w:val="004152E9"/>
    <w:rsid w:val="00415592"/>
    <w:rsid w:val="00415800"/>
    <w:rsid w:val="00415A0E"/>
    <w:rsid w:val="00415B6F"/>
    <w:rsid w:val="00415E33"/>
    <w:rsid w:val="004166F0"/>
    <w:rsid w:val="00416B87"/>
    <w:rsid w:val="00416BB8"/>
    <w:rsid w:val="00416DA5"/>
    <w:rsid w:val="00416F5F"/>
    <w:rsid w:val="00416F79"/>
    <w:rsid w:val="00416FDB"/>
    <w:rsid w:val="00417077"/>
    <w:rsid w:val="004171CE"/>
    <w:rsid w:val="0041721D"/>
    <w:rsid w:val="004172B4"/>
    <w:rsid w:val="004172C6"/>
    <w:rsid w:val="004175F9"/>
    <w:rsid w:val="00417624"/>
    <w:rsid w:val="004177B6"/>
    <w:rsid w:val="00417820"/>
    <w:rsid w:val="00417901"/>
    <w:rsid w:val="00417B4A"/>
    <w:rsid w:val="00417D2D"/>
    <w:rsid w:val="00420053"/>
    <w:rsid w:val="00420389"/>
    <w:rsid w:val="004204FC"/>
    <w:rsid w:val="004206E2"/>
    <w:rsid w:val="00420B17"/>
    <w:rsid w:val="00420E5E"/>
    <w:rsid w:val="00420ED0"/>
    <w:rsid w:val="00420F0E"/>
    <w:rsid w:val="00420FAC"/>
    <w:rsid w:val="0042100A"/>
    <w:rsid w:val="004212B7"/>
    <w:rsid w:val="004213A9"/>
    <w:rsid w:val="004215FA"/>
    <w:rsid w:val="00421659"/>
    <w:rsid w:val="00421929"/>
    <w:rsid w:val="00421968"/>
    <w:rsid w:val="00421B93"/>
    <w:rsid w:val="00421BB1"/>
    <w:rsid w:val="00421BFF"/>
    <w:rsid w:val="00421D92"/>
    <w:rsid w:val="00421F4F"/>
    <w:rsid w:val="00422114"/>
    <w:rsid w:val="004224FE"/>
    <w:rsid w:val="00422B8B"/>
    <w:rsid w:val="00422D38"/>
    <w:rsid w:val="0042301A"/>
    <w:rsid w:val="004231E8"/>
    <w:rsid w:val="0042339A"/>
    <w:rsid w:val="004234CC"/>
    <w:rsid w:val="004239F9"/>
    <w:rsid w:val="00423AE4"/>
    <w:rsid w:val="00423B15"/>
    <w:rsid w:val="00423E82"/>
    <w:rsid w:val="00423EB0"/>
    <w:rsid w:val="0042425C"/>
    <w:rsid w:val="004242B3"/>
    <w:rsid w:val="00424361"/>
    <w:rsid w:val="004243B3"/>
    <w:rsid w:val="004244FB"/>
    <w:rsid w:val="00424684"/>
    <w:rsid w:val="0042480C"/>
    <w:rsid w:val="0042489E"/>
    <w:rsid w:val="00424954"/>
    <w:rsid w:val="00424A0C"/>
    <w:rsid w:val="00424A1B"/>
    <w:rsid w:val="00424CB8"/>
    <w:rsid w:val="00424D78"/>
    <w:rsid w:val="00424E72"/>
    <w:rsid w:val="00424EA6"/>
    <w:rsid w:val="00424F84"/>
    <w:rsid w:val="0042508F"/>
    <w:rsid w:val="0042513C"/>
    <w:rsid w:val="00425411"/>
    <w:rsid w:val="004256A1"/>
    <w:rsid w:val="0042572D"/>
    <w:rsid w:val="004257A0"/>
    <w:rsid w:val="0042588D"/>
    <w:rsid w:val="00425B25"/>
    <w:rsid w:val="00425B31"/>
    <w:rsid w:val="00425D38"/>
    <w:rsid w:val="00425D62"/>
    <w:rsid w:val="00426210"/>
    <w:rsid w:val="00426464"/>
    <w:rsid w:val="004265BF"/>
    <w:rsid w:val="00426628"/>
    <w:rsid w:val="00426855"/>
    <w:rsid w:val="0042691F"/>
    <w:rsid w:val="00426A28"/>
    <w:rsid w:val="00426B93"/>
    <w:rsid w:val="00426C65"/>
    <w:rsid w:val="00426DA5"/>
    <w:rsid w:val="00426EDB"/>
    <w:rsid w:val="00426FE1"/>
    <w:rsid w:val="00427064"/>
    <w:rsid w:val="004271D9"/>
    <w:rsid w:val="004274AC"/>
    <w:rsid w:val="0042776C"/>
    <w:rsid w:val="004277F6"/>
    <w:rsid w:val="00427A0E"/>
    <w:rsid w:val="00427AB5"/>
    <w:rsid w:val="00427D27"/>
    <w:rsid w:val="00430179"/>
    <w:rsid w:val="00430478"/>
    <w:rsid w:val="004304DB"/>
    <w:rsid w:val="00430651"/>
    <w:rsid w:val="00430688"/>
    <w:rsid w:val="0043071E"/>
    <w:rsid w:val="004309E6"/>
    <w:rsid w:val="00430D17"/>
    <w:rsid w:val="00430E52"/>
    <w:rsid w:val="0043114F"/>
    <w:rsid w:val="0043130A"/>
    <w:rsid w:val="004315F4"/>
    <w:rsid w:val="0043169D"/>
    <w:rsid w:val="00431F34"/>
    <w:rsid w:val="0043201F"/>
    <w:rsid w:val="004323F6"/>
    <w:rsid w:val="00432748"/>
    <w:rsid w:val="00432C6B"/>
    <w:rsid w:val="00432D32"/>
    <w:rsid w:val="00432DD9"/>
    <w:rsid w:val="00432F20"/>
    <w:rsid w:val="004330C0"/>
    <w:rsid w:val="004331BC"/>
    <w:rsid w:val="0043326D"/>
    <w:rsid w:val="004333F0"/>
    <w:rsid w:val="00433877"/>
    <w:rsid w:val="00433A88"/>
    <w:rsid w:val="00433AFA"/>
    <w:rsid w:val="00433C67"/>
    <w:rsid w:val="00433D1E"/>
    <w:rsid w:val="00433E92"/>
    <w:rsid w:val="00433ED8"/>
    <w:rsid w:val="00433FCC"/>
    <w:rsid w:val="004348A7"/>
    <w:rsid w:val="00434CDE"/>
    <w:rsid w:val="00434E9A"/>
    <w:rsid w:val="00434EF6"/>
    <w:rsid w:val="00434FDF"/>
    <w:rsid w:val="00435234"/>
    <w:rsid w:val="0043589A"/>
    <w:rsid w:val="004359D2"/>
    <w:rsid w:val="0043600F"/>
    <w:rsid w:val="00436299"/>
    <w:rsid w:val="00436353"/>
    <w:rsid w:val="00436383"/>
    <w:rsid w:val="0043645D"/>
    <w:rsid w:val="00436569"/>
    <w:rsid w:val="00436AB7"/>
    <w:rsid w:val="00436DB1"/>
    <w:rsid w:val="00436F73"/>
    <w:rsid w:val="004373BD"/>
    <w:rsid w:val="004374DC"/>
    <w:rsid w:val="004375ED"/>
    <w:rsid w:val="0043768C"/>
    <w:rsid w:val="004376B0"/>
    <w:rsid w:val="004376C9"/>
    <w:rsid w:val="0043778E"/>
    <w:rsid w:val="004379C2"/>
    <w:rsid w:val="00437AF7"/>
    <w:rsid w:val="00437B07"/>
    <w:rsid w:val="00437B16"/>
    <w:rsid w:val="00437D2D"/>
    <w:rsid w:val="00437D89"/>
    <w:rsid w:val="00437DA3"/>
    <w:rsid w:val="00437E31"/>
    <w:rsid w:val="00437E7F"/>
    <w:rsid w:val="00437EF4"/>
    <w:rsid w:val="004400E8"/>
    <w:rsid w:val="004401D0"/>
    <w:rsid w:val="00440364"/>
    <w:rsid w:val="0044038C"/>
    <w:rsid w:val="00440631"/>
    <w:rsid w:val="004407AE"/>
    <w:rsid w:val="00440837"/>
    <w:rsid w:val="00440900"/>
    <w:rsid w:val="00441605"/>
    <w:rsid w:val="00441737"/>
    <w:rsid w:val="00441ABD"/>
    <w:rsid w:val="00441B3A"/>
    <w:rsid w:val="00441C17"/>
    <w:rsid w:val="00441CA5"/>
    <w:rsid w:val="00441D70"/>
    <w:rsid w:val="00441EC7"/>
    <w:rsid w:val="0044206E"/>
    <w:rsid w:val="00442347"/>
    <w:rsid w:val="004426ED"/>
    <w:rsid w:val="00442739"/>
    <w:rsid w:val="00442830"/>
    <w:rsid w:val="00442993"/>
    <w:rsid w:val="00442BFD"/>
    <w:rsid w:val="00442C85"/>
    <w:rsid w:val="00442C8C"/>
    <w:rsid w:val="00442F03"/>
    <w:rsid w:val="004431E3"/>
    <w:rsid w:val="004436D9"/>
    <w:rsid w:val="00443973"/>
    <w:rsid w:val="00443999"/>
    <w:rsid w:val="00443D7C"/>
    <w:rsid w:val="00443F91"/>
    <w:rsid w:val="0044419D"/>
    <w:rsid w:val="00444298"/>
    <w:rsid w:val="004442C2"/>
    <w:rsid w:val="00444BDE"/>
    <w:rsid w:val="00444BF2"/>
    <w:rsid w:val="00444CA7"/>
    <w:rsid w:val="00444D2C"/>
    <w:rsid w:val="00444D6F"/>
    <w:rsid w:val="00444E3E"/>
    <w:rsid w:val="00444EB8"/>
    <w:rsid w:val="0044581D"/>
    <w:rsid w:val="00445969"/>
    <w:rsid w:val="00445A3A"/>
    <w:rsid w:val="00445C4D"/>
    <w:rsid w:val="00446225"/>
    <w:rsid w:val="0044654D"/>
    <w:rsid w:val="004466BA"/>
    <w:rsid w:val="004466E3"/>
    <w:rsid w:val="00446887"/>
    <w:rsid w:val="004469B7"/>
    <w:rsid w:val="00446AC6"/>
    <w:rsid w:val="00446BC7"/>
    <w:rsid w:val="00446C6A"/>
    <w:rsid w:val="00446C6E"/>
    <w:rsid w:val="00446DEE"/>
    <w:rsid w:val="00446E72"/>
    <w:rsid w:val="00446F25"/>
    <w:rsid w:val="00446FA2"/>
    <w:rsid w:val="00447379"/>
    <w:rsid w:val="004473AF"/>
    <w:rsid w:val="00447476"/>
    <w:rsid w:val="004479F5"/>
    <w:rsid w:val="00447C1B"/>
    <w:rsid w:val="00447DA7"/>
    <w:rsid w:val="00450229"/>
    <w:rsid w:val="0045035D"/>
    <w:rsid w:val="004504C2"/>
    <w:rsid w:val="0045073F"/>
    <w:rsid w:val="00450A8D"/>
    <w:rsid w:val="00450B4C"/>
    <w:rsid w:val="00450C80"/>
    <w:rsid w:val="00450D99"/>
    <w:rsid w:val="00450E1D"/>
    <w:rsid w:val="004511AA"/>
    <w:rsid w:val="0045136B"/>
    <w:rsid w:val="004513FD"/>
    <w:rsid w:val="004517D6"/>
    <w:rsid w:val="00451981"/>
    <w:rsid w:val="00451D83"/>
    <w:rsid w:val="00451E1F"/>
    <w:rsid w:val="00451F08"/>
    <w:rsid w:val="0045211E"/>
    <w:rsid w:val="00452379"/>
    <w:rsid w:val="0045264A"/>
    <w:rsid w:val="00452AB6"/>
    <w:rsid w:val="00452AB8"/>
    <w:rsid w:val="00452B53"/>
    <w:rsid w:val="00452E57"/>
    <w:rsid w:val="00453AF6"/>
    <w:rsid w:val="00453BEC"/>
    <w:rsid w:val="00453F5E"/>
    <w:rsid w:val="00453FA7"/>
    <w:rsid w:val="0045403B"/>
    <w:rsid w:val="004541F2"/>
    <w:rsid w:val="004543B4"/>
    <w:rsid w:val="004544D6"/>
    <w:rsid w:val="004544E4"/>
    <w:rsid w:val="00454769"/>
    <w:rsid w:val="004547EC"/>
    <w:rsid w:val="00454986"/>
    <w:rsid w:val="0045499A"/>
    <w:rsid w:val="00454A51"/>
    <w:rsid w:val="00454B4B"/>
    <w:rsid w:val="00455237"/>
    <w:rsid w:val="00455359"/>
    <w:rsid w:val="004554F4"/>
    <w:rsid w:val="00455723"/>
    <w:rsid w:val="004557D9"/>
    <w:rsid w:val="00455A5C"/>
    <w:rsid w:val="00455B60"/>
    <w:rsid w:val="00455CD4"/>
    <w:rsid w:val="00455F5E"/>
    <w:rsid w:val="00455FE6"/>
    <w:rsid w:val="00456261"/>
    <w:rsid w:val="004565F7"/>
    <w:rsid w:val="00456652"/>
    <w:rsid w:val="00456942"/>
    <w:rsid w:val="004569DF"/>
    <w:rsid w:val="00456EDA"/>
    <w:rsid w:val="00456F34"/>
    <w:rsid w:val="0045778E"/>
    <w:rsid w:val="00457A1C"/>
    <w:rsid w:val="00457AAB"/>
    <w:rsid w:val="00457B35"/>
    <w:rsid w:val="00457E9B"/>
    <w:rsid w:val="004601A1"/>
    <w:rsid w:val="004603C0"/>
    <w:rsid w:val="004606F1"/>
    <w:rsid w:val="004608AD"/>
    <w:rsid w:val="004609A2"/>
    <w:rsid w:val="00460ADD"/>
    <w:rsid w:val="00460BA2"/>
    <w:rsid w:val="00460E7C"/>
    <w:rsid w:val="00461039"/>
    <w:rsid w:val="004617D7"/>
    <w:rsid w:val="004617E6"/>
    <w:rsid w:val="004619DB"/>
    <w:rsid w:val="00461A42"/>
    <w:rsid w:val="00461CA4"/>
    <w:rsid w:val="00461CE2"/>
    <w:rsid w:val="00461CE9"/>
    <w:rsid w:val="0046218F"/>
    <w:rsid w:val="004622CF"/>
    <w:rsid w:val="00462407"/>
    <w:rsid w:val="00462731"/>
    <w:rsid w:val="00462D13"/>
    <w:rsid w:val="004631DD"/>
    <w:rsid w:val="004632EB"/>
    <w:rsid w:val="0046330E"/>
    <w:rsid w:val="004633CD"/>
    <w:rsid w:val="004635CC"/>
    <w:rsid w:val="004635FD"/>
    <w:rsid w:val="0046364D"/>
    <w:rsid w:val="0046368E"/>
    <w:rsid w:val="004637FE"/>
    <w:rsid w:val="00463B4F"/>
    <w:rsid w:val="00463D35"/>
    <w:rsid w:val="00463EC2"/>
    <w:rsid w:val="00464383"/>
    <w:rsid w:val="004643FA"/>
    <w:rsid w:val="00464606"/>
    <w:rsid w:val="004646D0"/>
    <w:rsid w:val="0046488D"/>
    <w:rsid w:val="00464B8C"/>
    <w:rsid w:val="00464BA0"/>
    <w:rsid w:val="00464C54"/>
    <w:rsid w:val="00464C64"/>
    <w:rsid w:val="00464C9E"/>
    <w:rsid w:val="004653CC"/>
    <w:rsid w:val="004658B2"/>
    <w:rsid w:val="0046599F"/>
    <w:rsid w:val="00465B3E"/>
    <w:rsid w:val="00465B78"/>
    <w:rsid w:val="00465BDC"/>
    <w:rsid w:val="00465E37"/>
    <w:rsid w:val="00466002"/>
    <w:rsid w:val="00466292"/>
    <w:rsid w:val="0046635C"/>
    <w:rsid w:val="00466617"/>
    <w:rsid w:val="00466642"/>
    <w:rsid w:val="0046679A"/>
    <w:rsid w:val="004668B3"/>
    <w:rsid w:val="00466A6D"/>
    <w:rsid w:val="00466B0F"/>
    <w:rsid w:val="00466B93"/>
    <w:rsid w:val="00466D11"/>
    <w:rsid w:val="00466DDD"/>
    <w:rsid w:val="00466F9A"/>
    <w:rsid w:val="004673E7"/>
    <w:rsid w:val="004675D0"/>
    <w:rsid w:val="004676DE"/>
    <w:rsid w:val="00467925"/>
    <w:rsid w:val="0046798F"/>
    <w:rsid w:val="00467A68"/>
    <w:rsid w:val="00467B9F"/>
    <w:rsid w:val="00467C16"/>
    <w:rsid w:val="0047006E"/>
    <w:rsid w:val="00470129"/>
    <w:rsid w:val="004702B6"/>
    <w:rsid w:val="00470AD8"/>
    <w:rsid w:val="00470F17"/>
    <w:rsid w:val="0047140B"/>
    <w:rsid w:val="0047157C"/>
    <w:rsid w:val="00471590"/>
    <w:rsid w:val="0047167B"/>
    <w:rsid w:val="00471791"/>
    <w:rsid w:val="00471E6C"/>
    <w:rsid w:val="0047237E"/>
    <w:rsid w:val="0047249F"/>
    <w:rsid w:val="0047253D"/>
    <w:rsid w:val="0047258B"/>
    <w:rsid w:val="00472761"/>
    <w:rsid w:val="004728A0"/>
    <w:rsid w:val="00472F6E"/>
    <w:rsid w:val="00473325"/>
    <w:rsid w:val="0047334B"/>
    <w:rsid w:val="00473433"/>
    <w:rsid w:val="00473559"/>
    <w:rsid w:val="004738B0"/>
    <w:rsid w:val="00473985"/>
    <w:rsid w:val="004739C6"/>
    <w:rsid w:val="00473D08"/>
    <w:rsid w:val="004740E8"/>
    <w:rsid w:val="004742DD"/>
    <w:rsid w:val="00474830"/>
    <w:rsid w:val="004748E6"/>
    <w:rsid w:val="00474E92"/>
    <w:rsid w:val="00474ED1"/>
    <w:rsid w:val="00474F12"/>
    <w:rsid w:val="00475231"/>
    <w:rsid w:val="004755D0"/>
    <w:rsid w:val="00475A6B"/>
    <w:rsid w:val="004761A3"/>
    <w:rsid w:val="004765A1"/>
    <w:rsid w:val="004767E3"/>
    <w:rsid w:val="00476897"/>
    <w:rsid w:val="00476946"/>
    <w:rsid w:val="00476E06"/>
    <w:rsid w:val="00476E53"/>
    <w:rsid w:val="004776B7"/>
    <w:rsid w:val="00477904"/>
    <w:rsid w:val="004800D3"/>
    <w:rsid w:val="004802C4"/>
    <w:rsid w:val="0048051E"/>
    <w:rsid w:val="00480777"/>
    <w:rsid w:val="00480938"/>
    <w:rsid w:val="00480A57"/>
    <w:rsid w:val="00480BB9"/>
    <w:rsid w:val="00480C84"/>
    <w:rsid w:val="00480CE9"/>
    <w:rsid w:val="00480D39"/>
    <w:rsid w:val="00480F19"/>
    <w:rsid w:val="004810DB"/>
    <w:rsid w:val="00481267"/>
    <w:rsid w:val="00481317"/>
    <w:rsid w:val="004813B1"/>
    <w:rsid w:val="0048170E"/>
    <w:rsid w:val="00481A41"/>
    <w:rsid w:val="00481A61"/>
    <w:rsid w:val="00481E7C"/>
    <w:rsid w:val="00481ECC"/>
    <w:rsid w:val="00481F12"/>
    <w:rsid w:val="00481F2E"/>
    <w:rsid w:val="00482043"/>
    <w:rsid w:val="0048219A"/>
    <w:rsid w:val="0048289D"/>
    <w:rsid w:val="004828F7"/>
    <w:rsid w:val="00482F6A"/>
    <w:rsid w:val="0048349D"/>
    <w:rsid w:val="00483644"/>
    <w:rsid w:val="00483926"/>
    <w:rsid w:val="00483C2F"/>
    <w:rsid w:val="00483C4D"/>
    <w:rsid w:val="00483CC6"/>
    <w:rsid w:val="00483EAB"/>
    <w:rsid w:val="00484017"/>
    <w:rsid w:val="004840D9"/>
    <w:rsid w:val="004841DB"/>
    <w:rsid w:val="0048433F"/>
    <w:rsid w:val="00484342"/>
    <w:rsid w:val="00484359"/>
    <w:rsid w:val="004843AA"/>
    <w:rsid w:val="00484468"/>
    <w:rsid w:val="0048476A"/>
    <w:rsid w:val="004847F7"/>
    <w:rsid w:val="00484937"/>
    <w:rsid w:val="004849A7"/>
    <w:rsid w:val="00484A05"/>
    <w:rsid w:val="00484A69"/>
    <w:rsid w:val="00484E96"/>
    <w:rsid w:val="004850A1"/>
    <w:rsid w:val="00485334"/>
    <w:rsid w:val="00485570"/>
    <w:rsid w:val="00485671"/>
    <w:rsid w:val="004857E4"/>
    <w:rsid w:val="0048592E"/>
    <w:rsid w:val="00485AA8"/>
    <w:rsid w:val="00485FCE"/>
    <w:rsid w:val="004860D5"/>
    <w:rsid w:val="00486113"/>
    <w:rsid w:val="004864A9"/>
    <w:rsid w:val="004865EC"/>
    <w:rsid w:val="0048673C"/>
    <w:rsid w:val="00486982"/>
    <w:rsid w:val="004869A0"/>
    <w:rsid w:val="00486C83"/>
    <w:rsid w:val="00486E1A"/>
    <w:rsid w:val="00486FE3"/>
    <w:rsid w:val="0048729D"/>
    <w:rsid w:val="004873DD"/>
    <w:rsid w:val="00487443"/>
    <w:rsid w:val="0048755C"/>
    <w:rsid w:val="00487690"/>
    <w:rsid w:val="00487765"/>
    <w:rsid w:val="00487F89"/>
    <w:rsid w:val="004901BC"/>
    <w:rsid w:val="0049047D"/>
    <w:rsid w:val="00490556"/>
    <w:rsid w:val="00490559"/>
    <w:rsid w:val="0049080D"/>
    <w:rsid w:val="00490812"/>
    <w:rsid w:val="004908FB"/>
    <w:rsid w:val="00490C07"/>
    <w:rsid w:val="00490CC1"/>
    <w:rsid w:val="00490DB1"/>
    <w:rsid w:val="00490DFC"/>
    <w:rsid w:val="00491330"/>
    <w:rsid w:val="0049147D"/>
    <w:rsid w:val="00491BEE"/>
    <w:rsid w:val="00492049"/>
    <w:rsid w:val="00492107"/>
    <w:rsid w:val="00492182"/>
    <w:rsid w:val="00492554"/>
    <w:rsid w:val="0049283F"/>
    <w:rsid w:val="0049297B"/>
    <w:rsid w:val="00492A24"/>
    <w:rsid w:val="00492D22"/>
    <w:rsid w:val="00492E71"/>
    <w:rsid w:val="00492F9D"/>
    <w:rsid w:val="0049312F"/>
    <w:rsid w:val="004933C5"/>
    <w:rsid w:val="00493663"/>
    <w:rsid w:val="004937FA"/>
    <w:rsid w:val="00493BDE"/>
    <w:rsid w:val="00493D34"/>
    <w:rsid w:val="0049414B"/>
    <w:rsid w:val="00494264"/>
    <w:rsid w:val="004942FC"/>
    <w:rsid w:val="004944DF"/>
    <w:rsid w:val="00494B43"/>
    <w:rsid w:val="00494B4E"/>
    <w:rsid w:val="00494EA1"/>
    <w:rsid w:val="00494ECC"/>
    <w:rsid w:val="004951B3"/>
    <w:rsid w:val="0049523B"/>
    <w:rsid w:val="00495683"/>
    <w:rsid w:val="0049569B"/>
    <w:rsid w:val="00495981"/>
    <w:rsid w:val="00495995"/>
    <w:rsid w:val="00495B5D"/>
    <w:rsid w:val="00495FBF"/>
    <w:rsid w:val="00496105"/>
    <w:rsid w:val="00496700"/>
    <w:rsid w:val="0049676E"/>
    <w:rsid w:val="004967C5"/>
    <w:rsid w:val="00496AFD"/>
    <w:rsid w:val="00496B0A"/>
    <w:rsid w:val="00496C5C"/>
    <w:rsid w:val="00496DB5"/>
    <w:rsid w:val="00496E76"/>
    <w:rsid w:val="00496F13"/>
    <w:rsid w:val="00496F6E"/>
    <w:rsid w:val="00496FBB"/>
    <w:rsid w:val="00497024"/>
    <w:rsid w:val="004971E2"/>
    <w:rsid w:val="00497A45"/>
    <w:rsid w:val="00497F8A"/>
    <w:rsid w:val="004A01DE"/>
    <w:rsid w:val="004A073B"/>
    <w:rsid w:val="004A0971"/>
    <w:rsid w:val="004A1161"/>
    <w:rsid w:val="004A124B"/>
    <w:rsid w:val="004A1595"/>
    <w:rsid w:val="004A178A"/>
    <w:rsid w:val="004A180F"/>
    <w:rsid w:val="004A1830"/>
    <w:rsid w:val="004A18A1"/>
    <w:rsid w:val="004A19A1"/>
    <w:rsid w:val="004A1AF7"/>
    <w:rsid w:val="004A1BD1"/>
    <w:rsid w:val="004A1BF9"/>
    <w:rsid w:val="004A1C4B"/>
    <w:rsid w:val="004A1EAF"/>
    <w:rsid w:val="004A1FCD"/>
    <w:rsid w:val="004A2140"/>
    <w:rsid w:val="004A224F"/>
    <w:rsid w:val="004A22A9"/>
    <w:rsid w:val="004A2A86"/>
    <w:rsid w:val="004A2E72"/>
    <w:rsid w:val="004A2ECA"/>
    <w:rsid w:val="004A2FB8"/>
    <w:rsid w:val="004A317C"/>
    <w:rsid w:val="004A31D2"/>
    <w:rsid w:val="004A323D"/>
    <w:rsid w:val="004A372C"/>
    <w:rsid w:val="004A3904"/>
    <w:rsid w:val="004A3EDE"/>
    <w:rsid w:val="004A420A"/>
    <w:rsid w:val="004A4350"/>
    <w:rsid w:val="004A44BF"/>
    <w:rsid w:val="004A452E"/>
    <w:rsid w:val="004A460D"/>
    <w:rsid w:val="004A465B"/>
    <w:rsid w:val="004A4AA3"/>
    <w:rsid w:val="004A4BB6"/>
    <w:rsid w:val="004A4F24"/>
    <w:rsid w:val="004A5586"/>
    <w:rsid w:val="004A565B"/>
    <w:rsid w:val="004A5A1D"/>
    <w:rsid w:val="004A5B89"/>
    <w:rsid w:val="004A5D24"/>
    <w:rsid w:val="004A5E97"/>
    <w:rsid w:val="004A5EBF"/>
    <w:rsid w:val="004A613A"/>
    <w:rsid w:val="004A6528"/>
    <w:rsid w:val="004A65B3"/>
    <w:rsid w:val="004A668E"/>
    <w:rsid w:val="004A66A7"/>
    <w:rsid w:val="004A66B4"/>
    <w:rsid w:val="004A67E2"/>
    <w:rsid w:val="004A6817"/>
    <w:rsid w:val="004A694C"/>
    <w:rsid w:val="004A6B8B"/>
    <w:rsid w:val="004A6C0A"/>
    <w:rsid w:val="004A6E27"/>
    <w:rsid w:val="004A7015"/>
    <w:rsid w:val="004A737B"/>
    <w:rsid w:val="004A7505"/>
    <w:rsid w:val="004A756C"/>
    <w:rsid w:val="004A7AA0"/>
    <w:rsid w:val="004A7ACA"/>
    <w:rsid w:val="004A7C53"/>
    <w:rsid w:val="004A7EC7"/>
    <w:rsid w:val="004A7EE4"/>
    <w:rsid w:val="004A7FE7"/>
    <w:rsid w:val="004A7FFD"/>
    <w:rsid w:val="004B03A3"/>
    <w:rsid w:val="004B04F4"/>
    <w:rsid w:val="004B050D"/>
    <w:rsid w:val="004B053F"/>
    <w:rsid w:val="004B06E2"/>
    <w:rsid w:val="004B090C"/>
    <w:rsid w:val="004B09B9"/>
    <w:rsid w:val="004B09FC"/>
    <w:rsid w:val="004B0A24"/>
    <w:rsid w:val="004B0AD0"/>
    <w:rsid w:val="004B0C03"/>
    <w:rsid w:val="004B0CD3"/>
    <w:rsid w:val="004B0D21"/>
    <w:rsid w:val="004B0D67"/>
    <w:rsid w:val="004B0E99"/>
    <w:rsid w:val="004B1219"/>
    <w:rsid w:val="004B1531"/>
    <w:rsid w:val="004B1989"/>
    <w:rsid w:val="004B1E35"/>
    <w:rsid w:val="004B1FD1"/>
    <w:rsid w:val="004B2203"/>
    <w:rsid w:val="004B221B"/>
    <w:rsid w:val="004B2636"/>
    <w:rsid w:val="004B26F5"/>
    <w:rsid w:val="004B2792"/>
    <w:rsid w:val="004B2F3E"/>
    <w:rsid w:val="004B31ED"/>
    <w:rsid w:val="004B334C"/>
    <w:rsid w:val="004B3461"/>
    <w:rsid w:val="004B34CF"/>
    <w:rsid w:val="004B357D"/>
    <w:rsid w:val="004B36F6"/>
    <w:rsid w:val="004B3954"/>
    <w:rsid w:val="004B3B86"/>
    <w:rsid w:val="004B3D56"/>
    <w:rsid w:val="004B3EA1"/>
    <w:rsid w:val="004B3F59"/>
    <w:rsid w:val="004B4315"/>
    <w:rsid w:val="004B455E"/>
    <w:rsid w:val="004B469B"/>
    <w:rsid w:val="004B49B5"/>
    <w:rsid w:val="004B4ABE"/>
    <w:rsid w:val="004B4CC0"/>
    <w:rsid w:val="004B5022"/>
    <w:rsid w:val="004B50C0"/>
    <w:rsid w:val="004B5294"/>
    <w:rsid w:val="004B532C"/>
    <w:rsid w:val="004B5910"/>
    <w:rsid w:val="004B593C"/>
    <w:rsid w:val="004B5F56"/>
    <w:rsid w:val="004B609E"/>
    <w:rsid w:val="004B614A"/>
    <w:rsid w:val="004B6209"/>
    <w:rsid w:val="004B6369"/>
    <w:rsid w:val="004B6604"/>
    <w:rsid w:val="004B6722"/>
    <w:rsid w:val="004B6915"/>
    <w:rsid w:val="004B6C33"/>
    <w:rsid w:val="004B6DDE"/>
    <w:rsid w:val="004B6FF1"/>
    <w:rsid w:val="004B7060"/>
    <w:rsid w:val="004B7265"/>
    <w:rsid w:val="004B73A4"/>
    <w:rsid w:val="004B77D1"/>
    <w:rsid w:val="004B7AE1"/>
    <w:rsid w:val="004B7AE5"/>
    <w:rsid w:val="004B7C29"/>
    <w:rsid w:val="004C01D9"/>
    <w:rsid w:val="004C01FB"/>
    <w:rsid w:val="004C0511"/>
    <w:rsid w:val="004C06B1"/>
    <w:rsid w:val="004C0860"/>
    <w:rsid w:val="004C0AC8"/>
    <w:rsid w:val="004C0BB0"/>
    <w:rsid w:val="004C0C9C"/>
    <w:rsid w:val="004C0F29"/>
    <w:rsid w:val="004C0F39"/>
    <w:rsid w:val="004C13DF"/>
    <w:rsid w:val="004C1602"/>
    <w:rsid w:val="004C167A"/>
    <w:rsid w:val="004C16DB"/>
    <w:rsid w:val="004C18A1"/>
    <w:rsid w:val="004C252A"/>
    <w:rsid w:val="004C28F0"/>
    <w:rsid w:val="004C2B4B"/>
    <w:rsid w:val="004C2DE2"/>
    <w:rsid w:val="004C31FA"/>
    <w:rsid w:val="004C322D"/>
    <w:rsid w:val="004C33B7"/>
    <w:rsid w:val="004C34D2"/>
    <w:rsid w:val="004C35B9"/>
    <w:rsid w:val="004C3619"/>
    <w:rsid w:val="004C387C"/>
    <w:rsid w:val="004C3B24"/>
    <w:rsid w:val="004C3C19"/>
    <w:rsid w:val="004C3FA7"/>
    <w:rsid w:val="004C46A5"/>
    <w:rsid w:val="004C479B"/>
    <w:rsid w:val="004C47AD"/>
    <w:rsid w:val="004C4823"/>
    <w:rsid w:val="004C4987"/>
    <w:rsid w:val="004C49DA"/>
    <w:rsid w:val="004C4ABC"/>
    <w:rsid w:val="004C523C"/>
    <w:rsid w:val="004C5345"/>
    <w:rsid w:val="004C545F"/>
    <w:rsid w:val="004C5489"/>
    <w:rsid w:val="004C54E3"/>
    <w:rsid w:val="004C54F7"/>
    <w:rsid w:val="004C55C6"/>
    <w:rsid w:val="004C561B"/>
    <w:rsid w:val="004C573D"/>
    <w:rsid w:val="004C5B2B"/>
    <w:rsid w:val="004C6177"/>
    <w:rsid w:val="004C6302"/>
    <w:rsid w:val="004C63DB"/>
    <w:rsid w:val="004C640C"/>
    <w:rsid w:val="004C64CD"/>
    <w:rsid w:val="004C653B"/>
    <w:rsid w:val="004C659B"/>
    <w:rsid w:val="004C65AB"/>
    <w:rsid w:val="004C6EBF"/>
    <w:rsid w:val="004C70DD"/>
    <w:rsid w:val="004C710F"/>
    <w:rsid w:val="004C7192"/>
    <w:rsid w:val="004C74AE"/>
    <w:rsid w:val="004C76D1"/>
    <w:rsid w:val="004C7AB0"/>
    <w:rsid w:val="004C7ACD"/>
    <w:rsid w:val="004C7CEE"/>
    <w:rsid w:val="004C7DBF"/>
    <w:rsid w:val="004C7F3D"/>
    <w:rsid w:val="004D0539"/>
    <w:rsid w:val="004D09AB"/>
    <w:rsid w:val="004D0A0F"/>
    <w:rsid w:val="004D0BD3"/>
    <w:rsid w:val="004D0F51"/>
    <w:rsid w:val="004D125C"/>
    <w:rsid w:val="004D1744"/>
    <w:rsid w:val="004D1864"/>
    <w:rsid w:val="004D1D93"/>
    <w:rsid w:val="004D216C"/>
    <w:rsid w:val="004D21AF"/>
    <w:rsid w:val="004D239E"/>
    <w:rsid w:val="004D2599"/>
    <w:rsid w:val="004D26EC"/>
    <w:rsid w:val="004D28CC"/>
    <w:rsid w:val="004D29E5"/>
    <w:rsid w:val="004D2CF5"/>
    <w:rsid w:val="004D2F8F"/>
    <w:rsid w:val="004D330F"/>
    <w:rsid w:val="004D390C"/>
    <w:rsid w:val="004D3C2B"/>
    <w:rsid w:val="004D4454"/>
    <w:rsid w:val="004D454D"/>
    <w:rsid w:val="004D463D"/>
    <w:rsid w:val="004D465F"/>
    <w:rsid w:val="004D4A49"/>
    <w:rsid w:val="004D4CCA"/>
    <w:rsid w:val="004D4DF3"/>
    <w:rsid w:val="004D4EE8"/>
    <w:rsid w:val="004D50FD"/>
    <w:rsid w:val="004D5137"/>
    <w:rsid w:val="004D522D"/>
    <w:rsid w:val="004D5683"/>
    <w:rsid w:val="004D576B"/>
    <w:rsid w:val="004D5FF9"/>
    <w:rsid w:val="004D605A"/>
    <w:rsid w:val="004D6255"/>
    <w:rsid w:val="004D6772"/>
    <w:rsid w:val="004D6EE3"/>
    <w:rsid w:val="004D7274"/>
    <w:rsid w:val="004D72DE"/>
    <w:rsid w:val="004D73A9"/>
    <w:rsid w:val="004D7716"/>
    <w:rsid w:val="004D7A10"/>
    <w:rsid w:val="004E0538"/>
    <w:rsid w:val="004E054A"/>
    <w:rsid w:val="004E07CF"/>
    <w:rsid w:val="004E0BF3"/>
    <w:rsid w:val="004E1233"/>
    <w:rsid w:val="004E1459"/>
    <w:rsid w:val="004E1492"/>
    <w:rsid w:val="004E1502"/>
    <w:rsid w:val="004E1739"/>
    <w:rsid w:val="004E18CE"/>
    <w:rsid w:val="004E1F9D"/>
    <w:rsid w:val="004E1FD2"/>
    <w:rsid w:val="004E20C5"/>
    <w:rsid w:val="004E2184"/>
    <w:rsid w:val="004E2198"/>
    <w:rsid w:val="004E2400"/>
    <w:rsid w:val="004E25B3"/>
    <w:rsid w:val="004E2838"/>
    <w:rsid w:val="004E28C6"/>
    <w:rsid w:val="004E29A2"/>
    <w:rsid w:val="004E2AD4"/>
    <w:rsid w:val="004E2B54"/>
    <w:rsid w:val="004E2B69"/>
    <w:rsid w:val="004E310B"/>
    <w:rsid w:val="004E3396"/>
    <w:rsid w:val="004E36A5"/>
    <w:rsid w:val="004E3893"/>
    <w:rsid w:val="004E3961"/>
    <w:rsid w:val="004E3AF0"/>
    <w:rsid w:val="004E3B7C"/>
    <w:rsid w:val="004E3BA9"/>
    <w:rsid w:val="004E3C45"/>
    <w:rsid w:val="004E3D40"/>
    <w:rsid w:val="004E3DD8"/>
    <w:rsid w:val="004E4109"/>
    <w:rsid w:val="004E4267"/>
    <w:rsid w:val="004E4506"/>
    <w:rsid w:val="004E4629"/>
    <w:rsid w:val="004E46A0"/>
    <w:rsid w:val="004E4930"/>
    <w:rsid w:val="004E4984"/>
    <w:rsid w:val="004E4AD3"/>
    <w:rsid w:val="004E508B"/>
    <w:rsid w:val="004E537C"/>
    <w:rsid w:val="004E5470"/>
    <w:rsid w:val="004E5886"/>
    <w:rsid w:val="004E59CE"/>
    <w:rsid w:val="004E5EF2"/>
    <w:rsid w:val="004E5F2E"/>
    <w:rsid w:val="004E62C2"/>
    <w:rsid w:val="004E62CC"/>
    <w:rsid w:val="004E643F"/>
    <w:rsid w:val="004E64ED"/>
    <w:rsid w:val="004E6DE1"/>
    <w:rsid w:val="004E71E5"/>
    <w:rsid w:val="004E75DE"/>
    <w:rsid w:val="004E7778"/>
    <w:rsid w:val="004E7808"/>
    <w:rsid w:val="004F00C5"/>
    <w:rsid w:val="004F0477"/>
    <w:rsid w:val="004F050D"/>
    <w:rsid w:val="004F0A90"/>
    <w:rsid w:val="004F0B50"/>
    <w:rsid w:val="004F0C02"/>
    <w:rsid w:val="004F0C2A"/>
    <w:rsid w:val="004F1056"/>
    <w:rsid w:val="004F10E0"/>
    <w:rsid w:val="004F1172"/>
    <w:rsid w:val="004F1255"/>
    <w:rsid w:val="004F138F"/>
    <w:rsid w:val="004F159B"/>
    <w:rsid w:val="004F15A7"/>
    <w:rsid w:val="004F1749"/>
    <w:rsid w:val="004F17FB"/>
    <w:rsid w:val="004F197F"/>
    <w:rsid w:val="004F19A9"/>
    <w:rsid w:val="004F1E59"/>
    <w:rsid w:val="004F22E7"/>
    <w:rsid w:val="004F25BC"/>
    <w:rsid w:val="004F26C9"/>
    <w:rsid w:val="004F2765"/>
    <w:rsid w:val="004F27D3"/>
    <w:rsid w:val="004F2813"/>
    <w:rsid w:val="004F2CB5"/>
    <w:rsid w:val="004F2D0A"/>
    <w:rsid w:val="004F2FFC"/>
    <w:rsid w:val="004F30CE"/>
    <w:rsid w:val="004F31CC"/>
    <w:rsid w:val="004F3741"/>
    <w:rsid w:val="004F37D8"/>
    <w:rsid w:val="004F3B8D"/>
    <w:rsid w:val="004F3CE8"/>
    <w:rsid w:val="004F3DB4"/>
    <w:rsid w:val="004F3E43"/>
    <w:rsid w:val="004F40AD"/>
    <w:rsid w:val="004F41FA"/>
    <w:rsid w:val="004F420C"/>
    <w:rsid w:val="004F4422"/>
    <w:rsid w:val="004F469C"/>
    <w:rsid w:val="004F491B"/>
    <w:rsid w:val="004F4A0A"/>
    <w:rsid w:val="004F4A6D"/>
    <w:rsid w:val="004F4D8F"/>
    <w:rsid w:val="004F4EDC"/>
    <w:rsid w:val="004F4F43"/>
    <w:rsid w:val="004F5215"/>
    <w:rsid w:val="004F5226"/>
    <w:rsid w:val="004F5526"/>
    <w:rsid w:val="004F55B5"/>
    <w:rsid w:val="004F56A3"/>
    <w:rsid w:val="004F56F7"/>
    <w:rsid w:val="004F57E0"/>
    <w:rsid w:val="004F5B66"/>
    <w:rsid w:val="004F5D5D"/>
    <w:rsid w:val="004F5E40"/>
    <w:rsid w:val="004F62EB"/>
    <w:rsid w:val="004F6378"/>
    <w:rsid w:val="004F6B22"/>
    <w:rsid w:val="004F6D29"/>
    <w:rsid w:val="004F6E9E"/>
    <w:rsid w:val="004F7011"/>
    <w:rsid w:val="004F702B"/>
    <w:rsid w:val="004F71A2"/>
    <w:rsid w:val="004F7799"/>
    <w:rsid w:val="004F7852"/>
    <w:rsid w:val="004F797D"/>
    <w:rsid w:val="004F79C7"/>
    <w:rsid w:val="004F7BAB"/>
    <w:rsid w:val="004F7D28"/>
    <w:rsid w:val="004F7D92"/>
    <w:rsid w:val="004F7F66"/>
    <w:rsid w:val="00500123"/>
    <w:rsid w:val="00500194"/>
    <w:rsid w:val="005002F4"/>
    <w:rsid w:val="00500711"/>
    <w:rsid w:val="00500C6E"/>
    <w:rsid w:val="0050154F"/>
    <w:rsid w:val="005015F1"/>
    <w:rsid w:val="00501C18"/>
    <w:rsid w:val="00501D90"/>
    <w:rsid w:val="00501E4A"/>
    <w:rsid w:val="00502062"/>
    <w:rsid w:val="005023B0"/>
    <w:rsid w:val="005026F9"/>
    <w:rsid w:val="005029D8"/>
    <w:rsid w:val="005029D9"/>
    <w:rsid w:val="00502EC2"/>
    <w:rsid w:val="00502FA8"/>
    <w:rsid w:val="0050301E"/>
    <w:rsid w:val="00503127"/>
    <w:rsid w:val="005033E7"/>
    <w:rsid w:val="005033F7"/>
    <w:rsid w:val="0050378C"/>
    <w:rsid w:val="00503893"/>
    <w:rsid w:val="005038FC"/>
    <w:rsid w:val="00503CFF"/>
    <w:rsid w:val="00503D0E"/>
    <w:rsid w:val="0050426D"/>
    <w:rsid w:val="00504808"/>
    <w:rsid w:val="00504848"/>
    <w:rsid w:val="00504936"/>
    <w:rsid w:val="00504C98"/>
    <w:rsid w:val="00505036"/>
    <w:rsid w:val="00505301"/>
    <w:rsid w:val="00505781"/>
    <w:rsid w:val="00505A7C"/>
    <w:rsid w:val="00505E3D"/>
    <w:rsid w:val="00506011"/>
    <w:rsid w:val="005062CD"/>
    <w:rsid w:val="0050650A"/>
    <w:rsid w:val="0050670B"/>
    <w:rsid w:val="00506797"/>
    <w:rsid w:val="005067E8"/>
    <w:rsid w:val="00507416"/>
    <w:rsid w:val="0050750D"/>
    <w:rsid w:val="00507600"/>
    <w:rsid w:val="0050769A"/>
    <w:rsid w:val="00507E77"/>
    <w:rsid w:val="00510581"/>
    <w:rsid w:val="005105E1"/>
    <w:rsid w:val="005109EF"/>
    <w:rsid w:val="00510C3A"/>
    <w:rsid w:val="005111C7"/>
    <w:rsid w:val="00511514"/>
    <w:rsid w:val="0051153C"/>
    <w:rsid w:val="00511642"/>
    <w:rsid w:val="00511B29"/>
    <w:rsid w:val="00511C7B"/>
    <w:rsid w:val="0051207F"/>
    <w:rsid w:val="005124ED"/>
    <w:rsid w:val="005125C2"/>
    <w:rsid w:val="005126F0"/>
    <w:rsid w:val="00512B8B"/>
    <w:rsid w:val="005134FA"/>
    <w:rsid w:val="00513996"/>
    <w:rsid w:val="00514082"/>
    <w:rsid w:val="005140E0"/>
    <w:rsid w:val="005141E8"/>
    <w:rsid w:val="00514449"/>
    <w:rsid w:val="0051490B"/>
    <w:rsid w:val="0051495C"/>
    <w:rsid w:val="00514A43"/>
    <w:rsid w:val="00514B5D"/>
    <w:rsid w:val="00514FE7"/>
    <w:rsid w:val="00515453"/>
    <w:rsid w:val="00515C8A"/>
    <w:rsid w:val="00515DB8"/>
    <w:rsid w:val="00515F8A"/>
    <w:rsid w:val="00516049"/>
    <w:rsid w:val="0051608F"/>
    <w:rsid w:val="005165A3"/>
    <w:rsid w:val="00516661"/>
    <w:rsid w:val="00516A89"/>
    <w:rsid w:val="0051707B"/>
    <w:rsid w:val="00517204"/>
    <w:rsid w:val="00517257"/>
    <w:rsid w:val="0051730B"/>
    <w:rsid w:val="00517472"/>
    <w:rsid w:val="00517AD3"/>
    <w:rsid w:val="00517CF6"/>
    <w:rsid w:val="00517E61"/>
    <w:rsid w:val="00517F51"/>
    <w:rsid w:val="00517FD9"/>
    <w:rsid w:val="005200B5"/>
    <w:rsid w:val="00520312"/>
    <w:rsid w:val="005207A7"/>
    <w:rsid w:val="00520929"/>
    <w:rsid w:val="0052097E"/>
    <w:rsid w:val="00521030"/>
    <w:rsid w:val="005211DD"/>
    <w:rsid w:val="00521311"/>
    <w:rsid w:val="005215C8"/>
    <w:rsid w:val="005218E0"/>
    <w:rsid w:val="00521C95"/>
    <w:rsid w:val="00522185"/>
    <w:rsid w:val="0052220C"/>
    <w:rsid w:val="00522243"/>
    <w:rsid w:val="005225F9"/>
    <w:rsid w:val="0052282C"/>
    <w:rsid w:val="00522C7D"/>
    <w:rsid w:val="00522D24"/>
    <w:rsid w:val="00523205"/>
    <w:rsid w:val="005232F6"/>
    <w:rsid w:val="00523722"/>
    <w:rsid w:val="005238BD"/>
    <w:rsid w:val="005238E9"/>
    <w:rsid w:val="00523989"/>
    <w:rsid w:val="00523B22"/>
    <w:rsid w:val="00523E06"/>
    <w:rsid w:val="0052409D"/>
    <w:rsid w:val="00524157"/>
    <w:rsid w:val="0052427B"/>
    <w:rsid w:val="0052434C"/>
    <w:rsid w:val="005243A0"/>
    <w:rsid w:val="005245CD"/>
    <w:rsid w:val="005245F8"/>
    <w:rsid w:val="00524B09"/>
    <w:rsid w:val="00524E28"/>
    <w:rsid w:val="0052500A"/>
    <w:rsid w:val="0052500D"/>
    <w:rsid w:val="005251AF"/>
    <w:rsid w:val="00525536"/>
    <w:rsid w:val="0052597D"/>
    <w:rsid w:val="00525B15"/>
    <w:rsid w:val="00525D0C"/>
    <w:rsid w:val="00525ED5"/>
    <w:rsid w:val="005263B9"/>
    <w:rsid w:val="0052646D"/>
    <w:rsid w:val="00526A25"/>
    <w:rsid w:val="00526BA0"/>
    <w:rsid w:val="00526BDD"/>
    <w:rsid w:val="00526F12"/>
    <w:rsid w:val="005270B4"/>
    <w:rsid w:val="005271B3"/>
    <w:rsid w:val="00527268"/>
    <w:rsid w:val="005273AD"/>
    <w:rsid w:val="00527544"/>
    <w:rsid w:val="00527A18"/>
    <w:rsid w:val="00530667"/>
    <w:rsid w:val="0053084B"/>
    <w:rsid w:val="005309B4"/>
    <w:rsid w:val="00530B82"/>
    <w:rsid w:val="00530E97"/>
    <w:rsid w:val="005311F9"/>
    <w:rsid w:val="00531AF3"/>
    <w:rsid w:val="00531B39"/>
    <w:rsid w:val="00531C7C"/>
    <w:rsid w:val="0053209E"/>
    <w:rsid w:val="005320AF"/>
    <w:rsid w:val="005320C9"/>
    <w:rsid w:val="00532821"/>
    <w:rsid w:val="00532C9C"/>
    <w:rsid w:val="00532DB3"/>
    <w:rsid w:val="00532E41"/>
    <w:rsid w:val="00532EB2"/>
    <w:rsid w:val="005337FC"/>
    <w:rsid w:val="00533B04"/>
    <w:rsid w:val="00534002"/>
    <w:rsid w:val="00534089"/>
    <w:rsid w:val="005341E8"/>
    <w:rsid w:val="005342EB"/>
    <w:rsid w:val="0053453A"/>
    <w:rsid w:val="0053484C"/>
    <w:rsid w:val="00534A3C"/>
    <w:rsid w:val="00534ED7"/>
    <w:rsid w:val="00535025"/>
    <w:rsid w:val="005351DD"/>
    <w:rsid w:val="0053539B"/>
    <w:rsid w:val="005358EA"/>
    <w:rsid w:val="0053592E"/>
    <w:rsid w:val="00535F0E"/>
    <w:rsid w:val="00535F50"/>
    <w:rsid w:val="00535F6D"/>
    <w:rsid w:val="0053600F"/>
    <w:rsid w:val="00536136"/>
    <w:rsid w:val="0053618A"/>
    <w:rsid w:val="00536740"/>
    <w:rsid w:val="00536845"/>
    <w:rsid w:val="005369C1"/>
    <w:rsid w:val="005369D4"/>
    <w:rsid w:val="00536A51"/>
    <w:rsid w:val="00536C26"/>
    <w:rsid w:val="00536C7C"/>
    <w:rsid w:val="00536D46"/>
    <w:rsid w:val="00536D51"/>
    <w:rsid w:val="00536E69"/>
    <w:rsid w:val="005374E9"/>
    <w:rsid w:val="00540011"/>
    <w:rsid w:val="0054006B"/>
    <w:rsid w:val="005400A2"/>
    <w:rsid w:val="00540761"/>
    <w:rsid w:val="00540798"/>
    <w:rsid w:val="005408E9"/>
    <w:rsid w:val="00540945"/>
    <w:rsid w:val="005409AE"/>
    <w:rsid w:val="00540B70"/>
    <w:rsid w:val="00540F4A"/>
    <w:rsid w:val="00540F68"/>
    <w:rsid w:val="00541021"/>
    <w:rsid w:val="005410A8"/>
    <w:rsid w:val="0054111C"/>
    <w:rsid w:val="00541155"/>
    <w:rsid w:val="005411EE"/>
    <w:rsid w:val="005413A8"/>
    <w:rsid w:val="005413FA"/>
    <w:rsid w:val="0054172E"/>
    <w:rsid w:val="00541B7D"/>
    <w:rsid w:val="00541BCD"/>
    <w:rsid w:val="00541CE1"/>
    <w:rsid w:val="0054208E"/>
    <w:rsid w:val="00542409"/>
    <w:rsid w:val="00542451"/>
    <w:rsid w:val="0054245E"/>
    <w:rsid w:val="00542494"/>
    <w:rsid w:val="005426B1"/>
    <w:rsid w:val="00542C9D"/>
    <w:rsid w:val="00543104"/>
    <w:rsid w:val="00543159"/>
    <w:rsid w:val="00543181"/>
    <w:rsid w:val="005433DF"/>
    <w:rsid w:val="005434F8"/>
    <w:rsid w:val="00543B11"/>
    <w:rsid w:val="00543BEE"/>
    <w:rsid w:val="00543D28"/>
    <w:rsid w:val="00543E77"/>
    <w:rsid w:val="00543E84"/>
    <w:rsid w:val="00543EB2"/>
    <w:rsid w:val="00544051"/>
    <w:rsid w:val="00544247"/>
    <w:rsid w:val="0054437A"/>
    <w:rsid w:val="00544557"/>
    <w:rsid w:val="00544B69"/>
    <w:rsid w:val="00544C1C"/>
    <w:rsid w:val="00545122"/>
    <w:rsid w:val="005451BC"/>
    <w:rsid w:val="0054546B"/>
    <w:rsid w:val="00545B37"/>
    <w:rsid w:val="00545BAB"/>
    <w:rsid w:val="00545E5E"/>
    <w:rsid w:val="0054611A"/>
    <w:rsid w:val="00546241"/>
    <w:rsid w:val="0054636D"/>
    <w:rsid w:val="005465F9"/>
    <w:rsid w:val="00546ACC"/>
    <w:rsid w:val="00546BA3"/>
    <w:rsid w:val="00546BD5"/>
    <w:rsid w:val="00547279"/>
    <w:rsid w:val="005473AB"/>
    <w:rsid w:val="0054767E"/>
    <w:rsid w:val="00547789"/>
    <w:rsid w:val="00547976"/>
    <w:rsid w:val="00547EC3"/>
    <w:rsid w:val="00547FF1"/>
    <w:rsid w:val="0055001A"/>
    <w:rsid w:val="0055004F"/>
    <w:rsid w:val="0055007A"/>
    <w:rsid w:val="005500DF"/>
    <w:rsid w:val="005501CC"/>
    <w:rsid w:val="00550267"/>
    <w:rsid w:val="005502B3"/>
    <w:rsid w:val="00550476"/>
    <w:rsid w:val="005504FE"/>
    <w:rsid w:val="00550A31"/>
    <w:rsid w:val="00550C99"/>
    <w:rsid w:val="00551038"/>
    <w:rsid w:val="00551375"/>
    <w:rsid w:val="005513AD"/>
    <w:rsid w:val="005514F5"/>
    <w:rsid w:val="005516CD"/>
    <w:rsid w:val="005517E8"/>
    <w:rsid w:val="00551987"/>
    <w:rsid w:val="00551A99"/>
    <w:rsid w:val="00551B00"/>
    <w:rsid w:val="00551B4D"/>
    <w:rsid w:val="00551E5B"/>
    <w:rsid w:val="00551EAD"/>
    <w:rsid w:val="00552327"/>
    <w:rsid w:val="00552518"/>
    <w:rsid w:val="00552836"/>
    <w:rsid w:val="00552849"/>
    <w:rsid w:val="00552A38"/>
    <w:rsid w:val="00553023"/>
    <w:rsid w:val="005531AE"/>
    <w:rsid w:val="005533B6"/>
    <w:rsid w:val="00553413"/>
    <w:rsid w:val="0055357F"/>
    <w:rsid w:val="00553591"/>
    <w:rsid w:val="00553897"/>
    <w:rsid w:val="0055390C"/>
    <w:rsid w:val="00553AA1"/>
    <w:rsid w:val="00553AFF"/>
    <w:rsid w:val="00553DDE"/>
    <w:rsid w:val="00553EDF"/>
    <w:rsid w:val="005541D2"/>
    <w:rsid w:val="00554391"/>
    <w:rsid w:val="005546A2"/>
    <w:rsid w:val="005546BA"/>
    <w:rsid w:val="0055485C"/>
    <w:rsid w:val="00554A7E"/>
    <w:rsid w:val="00554C63"/>
    <w:rsid w:val="00554E3A"/>
    <w:rsid w:val="00554E67"/>
    <w:rsid w:val="00555102"/>
    <w:rsid w:val="00555257"/>
    <w:rsid w:val="005552DF"/>
    <w:rsid w:val="0055538D"/>
    <w:rsid w:val="005553A3"/>
    <w:rsid w:val="0055553E"/>
    <w:rsid w:val="00555554"/>
    <w:rsid w:val="0055570F"/>
    <w:rsid w:val="00555729"/>
    <w:rsid w:val="00555943"/>
    <w:rsid w:val="00555AB2"/>
    <w:rsid w:val="00555CE8"/>
    <w:rsid w:val="00555DA9"/>
    <w:rsid w:val="00555ECD"/>
    <w:rsid w:val="00556063"/>
    <w:rsid w:val="005560A9"/>
    <w:rsid w:val="00556184"/>
    <w:rsid w:val="00556316"/>
    <w:rsid w:val="005566CC"/>
    <w:rsid w:val="00556995"/>
    <w:rsid w:val="00556D02"/>
    <w:rsid w:val="00556DE5"/>
    <w:rsid w:val="00556DEF"/>
    <w:rsid w:val="0055725C"/>
    <w:rsid w:val="0055731B"/>
    <w:rsid w:val="0055741B"/>
    <w:rsid w:val="00557521"/>
    <w:rsid w:val="0055785B"/>
    <w:rsid w:val="00557887"/>
    <w:rsid w:val="00557D76"/>
    <w:rsid w:val="00557F9B"/>
    <w:rsid w:val="00557FF0"/>
    <w:rsid w:val="00560205"/>
    <w:rsid w:val="005603BA"/>
    <w:rsid w:val="005606BF"/>
    <w:rsid w:val="00560983"/>
    <w:rsid w:val="00560A6D"/>
    <w:rsid w:val="00560D0A"/>
    <w:rsid w:val="00560D28"/>
    <w:rsid w:val="0056109F"/>
    <w:rsid w:val="00561129"/>
    <w:rsid w:val="005612DC"/>
    <w:rsid w:val="005618C6"/>
    <w:rsid w:val="005618E8"/>
    <w:rsid w:val="00561A02"/>
    <w:rsid w:val="0056209A"/>
    <w:rsid w:val="005621C4"/>
    <w:rsid w:val="00562410"/>
    <w:rsid w:val="00562624"/>
    <w:rsid w:val="00562932"/>
    <w:rsid w:val="00562A64"/>
    <w:rsid w:val="00562CDD"/>
    <w:rsid w:val="00562DEB"/>
    <w:rsid w:val="00562F1E"/>
    <w:rsid w:val="0056309A"/>
    <w:rsid w:val="005630EB"/>
    <w:rsid w:val="00563619"/>
    <w:rsid w:val="005636DF"/>
    <w:rsid w:val="005636F4"/>
    <w:rsid w:val="00563711"/>
    <w:rsid w:val="005638ED"/>
    <w:rsid w:val="00563D23"/>
    <w:rsid w:val="00563E61"/>
    <w:rsid w:val="00564323"/>
    <w:rsid w:val="00564A27"/>
    <w:rsid w:val="00565155"/>
    <w:rsid w:val="005652A1"/>
    <w:rsid w:val="005654A9"/>
    <w:rsid w:val="00565532"/>
    <w:rsid w:val="00565C0A"/>
    <w:rsid w:val="005660CD"/>
    <w:rsid w:val="00566250"/>
    <w:rsid w:val="00566611"/>
    <w:rsid w:val="00566E36"/>
    <w:rsid w:val="00567336"/>
    <w:rsid w:val="00567644"/>
    <w:rsid w:val="00567849"/>
    <w:rsid w:val="005678A7"/>
    <w:rsid w:val="0056791B"/>
    <w:rsid w:val="00567DBD"/>
    <w:rsid w:val="00567EB2"/>
    <w:rsid w:val="00567EBE"/>
    <w:rsid w:val="00570110"/>
    <w:rsid w:val="005703B0"/>
    <w:rsid w:val="0057044B"/>
    <w:rsid w:val="005707F9"/>
    <w:rsid w:val="00570912"/>
    <w:rsid w:val="0057093A"/>
    <w:rsid w:val="00570DAE"/>
    <w:rsid w:val="0057113D"/>
    <w:rsid w:val="00571226"/>
    <w:rsid w:val="00571345"/>
    <w:rsid w:val="00571371"/>
    <w:rsid w:val="005713A8"/>
    <w:rsid w:val="005713D5"/>
    <w:rsid w:val="0057192A"/>
    <w:rsid w:val="00571972"/>
    <w:rsid w:val="00571994"/>
    <w:rsid w:val="005719A2"/>
    <w:rsid w:val="00571B15"/>
    <w:rsid w:val="00571C54"/>
    <w:rsid w:val="00571D57"/>
    <w:rsid w:val="00571E17"/>
    <w:rsid w:val="00572293"/>
    <w:rsid w:val="005722ED"/>
    <w:rsid w:val="00572320"/>
    <w:rsid w:val="00572394"/>
    <w:rsid w:val="005726B4"/>
    <w:rsid w:val="00572738"/>
    <w:rsid w:val="00572896"/>
    <w:rsid w:val="005728B6"/>
    <w:rsid w:val="00572A11"/>
    <w:rsid w:val="00572C74"/>
    <w:rsid w:val="00572EEF"/>
    <w:rsid w:val="00573134"/>
    <w:rsid w:val="00573199"/>
    <w:rsid w:val="005739A7"/>
    <w:rsid w:val="00574152"/>
    <w:rsid w:val="00574176"/>
    <w:rsid w:val="00574721"/>
    <w:rsid w:val="0057483F"/>
    <w:rsid w:val="00574F65"/>
    <w:rsid w:val="0057503C"/>
    <w:rsid w:val="00575190"/>
    <w:rsid w:val="005752B3"/>
    <w:rsid w:val="00575442"/>
    <w:rsid w:val="0057545B"/>
    <w:rsid w:val="005754AB"/>
    <w:rsid w:val="005755CC"/>
    <w:rsid w:val="005756BE"/>
    <w:rsid w:val="00575723"/>
    <w:rsid w:val="0057584E"/>
    <w:rsid w:val="00575DBF"/>
    <w:rsid w:val="00575E34"/>
    <w:rsid w:val="00576032"/>
    <w:rsid w:val="005761AD"/>
    <w:rsid w:val="00576B1F"/>
    <w:rsid w:val="00576C75"/>
    <w:rsid w:val="00576CCB"/>
    <w:rsid w:val="00576D38"/>
    <w:rsid w:val="00576D62"/>
    <w:rsid w:val="005770A6"/>
    <w:rsid w:val="0057739F"/>
    <w:rsid w:val="005777BC"/>
    <w:rsid w:val="00577981"/>
    <w:rsid w:val="005779D2"/>
    <w:rsid w:val="005779EF"/>
    <w:rsid w:val="00577BB6"/>
    <w:rsid w:val="00577CD7"/>
    <w:rsid w:val="00577EB3"/>
    <w:rsid w:val="00580541"/>
    <w:rsid w:val="0058058E"/>
    <w:rsid w:val="0058068A"/>
    <w:rsid w:val="005806B7"/>
    <w:rsid w:val="00580702"/>
    <w:rsid w:val="005808BC"/>
    <w:rsid w:val="00580C8D"/>
    <w:rsid w:val="00580CC9"/>
    <w:rsid w:val="00581391"/>
    <w:rsid w:val="005813A6"/>
    <w:rsid w:val="005814D0"/>
    <w:rsid w:val="0058157E"/>
    <w:rsid w:val="00581618"/>
    <w:rsid w:val="005816F8"/>
    <w:rsid w:val="0058177D"/>
    <w:rsid w:val="005817A3"/>
    <w:rsid w:val="00581868"/>
    <w:rsid w:val="0058189D"/>
    <w:rsid w:val="00581B2D"/>
    <w:rsid w:val="00581C98"/>
    <w:rsid w:val="00581D73"/>
    <w:rsid w:val="0058209A"/>
    <w:rsid w:val="005823FE"/>
    <w:rsid w:val="005826F4"/>
    <w:rsid w:val="00582969"/>
    <w:rsid w:val="00582A1D"/>
    <w:rsid w:val="00582BD1"/>
    <w:rsid w:val="00582D96"/>
    <w:rsid w:val="00582E2F"/>
    <w:rsid w:val="00582F76"/>
    <w:rsid w:val="0058308E"/>
    <w:rsid w:val="005834EA"/>
    <w:rsid w:val="0058353F"/>
    <w:rsid w:val="0058369E"/>
    <w:rsid w:val="005840E9"/>
    <w:rsid w:val="00584268"/>
    <w:rsid w:val="005847E5"/>
    <w:rsid w:val="0058495B"/>
    <w:rsid w:val="00584B4E"/>
    <w:rsid w:val="00584DEB"/>
    <w:rsid w:val="00585395"/>
    <w:rsid w:val="005855DB"/>
    <w:rsid w:val="005855F2"/>
    <w:rsid w:val="0058563A"/>
    <w:rsid w:val="005859A2"/>
    <w:rsid w:val="00585B3B"/>
    <w:rsid w:val="00585B49"/>
    <w:rsid w:val="00585C26"/>
    <w:rsid w:val="00585E21"/>
    <w:rsid w:val="00586289"/>
    <w:rsid w:val="005863C5"/>
    <w:rsid w:val="00586642"/>
    <w:rsid w:val="00586704"/>
    <w:rsid w:val="005868B8"/>
    <w:rsid w:val="00586932"/>
    <w:rsid w:val="00586DD3"/>
    <w:rsid w:val="00586F19"/>
    <w:rsid w:val="00586FA6"/>
    <w:rsid w:val="0058736E"/>
    <w:rsid w:val="00587411"/>
    <w:rsid w:val="005875FB"/>
    <w:rsid w:val="00587997"/>
    <w:rsid w:val="00587FC9"/>
    <w:rsid w:val="005900F0"/>
    <w:rsid w:val="005901B0"/>
    <w:rsid w:val="00590284"/>
    <w:rsid w:val="00590507"/>
    <w:rsid w:val="00590636"/>
    <w:rsid w:val="00590738"/>
    <w:rsid w:val="00590782"/>
    <w:rsid w:val="00590D09"/>
    <w:rsid w:val="00590DB8"/>
    <w:rsid w:val="005913AC"/>
    <w:rsid w:val="0059156A"/>
    <w:rsid w:val="005915B3"/>
    <w:rsid w:val="00591782"/>
    <w:rsid w:val="00591CAC"/>
    <w:rsid w:val="00591E8A"/>
    <w:rsid w:val="005921F3"/>
    <w:rsid w:val="005926FA"/>
    <w:rsid w:val="005929E7"/>
    <w:rsid w:val="00592AEB"/>
    <w:rsid w:val="00592C5F"/>
    <w:rsid w:val="00592CCA"/>
    <w:rsid w:val="0059309E"/>
    <w:rsid w:val="005930D9"/>
    <w:rsid w:val="00593290"/>
    <w:rsid w:val="00593314"/>
    <w:rsid w:val="00593324"/>
    <w:rsid w:val="0059354B"/>
    <w:rsid w:val="0059368E"/>
    <w:rsid w:val="0059379E"/>
    <w:rsid w:val="005937B3"/>
    <w:rsid w:val="00593A32"/>
    <w:rsid w:val="00593BC4"/>
    <w:rsid w:val="00593BF5"/>
    <w:rsid w:val="005943E6"/>
    <w:rsid w:val="00594496"/>
    <w:rsid w:val="00594905"/>
    <w:rsid w:val="005949C7"/>
    <w:rsid w:val="00594A36"/>
    <w:rsid w:val="00594A9E"/>
    <w:rsid w:val="00594C18"/>
    <w:rsid w:val="00594CAF"/>
    <w:rsid w:val="00595000"/>
    <w:rsid w:val="00595145"/>
    <w:rsid w:val="00595309"/>
    <w:rsid w:val="005956D3"/>
    <w:rsid w:val="00595776"/>
    <w:rsid w:val="005957D7"/>
    <w:rsid w:val="005957FA"/>
    <w:rsid w:val="00595B7E"/>
    <w:rsid w:val="00595C41"/>
    <w:rsid w:val="00595D1D"/>
    <w:rsid w:val="00595F8C"/>
    <w:rsid w:val="0059606E"/>
    <w:rsid w:val="005962C3"/>
    <w:rsid w:val="00596358"/>
    <w:rsid w:val="00596365"/>
    <w:rsid w:val="00596489"/>
    <w:rsid w:val="005965BC"/>
    <w:rsid w:val="005969D3"/>
    <w:rsid w:val="00596E36"/>
    <w:rsid w:val="00597266"/>
    <w:rsid w:val="0059732B"/>
    <w:rsid w:val="00597347"/>
    <w:rsid w:val="00597399"/>
    <w:rsid w:val="0059744C"/>
    <w:rsid w:val="005976A4"/>
    <w:rsid w:val="0059794A"/>
    <w:rsid w:val="00597A58"/>
    <w:rsid w:val="00597CCD"/>
    <w:rsid w:val="00597CD5"/>
    <w:rsid w:val="005A0072"/>
    <w:rsid w:val="005A022B"/>
    <w:rsid w:val="005A027E"/>
    <w:rsid w:val="005A047B"/>
    <w:rsid w:val="005A0907"/>
    <w:rsid w:val="005A0CF3"/>
    <w:rsid w:val="005A11B9"/>
    <w:rsid w:val="005A15D7"/>
    <w:rsid w:val="005A16B5"/>
    <w:rsid w:val="005A190E"/>
    <w:rsid w:val="005A1977"/>
    <w:rsid w:val="005A1979"/>
    <w:rsid w:val="005A1B62"/>
    <w:rsid w:val="005A1C01"/>
    <w:rsid w:val="005A1D5A"/>
    <w:rsid w:val="005A1FDF"/>
    <w:rsid w:val="005A2398"/>
    <w:rsid w:val="005A2788"/>
    <w:rsid w:val="005A29A1"/>
    <w:rsid w:val="005A29C3"/>
    <w:rsid w:val="005A2B97"/>
    <w:rsid w:val="005A2CAA"/>
    <w:rsid w:val="005A2E91"/>
    <w:rsid w:val="005A2FA8"/>
    <w:rsid w:val="005A3317"/>
    <w:rsid w:val="005A3338"/>
    <w:rsid w:val="005A35F6"/>
    <w:rsid w:val="005A3631"/>
    <w:rsid w:val="005A3A41"/>
    <w:rsid w:val="005A3F34"/>
    <w:rsid w:val="005A4086"/>
    <w:rsid w:val="005A408B"/>
    <w:rsid w:val="005A45BF"/>
    <w:rsid w:val="005A45C0"/>
    <w:rsid w:val="005A48CF"/>
    <w:rsid w:val="005A4A1C"/>
    <w:rsid w:val="005A4C01"/>
    <w:rsid w:val="005A4CB8"/>
    <w:rsid w:val="005A4F67"/>
    <w:rsid w:val="005A506E"/>
    <w:rsid w:val="005A50BD"/>
    <w:rsid w:val="005A51D5"/>
    <w:rsid w:val="005A554C"/>
    <w:rsid w:val="005A5642"/>
    <w:rsid w:val="005A5690"/>
    <w:rsid w:val="005A5861"/>
    <w:rsid w:val="005A5D3B"/>
    <w:rsid w:val="005A5D77"/>
    <w:rsid w:val="005A5E70"/>
    <w:rsid w:val="005A5F8B"/>
    <w:rsid w:val="005A6371"/>
    <w:rsid w:val="005A63E5"/>
    <w:rsid w:val="005A6607"/>
    <w:rsid w:val="005A699D"/>
    <w:rsid w:val="005A69CD"/>
    <w:rsid w:val="005A6ADC"/>
    <w:rsid w:val="005A6B6D"/>
    <w:rsid w:val="005A6BFE"/>
    <w:rsid w:val="005A6D08"/>
    <w:rsid w:val="005A7154"/>
    <w:rsid w:val="005A7242"/>
    <w:rsid w:val="005A75BF"/>
    <w:rsid w:val="005A7888"/>
    <w:rsid w:val="005A7BB3"/>
    <w:rsid w:val="005A7CD7"/>
    <w:rsid w:val="005A7E20"/>
    <w:rsid w:val="005A7E78"/>
    <w:rsid w:val="005A7EEB"/>
    <w:rsid w:val="005A7EF1"/>
    <w:rsid w:val="005A7F1A"/>
    <w:rsid w:val="005A7FEA"/>
    <w:rsid w:val="005B0146"/>
    <w:rsid w:val="005B018D"/>
    <w:rsid w:val="005B01FE"/>
    <w:rsid w:val="005B03ED"/>
    <w:rsid w:val="005B055A"/>
    <w:rsid w:val="005B06ED"/>
    <w:rsid w:val="005B08CB"/>
    <w:rsid w:val="005B08D4"/>
    <w:rsid w:val="005B094C"/>
    <w:rsid w:val="005B0A11"/>
    <w:rsid w:val="005B0AA3"/>
    <w:rsid w:val="005B0DA8"/>
    <w:rsid w:val="005B0E6C"/>
    <w:rsid w:val="005B0EF0"/>
    <w:rsid w:val="005B0F82"/>
    <w:rsid w:val="005B1176"/>
    <w:rsid w:val="005B119E"/>
    <w:rsid w:val="005B119F"/>
    <w:rsid w:val="005B1546"/>
    <w:rsid w:val="005B15D7"/>
    <w:rsid w:val="005B163D"/>
    <w:rsid w:val="005B16F6"/>
    <w:rsid w:val="005B1776"/>
    <w:rsid w:val="005B1789"/>
    <w:rsid w:val="005B1B67"/>
    <w:rsid w:val="005B1BA3"/>
    <w:rsid w:val="005B24D9"/>
    <w:rsid w:val="005B2790"/>
    <w:rsid w:val="005B2AD8"/>
    <w:rsid w:val="005B2BD4"/>
    <w:rsid w:val="005B2CE3"/>
    <w:rsid w:val="005B2CFD"/>
    <w:rsid w:val="005B2D6B"/>
    <w:rsid w:val="005B2F63"/>
    <w:rsid w:val="005B3177"/>
    <w:rsid w:val="005B32A4"/>
    <w:rsid w:val="005B32FB"/>
    <w:rsid w:val="005B336F"/>
    <w:rsid w:val="005B36B2"/>
    <w:rsid w:val="005B390F"/>
    <w:rsid w:val="005B43E8"/>
    <w:rsid w:val="005B44D9"/>
    <w:rsid w:val="005B45B2"/>
    <w:rsid w:val="005B4617"/>
    <w:rsid w:val="005B46D3"/>
    <w:rsid w:val="005B479A"/>
    <w:rsid w:val="005B4C87"/>
    <w:rsid w:val="005B4E41"/>
    <w:rsid w:val="005B4E95"/>
    <w:rsid w:val="005B559A"/>
    <w:rsid w:val="005B58CE"/>
    <w:rsid w:val="005B5B23"/>
    <w:rsid w:val="005B5B66"/>
    <w:rsid w:val="005B5C56"/>
    <w:rsid w:val="005B5CA1"/>
    <w:rsid w:val="005B5CDE"/>
    <w:rsid w:val="005B5F5E"/>
    <w:rsid w:val="005B6031"/>
    <w:rsid w:val="005B6451"/>
    <w:rsid w:val="005B64EB"/>
    <w:rsid w:val="005B6886"/>
    <w:rsid w:val="005B6C87"/>
    <w:rsid w:val="005B702F"/>
    <w:rsid w:val="005B71C8"/>
    <w:rsid w:val="005B7206"/>
    <w:rsid w:val="005B79BB"/>
    <w:rsid w:val="005B7BAE"/>
    <w:rsid w:val="005B7C7C"/>
    <w:rsid w:val="005B7D29"/>
    <w:rsid w:val="005B7FE4"/>
    <w:rsid w:val="005C0146"/>
    <w:rsid w:val="005C015A"/>
    <w:rsid w:val="005C043D"/>
    <w:rsid w:val="005C0564"/>
    <w:rsid w:val="005C05BA"/>
    <w:rsid w:val="005C05E0"/>
    <w:rsid w:val="005C061D"/>
    <w:rsid w:val="005C0690"/>
    <w:rsid w:val="005C0877"/>
    <w:rsid w:val="005C0E39"/>
    <w:rsid w:val="005C0F6B"/>
    <w:rsid w:val="005C11B7"/>
    <w:rsid w:val="005C13EB"/>
    <w:rsid w:val="005C165E"/>
    <w:rsid w:val="005C1913"/>
    <w:rsid w:val="005C1D56"/>
    <w:rsid w:val="005C1EB2"/>
    <w:rsid w:val="005C1F69"/>
    <w:rsid w:val="005C234A"/>
    <w:rsid w:val="005C2510"/>
    <w:rsid w:val="005C26B6"/>
    <w:rsid w:val="005C2759"/>
    <w:rsid w:val="005C278C"/>
    <w:rsid w:val="005C30F4"/>
    <w:rsid w:val="005C3405"/>
    <w:rsid w:val="005C365E"/>
    <w:rsid w:val="005C36BE"/>
    <w:rsid w:val="005C37A3"/>
    <w:rsid w:val="005C37E0"/>
    <w:rsid w:val="005C3935"/>
    <w:rsid w:val="005C40A7"/>
    <w:rsid w:val="005C4386"/>
    <w:rsid w:val="005C4440"/>
    <w:rsid w:val="005C4747"/>
    <w:rsid w:val="005C47EE"/>
    <w:rsid w:val="005C4AA0"/>
    <w:rsid w:val="005C4CD6"/>
    <w:rsid w:val="005C51C6"/>
    <w:rsid w:val="005C5344"/>
    <w:rsid w:val="005C53F1"/>
    <w:rsid w:val="005C54B9"/>
    <w:rsid w:val="005C56E0"/>
    <w:rsid w:val="005C57DB"/>
    <w:rsid w:val="005C5A1C"/>
    <w:rsid w:val="005C5A60"/>
    <w:rsid w:val="005C5DC8"/>
    <w:rsid w:val="005C6363"/>
    <w:rsid w:val="005C63DC"/>
    <w:rsid w:val="005C6541"/>
    <w:rsid w:val="005C65F0"/>
    <w:rsid w:val="005C6618"/>
    <w:rsid w:val="005C68EE"/>
    <w:rsid w:val="005C6B8C"/>
    <w:rsid w:val="005C6C19"/>
    <w:rsid w:val="005C6D01"/>
    <w:rsid w:val="005C6E55"/>
    <w:rsid w:val="005C7434"/>
    <w:rsid w:val="005C75B7"/>
    <w:rsid w:val="005C7A95"/>
    <w:rsid w:val="005C7B3B"/>
    <w:rsid w:val="005D0189"/>
    <w:rsid w:val="005D0290"/>
    <w:rsid w:val="005D0464"/>
    <w:rsid w:val="005D089F"/>
    <w:rsid w:val="005D0CCB"/>
    <w:rsid w:val="005D0CCF"/>
    <w:rsid w:val="005D0CFA"/>
    <w:rsid w:val="005D0D46"/>
    <w:rsid w:val="005D0FF4"/>
    <w:rsid w:val="005D101B"/>
    <w:rsid w:val="005D10D6"/>
    <w:rsid w:val="005D11E9"/>
    <w:rsid w:val="005D1777"/>
    <w:rsid w:val="005D1784"/>
    <w:rsid w:val="005D1B9D"/>
    <w:rsid w:val="005D1BC8"/>
    <w:rsid w:val="005D1F7F"/>
    <w:rsid w:val="005D236A"/>
    <w:rsid w:val="005D23FA"/>
    <w:rsid w:val="005D24F8"/>
    <w:rsid w:val="005D261E"/>
    <w:rsid w:val="005D2697"/>
    <w:rsid w:val="005D279D"/>
    <w:rsid w:val="005D2904"/>
    <w:rsid w:val="005D292F"/>
    <w:rsid w:val="005D29C4"/>
    <w:rsid w:val="005D2E16"/>
    <w:rsid w:val="005D3062"/>
    <w:rsid w:val="005D31D1"/>
    <w:rsid w:val="005D3352"/>
    <w:rsid w:val="005D336D"/>
    <w:rsid w:val="005D3867"/>
    <w:rsid w:val="005D3886"/>
    <w:rsid w:val="005D3D53"/>
    <w:rsid w:val="005D414D"/>
    <w:rsid w:val="005D43EB"/>
    <w:rsid w:val="005D44A9"/>
    <w:rsid w:val="005D452F"/>
    <w:rsid w:val="005D45BB"/>
    <w:rsid w:val="005D476E"/>
    <w:rsid w:val="005D49D1"/>
    <w:rsid w:val="005D4E19"/>
    <w:rsid w:val="005D4FA0"/>
    <w:rsid w:val="005D4FA7"/>
    <w:rsid w:val="005D50D1"/>
    <w:rsid w:val="005D521A"/>
    <w:rsid w:val="005D5413"/>
    <w:rsid w:val="005D5574"/>
    <w:rsid w:val="005D55F3"/>
    <w:rsid w:val="005D57F6"/>
    <w:rsid w:val="005D59A8"/>
    <w:rsid w:val="005D59C9"/>
    <w:rsid w:val="005D5C53"/>
    <w:rsid w:val="005D6096"/>
    <w:rsid w:val="005D660E"/>
    <w:rsid w:val="005D67A5"/>
    <w:rsid w:val="005D684B"/>
    <w:rsid w:val="005D6893"/>
    <w:rsid w:val="005D699A"/>
    <w:rsid w:val="005D6A86"/>
    <w:rsid w:val="005D6A8B"/>
    <w:rsid w:val="005D6B66"/>
    <w:rsid w:val="005D6C8F"/>
    <w:rsid w:val="005D7413"/>
    <w:rsid w:val="005D7563"/>
    <w:rsid w:val="005D76F7"/>
    <w:rsid w:val="005D7B1C"/>
    <w:rsid w:val="005D7BC9"/>
    <w:rsid w:val="005D7C9B"/>
    <w:rsid w:val="005E0096"/>
    <w:rsid w:val="005E00AE"/>
    <w:rsid w:val="005E020C"/>
    <w:rsid w:val="005E0292"/>
    <w:rsid w:val="005E0535"/>
    <w:rsid w:val="005E06CA"/>
    <w:rsid w:val="005E07BD"/>
    <w:rsid w:val="005E0B96"/>
    <w:rsid w:val="005E0D47"/>
    <w:rsid w:val="005E0DCE"/>
    <w:rsid w:val="005E0EBE"/>
    <w:rsid w:val="005E10F5"/>
    <w:rsid w:val="005E1120"/>
    <w:rsid w:val="005E168C"/>
    <w:rsid w:val="005E173A"/>
    <w:rsid w:val="005E1A49"/>
    <w:rsid w:val="005E1A62"/>
    <w:rsid w:val="005E1BDB"/>
    <w:rsid w:val="005E1C62"/>
    <w:rsid w:val="005E1D6A"/>
    <w:rsid w:val="005E1D70"/>
    <w:rsid w:val="005E1F2A"/>
    <w:rsid w:val="005E22E3"/>
    <w:rsid w:val="005E29F8"/>
    <w:rsid w:val="005E398B"/>
    <w:rsid w:val="005E3AEB"/>
    <w:rsid w:val="005E3C4D"/>
    <w:rsid w:val="005E3D62"/>
    <w:rsid w:val="005E3EF5"/>
    <w:rsid w:val="005E4138"/>
    <w:rsid w:val="005E415C"/>
    <w:rsid w:val="005E41F8"/>
    <w:rsid w:val="005E4241"/>
    <w:rsid w:val="005E43B1"/>
    <w:rsid w:val="005E43B3"/>
    <w:rsid w:val="005E4470"/>
    <w:rsid w:val="005E4778"/>
    <w:rsid w:val="005E4AC0"/>
    <w:rsid w:val="005E4EB3"/>
    <w:rsid w:val="005E5069"/>
    <w:rsid w:val="005E5477"/>
    <w:rsid w:val="005E54CC"/>
    <w:rsid w:val="005E55B6"/>
    <w:rsid w:val="005E56E0"/>
    <w:rsid w:val="005E5794"/>
    <w:rsid w:val="005E5816"/>
    <w:rsid w:val="005E5849"/>
    <w:rsid w:val="005E607F"/>
    <w:rsid w:val="005E669C"/>
    <w:rsid w:val="005E66CD"/>
    <w:rsid w:val="005E6791"/>
    <w:rsid w:val="005E6B55"/>
    <w:rsid w:val="005E7016"/>
    <w:rsid w:val="005E7209"/>
    <w:rsid w:val="005E73D5"/>
    <w:rsid w:val="005E759C"/>
    <w:rsid w:val="005E7900"/>
    <w:rsid w:val="005E79B1"/>
    <w:rsid w:val="005E7A1C"/>
    <w:rsid w:val="005E7B23"/>
    <w:rsid w:val="005E7BEE"/>
    <w:rsid w:val="005F0195"/>
    <w:rsid w:val="005F0884"/>
    <w:rsid w:val="005F0D4F"/>
    <w:rsid w:val="005F11C8"/>
    <w:rsid w:val="005F1353"/>
    <w:rsid w:val="005F148E"/>
    <w:rsid w:val="005F16DF"/>
    <w:rsid w:val="005F1C04"/>
    <w:rsid w:val="005F1C1D"/>
    <w:rsid w:val="005F1CA7"/>
    <w:rsid w:val="005F1DAE"/>
    <w:rsid w:val="005F1FAC"/>
    <w:rsid w:val="005F2049"/>
    <w:rsid w:val="005F2202"/>
    <w:rsid w:val="005F2295"/>
    <w:rsid w:val="005F2522"/>
    <w:rsid w:val="005F25DD"/>
    <w:rsid w:val="005F2858"/>
    <w:rsid w:val="005F2BE7"/>
    <w:rsid w:val="005F2CD8"/>
    <w:rsid w:val="005F2D35"/>
    <w:rsid w:val="005F2F80"/>
    <w:rsid w:val="005F3128"/>
    <w:rsid w:val="005F3233"/>
    <w:rsid w:val="005F3590"/>
    <w:rsid w:val="005F363E"/>
    <w:rsid w:val="005F392E"/>
    <w:rsid w:val="005F3BF9"/>
    <w:rsid w:val="005F3CE1"/>
    <w:rsid w:val="005F3E0E"/>
    <w:rsid w:val="005F3F9D"/>
    <w:rsid w:val="005F4002"/>
    <w:rsid w:val="005F4376"/>
    <w:rsid w:val="005F4680"/>
    <w:rsid w:val="005F47BD"/>
    <w:rsid w:val="005F47F2"/>
    <w:rsid w:val="005F4904"/>
    <w:rsid w:val="005F4A20"/>
    <w:rsid w:val="005F4AEF"/>
    <w:rsid w:val="005F5045"/>
    <w:rsid w:val="005F5061"/>
    <w:rsid w:val="005F531D"/>
    <w:rsid w:val="005F55DE"/>
    <w:rsid w:val="005F5D5D"/>
    <w:rsid w:val="005F6018"/>
    <w:rsid w:val="005F606D"/>
    <w:rsid w:val="005F6071"/>
    <w:rsid w:val="005F6089"/>
    <w:rsid w:val="005F60EC"/>
    <w:rsid w:val="005F61C8"/>
    <w:rsid w:val="005F6223"/>
    <w:rsid w:val="005F63BC"/>
    <w:rsid w:val="005F67D9"/>
    <w:rsid w:val="005F67E1"/>
    <w:rsid w:val="005F6B82"/>
    <w:rsid w:val="005F718D"/>
    <w:rsid w:val="005F739C"/>
    <w:rsid w:val="005F76EB"/>
    <w:rsid w:val="005F7721"/>
    <w:rsid w:val="005F7836"/>
    <w:rsid w:val="005F7D9A"/>
    <w:rsid w:val="005F7E41"/>
    <w:rsid w:val="005F7F16"/>
    <w:rsid w:val="00600129"/>
    <w:rsid w:val="0060028D"/>
    <w:rsid w:val="006002A5"/>
    <w:rsid w:val="006009BD"/>
    <w:rsid w:val="00600CED"/>
    <w:rsid w:val="006015F5"/>
    <w:rsid w:val="00601959"/>
    <w:rsid w:val="00601C07"/>
    <w:rsid w:val="00601E6F"/>
    <w:rsid w:val="00601FDD"/>
    <w:rsid w:val="006024F2"/>
    <w:rsid w:val="006025ED"/>
    <w:rsid w:val="00602785"/>
    <w:rsid w:val="0060281E"/>
    <w:rsid w:val="00602A41"/>
    <w:rsid w:val="00603673"/>
    <w:rsid w:val="00603FD5"/>
    <w:rsid w:val="0060414F"/>
    <w:rsid w:val="0060429D"/>
    <w:rsid w:val="006042B6"/>
    <w:rsid w:val="00604667"/>
    <w:rsid w:val="00604D10"/>
    <w:rsid w:val="00604DCB"/>
    <w:rsid w:val="0060504B"/>
    <w:rsid w:val="006052AE"/>
    <w:rsid w:val="0060556C"/>
    <w:rsid w:val="00605643"/>
    <w:rsid w:val="006058F6"/>
    <w:rsid w:val="00605AB7"/>
    <w:rsid w:val="00605CCC"/>
    <w:rsid w:val="00605EAF"/>
    <w:rsid w:val="006065A5"/>
    <w:rsid w:val="00606AB4"/>
    <w:rsid w:val="00606D79"/>
    <w:rsid w:val="0060704C"/>
    <w:rsid w:val="00607482"/>
    <w:rsid w:val="0060764F"/>
    <w:rsid w:val="006076DF"/>
    <w:rsid w:val="0060792B"/>
    <w:rsid w:val="00607A61"/>
    <w:rsid w:val="00607D54"/>
    <w:rsid w:val="00607E39"/>
    <w:rsid w:val="00607F03"/>
    <w:rsid w:val="00607F9A"/>
    <w:rsid w:val="00610113"/>
    <w:rsid w:val="006101E7"/>
    <w:rsid w:val="0061021A"/>
    <w:rsid w:val="0061029A"/>
    <w:rsid w:val="006102BA"/>
    <w:rsid w:val="0061034B"/>
    <w:rsid w:val="006103EB"/>
    <w:rsid w:val="00610520"/>
    <w:rsid w:val="00610627"/>
    <w:rsid w:val="006108AB"/>
    <w:rsid w:val="00610973"/>
    <w:rsid w:val="00610B39"/>
    <w:rsid w:val="00610BC5"/>
    <w:rsid w:val="00610F6C"/>
    <w:rsid w:val="00611208"/>
    <w:rsid w:val="006113E6"/>
    <w:rsid w:val="00611877"/>
    <w:rsid w:val="0061187B"/>
    <w:rsid w:val="006118D8"/>
    <w:rsid w:val="006118E3"/>
    <w:rsid w:val="00611CD6"/>
    <w:rsid w:val="00611EB3"/>
    <w:rsid w:val="00611F3D"/>
    <w:rsid w:val="00611F42"/>
    <w:rsid w:val="00611F78"/>
    <w:rsid w:val="0061257D"/>
    <w:rsid w:val="0061265B"/>
    <w:rsid w:val="00612A93"/>
    <w:rsid w:val="00612C1C"/>
    <w:rsid w:val="00612D11"/>
    <w:rsid w:val="00612E4E"/>
    <w:rsid w:val="006134FC"/>
    <w:rsid w:val="0061353C"/>
    <w:rsid w:val="00613956"/>
    <w:rsid w:val="00613A60"/>
    <w:rsid w:val="00613AD4"/>
    <w:rsid w:val="00613BF4"/>
    <w:rsid w:val="00613E3A"/>
    <w:rsid w:val="00613ECA"/>
    <w:rsid w:val="00613FCF"/>
    <w:rsid w:val="00614164"/>
    <w:rsid w:val="00614175"/>
    <w:rsid w:val="00614217"/>
    <w:rsid w:val="00614399"/>
    <w:rsid w:val="00614631"/>
    <w:rsid w:val="006147CE"/>
    <w:rsid w:val="00614CD5"/>
    <w:rsid w:val="00614E89"/>
    <w:rsid w:val="00614F84"/>
    <w:rsid w:val="006150BB"/>
    <w:rsid w:val="00615141"/>
    <w:rsid w:val="00615512"/>
    <w:rsid w:val="00615A66"/>
    <w:rsid w:val="00615AFC"/>
    <w:rsid w:val="00615F67"/>
    <w:rsid w:val="006161CB"/>
    <w:rsid w:val="00616A65"/>
    <w:rsid w:val="00616A76"/>
    <w:rsid w:val="00616DC8"/>
    <w:rsid w:val="00616E0E"/>
    <w:rsid w:val="00616F8A"/>
    <w:rsid w:val="006171E3"/>
    <w:rsid w:val="00617638"/>
    <w:rsid w:val="00617693"/>
    <w:rsid w:val="006176AB"/>
    <w:rsid w:val="006177B3"/>
    <w:rsid w:val="00617A72"/>
    <w:rsid w:val="00617D36"/>
    <w:rsid w:val="00617D50"/>
    <w:rsid w:val="00617DE8"/>
    <w:rsid w:val="00617E00"/>
    <w:rsid w:val="006202CC"/>
    <w:rsid w:val="00620437"/>
    <w:rsid w:val="00620548"/>
    <w:rsid w:val="006206CB"/>
    <w:rsid w:val="00620E9C"/>
    <w:rsid w:val="00620F45"/>
    <w:rsid w:val="006217F8"/>
    <w:rsid w:val="00621A6D"/>
    <w:rsid w:val="00621DEA"/>
    <w:rsid w:val="00622042"/>
    <w:rsid w:val="006223BE"/>
    <w:rsid w:val="006229CA"/>
    <w:rsid w:val="00622DC3"/>
    <w:rsid w:val="00623091"/>
    <w:rsid w:val="006230D6"/>
    <w:rsid w:val="006235A1"/>
    <w:rsid w:val="00623C3E"/>
    <w:rsid w:val="00623C4F"/>
    <w:rsid w:val="00623FB5"/>
    <w:rsid w:val="0062415C"/>
    <w:rsid w:val="0062422A"/>
    <w:rsid w:val="00624685"/>
    <w:rsid w:val="00624B90"/>
    <w:rsid w:val="00624C9F"/>
    <w:rsid w:val="00624CF3"/>
    <w:rsid w:val="00625475"/>
    <w:rsid w:val="00625AC0"/>
    <w:rsid w:val="006261B1"/>
    <w:rsid w:val="0062620F"/>
    <w:rsid w:val="00626A05"/>
    <w:rsid w:val="00626A98"/>
    <w:rsid w:val="00626B34"/>
    <w:rsid w:val="00626BC4"/>
    <w:rsid w:val="00626DAA"/>
    <w:rsid w:val="00627378"/>
    <w:rsid w:val="00627687"/>
    <w:rsid w:val="0062799B"/>
    <w:rsid w:val="00630099"/>
    <w:rsid w:val="006302C7"/>
    <w:rsid w:val="0063072E"/>
    <w:rsid w:val="0063088E"/>
    <w:rsid w:val="00630932"/>
    <w:rsid w:val="00630967"/>
    <w:rsid w:val="00630B37"/>
    <w:rsid w:val="00630B5E"/>
    <w:rsid w:val="00630F02"/>
    <w:rsid w:val="0063137B"/>
    <w:rsid w:val="006313D3"/>
    <w:rsid w:val="00631464"/>
    <w:rsid w:val="006314E0"/>
    <w:rsid w:val="006317C4"/>
    <w:rsid w:val="0063190E"/>
    <w:rsid w:val="00631EC5"/>
    <w:rsid w:val="00631F0B"/>
    <w:rsid w:val="00631F5A"/>
    <w:rsid w:val="006321C9"/>
    <w:rsid w:val="00632259"/>
    <w:rsid w:val="00632419"/>
    <w:rsid w:val="00632698"/>
    <w:rsid w:val="0063282B"/>
    <w:rsid w:val="00632877"/>
    <w:rsid w:val="00632B9A"/>
    <w:rsid w:val="00632DF8"/>
    <w:rsid w:val="006331D2"/>
    <w:rsid w:val="0063324E"/>
    <w:rsid w:val="006332FC"/>
    <w:rsid w:val="006335C6"/>
    <w:rsid w:val="0063373B"/>
    <w:rsid w:val="00633837"/>
    <w:rsid w:val="006339D9"/>
    <w:rsid w:val="00633E21"/>
    <w:rsid w:val="00633F68"/>
    <w:rsid w:val="00633FCF"/>
    <w:rsid w:val="0063437F"/>
    <w:rsid w:val="00634713"/>
    <w:rsid w:val="0063482C"/>
    <w:rsid w:val="00634AC9"/>
    <w:rsid w:val="00634D72"/>
    <w:rsid w:val="00635026"/>
    <w:rsid w:val="00635040"/>
    <w:rsid w:val="00635172"/>
    <w:rsid w:val="006354BB"/>
    <w:rsid w:val="006356CD"/>
    <w:rsid w:val="00635CF7"/>
    <w:rsid w:val="0063600C"/>
    <w:rsid w:val="0063623E"/>
    <w:rsid w:val="00636271"/>
    <w:rsid w:val="006363A5"/>
    <w:rsid w:val="00636506"/>
    <w:rsid w:val="0063650B"/>
    <w:rsid w:val="00636E7F"/>
    <w:rsid w:val="0063712F"/>
    <w:rsid w:val="0063713D"/>
    <w:rsid w:val="00637317"/>
    <w:rsid w:val="006373F9"/>
    <w:rsid w:val="006375B0"/>
    <w:rsid w:val="00637815"/>
    <w:rsid w:val="00637824"/>
    <w:rsid w:val="0063793F"/>
    <w:rsid w:val="00637B49"/>
    <w:rsid w:val="00637BA3"/>
    <w:rsid w:val="00637BF6"/>
    <w:rsid w:val="00637C83"/>
    <w:rsid w:val="00637E1F"/>
    <w:rsid w:val="0064037E"/>
    <w:rsid w:val="00640B3D"/>
    <w:rsid w:val="00641399"/>
    <w:rsid w:val="00641447"/>
    <w:rsid w:val="0064144C"/>
    <w:rsid w:val="00641773"/>
    <w:rsid w:val="006420D4"/>
    <w:rsid w:val="00642463"/>
    <w:rsid w:val="00642791"/>
    <w:rsid w:val="00642B3B"/>
    <w:rsid w:val="00642BFA"/>
    <w:rsid w:val="00642EBE"/>
    <w:rsid w:val="00642F98"/>
    <w:rsid w:val="00642FC2"/>
    <w:rsid w:val="00642FDF"/>
    <w:rsid w:val="006434DF"/>
    <w:rsid w:val="006435AC"/>
    <w:rsid w:val="00643DBB"/>
    <w:rsid w:val="00643F6E"/>
    <w:rsid w:val="0064408C"/>
    <w:rsid w:val="006442D5"/>
    <w:rsid w:val="006446BF"/>
    <w:rsid w:val="0064485F"/>
    <w:rsid w:val="0064489D"/>
    <w:rsid w:val="00644943"/>
    <w:rsid w:val="006449D4"/>
    <w:rsid w:val="00644B07"/>
    <w:rsid w:val="006451B3"/>
    <w:rsid w:val="006451D8"/>
    <w:rsid w:val="006452BC"/>
    <w:rsid w:val="006454EC"/>
    <w:rsid w:val="00645505"/>
    <w:rsid w:val="00645CA6"/>
    <w:rsid w:val="00645DFC"/>
    <w:rsid w:val="00645DFD"/>
    <w:rsid w:val="00645E97"/>
    <w:rsid w:val="00645F7E"/>
    <w:rsid w:val="00646096"/>
    <w:rsid w:val="00646144"/>
    <w:rsid w:val="006461BC"/>
    <w:rsid w:val="00646CF7"/>
    <w:rsid w:val="00646D7F"/>
    <w:rsid w:val="00646F82"/>
    <w:rsid w:val="006475BD"/>
    <w:rsid w:val="006475DA"/>
    <w:rsid w:val="00647997"/>
    <w:rsid w:val="00647CDF"/>
    <w:rsid w:val="00647DF5"/>
    <w:rsid w:val="00647EAA"/>
    <w:rsid w:val="006502B1"/>
    <w:rsid w:val="006503B5"/>
    <w:rsid w:val="006503F4"/>
    <w:rsid w:val="00650C8C"/>
    <w:rsid w:val="00650E95"/>
    <w:rsid w:val="0065101E"/>
    <w:rsid w:val="006510D3"/>
    <w:rsid w:val="006513D5"/>
    <w:rsid w:val="00651742"/>
    <w:rsid w:val="00651989"/>
    <w:rsid w:val="00651ABE"/>
    <w:rsid w:val="00651AD5"/>
    <w:rsid w:val="00651CD2"/>
    <w:rsid w:val="00651FA9"/>
    <w:rsid w:val="00651FBA"/>
    <w:rsid w:val="006524A9"/>
    <w:rsid w:val="00652607"/>
    <w:rsid w:val="0065267B"/>
    <w:rsid w:val="006526E3"/>
    <w:rsid w:val="006527FF"/>
    <w:rsid w:val="00652A2A"/>
    <w:rsid w:val="00652E9B"/>
    <w:rsid w:val="006530C2"/>
    <w:rsid w:val="00653647"/>
    <w:rsid w:val="006536B3"/>
    <w:rsid w:val="00653717"/>
    <w:rsid w:val="0065374B"/>
    <w:rsid w:val="00653ABC"/>
    <w:rsid w:val="00653AC4"/>
    <w:rsid w:val="00653AE9"/>
    <w:rsid w:val="00653B8B"/>
    <w:rsid w:val="00653CB5"/>
    <w:rsid w:val="00653D48"/>
    <w:rsid w:val="00654048"/>
    <w:rsid w:val="006540A7"/>
    <w:rsid w:val="0065437C"/>
    <w:rsid w:val="00654388"/>
    <w:rsid w:val="0065484D"/>
    <w:rsid w:val="00654894"/>
    <w:rsid w:val="00654901"/>
    <w:rsid w:val="00654D89"/>
    <w:rsid w:val="00654E45"/>
    <w:rsid w:val="006553D2"/>
    <w:rsid w:val="00655429"/>
    <w:rsid w:val="006554BC"/>
    <w:rsid w:val="006555D3"/>
    <w:rsid w:val="00655659"/>
    <w:rsid w:val="00655A25"/>
    <w:rsid w:val="00655B80"/>
    <w:rsid w:val="00655E38"/>
    <w:rsid w:val="006561EF"/>
    <w:rsid w:val="00656310"/>
    <w:rsid w:val="006567B5"/>
    <w:rsid w:val="0065683F"/>
    <w:rsid w:val="00656A8A"/>
    <w:rsid w:val="00656B28"/>
    <w:rsid w:val="00657108"/>
    <w:rsid w:val="006575D6"/>
    <w:rsid w:val="00657880"/>
    <w:rsid w:val="00657A3B"/>
    <w:rsid w:val="00657D4E"/>
    <w:rsid w:val="00657E99"/>
    <w:rsid w:val="006602A7"/>
    <w:rsid w:val="0066039F"/>
    <w:rsid w:val="00660418"/>
    <w:rsid w:val="006605B0"/>
    <w:rsid w:val="006606A8"/>
    <w:rsid w:val="006609B6"/>
    <w:rsid w:val="00660C40"/>
    <w:rsid w:val="00660DFC"/>
    <w:rsid w:val="00660E38"/>
    <w:rsid w:val="0066123E"/>
    <w:rsid w:val="00661315"/>
    <w:rsid w:val="006613A5"/>
    <w:rsid w:val="00661804"/>
    <w:rsid w:val="00661823"/>
    <w:rsid w:val="00661845"/>
    <w:rsid w:val="00661C7F"/>
    <w:rsid w:val="00661E96"/>
    <w:rsid w:val="00662045"/>
    <w:rsid w:val="006620E0"/>
    <w:rsid w:val="00662185"/>
    <w:rsid w:val="00662209"/>
    <w:rsid w:val="0066279B"/>
    <w:rsid w:val="00662833"/>
    <w:rsid w:val="006629AA"/>
    <w:rsid w:val="00662AC5"/>
    <w:rsid w:val="00662D16"/>
    <w:rsid w:val="00662D22"/>
    <w:rsid w:val="00662E48"/>
    <w:rsid w:val="00662F84"/>
    <w:rsid w:val="0066303D"/>
    <w:rsid w:val="006632E9"/>
    <w:rsid w:val="00663572"/>
    <w:rsid w:val="00663A77"/>
    <w:rsid w:val="00663CEF"/>
    <w:rsid w:val="00663E0E"/>
    <w:rsid w:val="00663F03"/>
    <w:rsid w:val="0066451C"/>
    <w:rsid w:val="006648A4"/>
    <w:rsid w:val="00664990"/>
    <w:rsid w:val="00664A24"/>
    <w:rsid w:val="00664AC3"/>
    <w:rsid w:val="00664BCD"/>
    <w:rsid w:val="00664DF0"/>
    <w:rsid w:val="00664E12"/>
    <w:rsid w:val="00664F54"/>
    <w:rsid w:val="006653B9"/>
    <w:rsid w:val="00665809"/>
    <w:rsid w:val="006658A8"/>
    <w:rsid w:val="006658E2"/>
    <w:rsid w:val="00665A8C"/>
    <w:rsid w:val="00665AE6"/>
    <w:rsid w:val="00665DA0"/>
    <w:rsid w:val="00666215"/>
    <w:rsid w:val="00666322"/>
    <w:rsid w:val="00666635"/>
    <w:rsid w:val="00666987"/>
    <w:rsid w:val="00666A30"/>
    <w:rsid w:val="00666A33"/>
    <w:rsid w:val="00666F1A"/>
    <w:rsid w:val="00667037"/>
    <w:rsid w:val="00667088"/>
    <w:rsid w:val="0066734F"/>
    <w:rsid w:val="00667495"/>
    <w:rsid w:val="006675B0"/>
    <w:rsid w:val="0066779B"/>
    <w:rsid w:val="00667BAB"/>
    <w:rsid w:val="00670442"/>
    <w:rsid w:val="0067054A"/>
    <w:rsid w:val="00670AEE"/>
    <w:rsid w:val="00670B7B"/>
    <w:rsid w:val="00670EA5"/>
    <w:rsid w:val="006711B8"/>
    <w:rsid w:val="00671723"/>
    <w:rsid w:val="0067179D"/>
    <w:rsid w:val="00671C93"/>
    <w:rsid w:val="00671DBD"/>
    <w:rsid w:val="00672210"/>
    <w:rsid w:val="006722D1"/>
    <w:rsid w:val="00672311"/>
    <w:rsid w:val="00672435"/>
    <w:rsid w:val="006727AB"/>
    <w:rsid w:val="00672825"/>
    <w:rsid w:val="00672949"/>
    <w:rsid w:val="00672B5B"/>
    <w:rsid w:val="00672E2D"/>
    <w:rsid w:val="00672E7F"/>
    <w:rsid w:val="00673186"/>
    <w:rsid w:val="0067325A"/>
    <w:rsid w:val="00673900"/>
    <w:rsid w:val="00673A99"/>
    <w:rsid w:val="00673FD7"/>
    <w:rsid w:val="00674069"/>
    <w:rsid w:val="006742A8"/>
    <w:rsid w:val="006742BA"/>
    <w:rsid w:val="00674412"/>
    <w:rsid w:val="006749F9"/>
    <w:rsid w:val="00674A5F"/>
    <w:rsid w:val="00674B29"/>
    <w:rsid w:val="00674B9B"/>
    <w:rsid w:val="00674F55"/>
    <w:rsid w:val="00675061"/>
    <w:rsid w:val="00675644"/>
    <w:rsid w:val="00675774"/>
    <w:rsid w:val="006758DF"/>
    <w:rsid w:val="006758E5"/>
    <w:rsid w:val="00675A54"/>
    <w:rsid w:val="00675DE6"/>
    <w:rsid w:val="00675F45"/>
    <w:rsid w:val="00675F63"/>
    <w:rsid w:val="00675FA8"/>
    <w:rsid w:val="006760C6"/>
    <w:rsid w:val="00676567"/>
    <w:rsid w:val="00676639"/>
    <w:rsid w:val="0067674B"/>
    <w:rsid w:val="006767A0"/>
    <w:rsid w:val="006769EF"/>
    <w:rsid w:val="00676A58"/>
    <w:rsid w:val="00676DCD"/>
    <w:rsid w:val="00677A39"/>
    <w:rsid w:val="00677B0A"/>
    <w:rsid w:val="00677CE3"/>
    <w:rsid w:val="00677DEC"/>
    <w:rsid w:val="00677FE6"/>
    <w:rsid w:val="00680065"/>
    <w:rsid w:val="0068042B"/>
    <w:rsid w:val="006804EB"/>
    <w:rsid w:val="006808D3"/>
    <w:rsid w:val="00680D66"/>
    <w:rsid w:val="00680E0D"/>
    <w:rsid w:val="00680E9B"/>
    <w:rsid w:val="00680EAC"/>
    <w:rsid w:val="00680FB4"/>
    <w:rsid w:val="006812DC"/>
    <w:rsid w:val="00681434"/>
    <w:rsid w:val="00681871"/>
    <w:rsid w:val="00681959"/>
    <w:rsid w:val="00681B3B"/>
    <w:rsid w:val="00682477"/>
    <w:rsid w:val="0068247F"/>
    <w:rsid w:val="00682589"/>
    <w:rsid w:val="006825B7"/>
    <w:rsid w:val="00682658"/>
    <w:rsid w:val="00682713"/>
    <w:rsid w:val="00682959"/>
    <w:rsid w:val="0068297A"/>
    <w:rsid w:val="00682A8B"/>
    <w:rsid w:val="00682FC2"/>
    <w:rsid w:val="006830D1"/>
    <w:rsid w:val="00683108"/>
    <w:rsid w:val="00683119"/>
    <w:rsid w:val="006832F0"/>
    <w:rsid w:val="0068333E"/>
    <w:rsid w:val="00683425"/>
    <w:rsid w:val="0068365C"/>
    <w:rsid w:val="0068376E"/>
    <w:rsid w:val="006837D8"/>
    <w:rsid w:val="0068383D"/>
    <w:rsid w:val="006839C6"/>
    <w:rsid w:val="00683C42"/>
    <w:rsid w:val="00683E34"/>
    <w:rsid w:val="006841B2"/>
    <w:rsid w:val="00684756"/>
    <w:rsid w:val="00684843"/>
    <w:rsid w:val="00684B37"/>
    <w:rsid w:val="00684CE4"/>
    <w:rsid w:val="006850BD"/>
    <w:rsid w:val="00685381"/>
    <w:rsid w:val="00685433"/>
    <w:rsid w:val="00685631"/>
    <w:rsid w:val="0068583D"/>
    <w:rsid w:val="00685980"/>
    <w:rsid w:val="006859C7"/>
    <w:rsid w:val="00685A5D"/>
    <w:rsid w:val="00685F0B"/>
    <w:rsid w:val="006862F7"/>
    <w:rsid w:val="006863CD"/>
    <w:rsid w:val="00686524"/>
    <w:rsid w:val="00686714"/>
    <w:rsid w:val="0068698E"/>
    <w:rsid w:val="00686ABE"/>
    <w:rsid w:val="00686F95"/>
    <w:rsid w:val="0068724F"/>
    <w:rsid w:val="0068736B"/>
    <w:rsid w:val="00687785"/>
    <w:rsid w:val="0068793F"/>
    <w:rsid w:val="00687979"/>
    <w:rsid w:val="00687B44"/>
    <w:rsid w:val="0069036A"/>
    <w:rsid w:val="0069048B"/>
    <w:rsid w:val="0069077D"/>
    <w:rsid w:val="00690AA9"/>
    <w:rsid w:val="00690B57"/>
    <w:rsid w:val="00690CC2"/>
    <w:rsid w:val="00691133"/>
    <w:rsid w:val="00691136"/>
    <w:rsid w:val="0069118E"/>
    <w:rsid w:val="006911FB"/>
    <w:rsid w:val="0069121B"/>
    <w:rsid w:val="00691255"/>
    <w:rsid w:val="00691ADB"/>
    <w:rsid w:val="00691DE4"/>
    <w:rsid w:val="00692123"/>
    <w:rsid w:val="00692441"/>
    <w:rsid w:val="00692AF3"/>
    <w:rsid w:val="00692B06"/>
    <w:rsid w:val="00692B99"/>
    <w:rsid w:val="0069329E"/>
    <w:rsid w:val="00693408"/>
    <w:rsid w:val="00693480"/>
    <w:rsid w:val="0069370D"/>
    <w:rsid w:val="00693B04"/>
    <w:rsid w:val="00693B72"/>
    <w:rsid w:val="00693D4B"/>
    <w:rsid w:val="00693EFE"/>
    <w:rsid w:val="0069403E"/>
    <w:rsid w:val="00694237"/>
    <w:rsid w:val="00694328"/>
    <w:rsid w:val="006943F9"/>
    <w:rsid w:val="00694810"/>
    <w:rsid w:val="00694B53"/>
    <w:rsid w:val="00694C54"/>
    <w:rsid w:val="00694CDA"/>
    <w:rsid w:val="0069512F"/>
    <w:rsid w:val="00695197"/>
    <w:rsid w:val="00695C03"/>
    <w:rsid w:val="006962E6"/>
    <w:rsid w:val="00696518"/>
    <w:rsid w:val="0069653A"/>
    <w:rsid w:val="00696819"/>
    <w:rsid w:val="00696A64"/>
    <w:rsid w:val="00696F18"/>
    <w:rsid w:val="00696F38"/>
    <w:rsid w:val="00697236"/>
    <w:rsid w:val="00697304"/>
    <w:rsid w:val="00697422"/>
    <w:rsid w:val="00697510"/>
    <w:rsid w:val="00697605"/>
    <w:rsid w:val="006979E9"/>
    <w:rsid w:val="00697EA7"/>
    <w:rsid w:val="006A0054"/>
    <w:rsid w:val="006A00A8"/>
    <w:rsid w:val="006A02C8"/>
    <w:rsid w:val="006A0616"/>
    <w:rsid w:val="006A06DE"/>
    <w:rsid w:val="006A07EF"/>
    <w:rsid w:val="006A0875"/>
    <w:rsid w:val="006A0CFC"/>
    <w:rsid w:val="006A1037"/>
    <w:rsid w:val="006A1061"/>
    <w:rsid w:val="006A10DC"/>
    <w:rsid w:val="006A1166"/>
    <w:rsid w:val="006A1175"/>
    <w:rsid w:val="006A12A6"/>
    <w:rsid w:val="006A130B"/>
    <w:rsid w:val="006A130F"/>
    <w:rsid w:val="006A1771"/>
    <w:rsid w:val="006A17BF"/>
    <w:rsid w:val="006A191A"/>
    <w:rsid w:val="006A195A"/>
    <w:rsid w:val="006A1A62"/>
    <w:rsid w:val="006A1BB1"/>
    <w:rsid w:val="006A1BDC"/>
    <w:rsid w:val="006A1CED"/>
    <w:rsid w:val="006A1DEF"/>
    <w:rsid w:val="006A227C"/>
    <w:rsid w:val="006A23C7"/>
    <w:rsid w:val="006A23F1"/>
    <w:rsid w:val="006A23FE"/>
    <w:rsid w:val="006A2B33"/>
    <w:rsid w:val="006A2BAD"/>
    <w:rsid w:val="006A2D74"/>
    <w:rsid w:val="006A2DD5"/>
    <w:rsid w:val="006A2F16"/>
    <w:rsid w:val="006A2FBB"/>
    <w:rsid w:val="006A3009"/>
    <w:rsid w:val="006A33CF"/>
    <w:rsid w:val="006A3597"/>
    <w:rsid w:val="006A3726"/>
    <w:rsid w:val="006A3A31"/>
    <w:rsid w:val="006A3B36"/>
    <w:rsid w:val="006A3D52"/>
    <w:rsid w:val="006A3E69"/>
    <w:rsid w:val="006A3ED1"/>
    <w:rsid w:val="006A4004"/>
    <w:rsid w:val="006A4044"/>
    <w:rsid w:val="006A444D"/>
    <w:rsid w:val="006A4513"/>
    <w:rsid w:val="006A460C"/>
    <w:rsid w:val="006A4645"/>
    <w:rsid w:val="006A4741"/>
    <w:rsid w:val="006A479D"/>
    <w:rsid w:val="006A4888"/>
    <w:rsid w:val="006A4990"/>
    <w:rsid w:val="006A4C38"/>
    <w:rsid w:val="006A4E15"/>
    <w:rsid w:val="006A4F06"/>
    <w:rsid w:val="006A5462"/>
    <w:rsid w:val="006A54E1"/>
    <w:rsid w:val="006A5600"/>
    <w:rsid w:val="006A5671"/>
    <w:rsid w:val="006A56DD"/>
    <w:rsid w:val="006A5A22"/>
    <w:rsid w:val="006A5B87"/>
    <w:rsid w:val="006A5D4A"/>
    <w:rsid w:val="006A5DEF"/>
    <w:rsid w:val="006A5F57"/>
    <w:rsid w:val="006A62CD"/>
    <w:rsid w:val="006A63D5"/>
    <w:rsid w:val="006A6962"/>
    <w:rsid w:val="006A6986"/>
    <w:rsid w:val="006A6B2B"/>
    <w:rsid w:val="006A6D15"/>
    <w:rsid w:val="006A7069"/>
    <w:rsid w:val="006A7359"/>
    <w:rsid w:val="006A73BB"/>
    <w:rsid w:val="006A7B14"/>
    <w:rsid w:val="006A7D49"/>
    <w:rsid w:val="006A7D6E"/>
    <w:rsid w:val="006B0898"/>
    <w:rsid w:val="006B094B"/>
    <w:rsid w:val="006B09B1"/>
    <w:rsid w:val="006B113A"/>
    <w:rsid w:val="006B119F"/>
    <w:rsid w:val="006B12A2"/>
    <w:rsid w:val="006B13E3"/>
    <w:rsid w:val="006B1680"/>
    <w:rsid w:val="006B1A1E"/>
    <w:rsid w:val="006B1C0A"/>
    <w:rsid w:val="006B1CB5"/>
    <w:rsid w:val="006B1D4E"/>
    <w:rsid w:val="006B20D6"/>
    <w:rsid w:val="006B22B8"/>
    <w:rsid w:val="006B2A11"/>
    <w:rsid w:val="006B2F49"/>
    <w:rsid w:val="006B3963"/>
    <w:rsid w:val="006B3CED"/>
    <w:rsid w:val="006B3DB3"/>
    <w:rsid w:val="006B3E8B"/>
    <w:rsid w:val="006B3EE9"/>
    <w:rsid w:val="006B3FCA"/>
    <w:rsid w:val="006B4346"/>
    <w:rsid w:val="006B46BA"/>
    <w:rsid w:val="006B4AAC"/>
    <w:rsid w:val="006B4EF4"/>
    <w:rsid w:val="006B53E3"/>
    <w:rsid w:val="006B5402"/>
    <w:rsid w:val="006B54C4"/>
    <w:rsid w:val="006B556F"/>
    <w:rsid w:val="006B5C30"/>
    <w:rsid w:val="006B5E71"/>
    <w:rsid w:val="006B60F9"/>
    <w:rsid w:val="006B6226"/>
    <w:rsid w:val="006B642A"/>
    <w:rsid w:val="006B67C0"/>
    <w:rsid w:val="006B6D43"/>
    <w:rsid w:val="006B6E4F"/>
    <w:rsid w:val="006B728D"/>
    <w:rsid w:val="006B7463"/>
    <w:rsid w:val="006B7848"/>
    <w:rsid w:val="006B78E0"/>
    <w:rsid w:val="006B7B56"/>
    <w:rsid w:val="006B7B75"/>
    <w:rsid w:val="006B7BAD"/>
    <w:rsid w:val="006C02F8"/>
    <w:rsid w:val="006C0860"/>
    <w:rsid w:val="006C09A3"/>
    <w:rsid w:val="006C09DB"/>
    <w:rsid w:val="006C0A28"/>
    <w:rsid w:val="006C0C3D"/>
    <w:rsid w:val="006C0DB1"/>
    <w:rsid w:val="006C0E0F"/>
    <w:rsid w:val="006C0F1C"/>
    <w:rsid w:val="006C10E1"/>
    <w:rsid w:val="006C113B"/>
    <w:rsid w:val="006C115B"/>
    <w:rsid w:val="006C1451"/>
    <w:rsid w:val="006C15A9"/>
    <w:rsid w:val="006C15C6"/>
    <w:rsid w:val="006C1F54"/>
    <w:rsid w:val="006C21C3"/>
    <w:rsid w:val="006C229D"/>
    <w:rsid w:val="006C2303"/>
    <w:rsid w:val="006C2326"/>
    <w:rsid w:val="006C2712"/>
    <w:rsid w:val="006C29A6"/>
    <w:rsid w:val="006C2CFA"/>
    <w:rsid w:val="006C2D64"/>
    <w:rsid w:val="006C311C"/>
    <w:rsid w:val="006C3605"/>
    <w:rsid w:val="006C36D5"/>
    <w:rsid w:val="006C3804"/>
    <w:rsid w:val="006C38C9"/>
    <w:rsid w:val="006C38E6"/>
    <w:rsid w:val="006C3902"/>
    <w:rsid w:val="006C392B"/>
    <w:rsid w:val="006C3AA2"/>
    <w:rsid w:val="006C3DC9"/>
    <w:rsid w:val="006C3E45"/>
    <w:rsid w:val="006C3FD6"/>
    <w:rsid w:val="006C42D3"/>
    <w:rsid w:val="006C43CB"/>
    <w:rsid w:val="006C457D"/>
    <w:rsid w:val="006C47F0"/>
    <w:rsid w:val="006C4AF4"/>
    <w:rsid w:val="006C4B34"/>
    <w:rsid w:val="006C4C82"/>
    <w:rsid w:val="006C4DFD"/>
    <w:rsid w:val="006C5071"/>
    <w:rsid w:val="006C53D3"/>
    <w:rsid w:val="006C56B7"/>
    <w:rsid w:val="006C58C6"/>
    <w:rsid w:val="006C58CA"/>
    <w:rsid w:val="006C59B1"/>
    <w:rsid w:val="006C5B64"/>
    <w:rsid w:val="006C5BC5"/>
    <w:rsid w:val="006C5DC9"/>
    <w:rsid w:val="006C5E3D"/>
    <w:rsid w:val="006C5F53"/>
    <w:rsid w:val="006C6338"/>
    <w:rsid w:val="006C67CF"/>
    <w:rsid w:val="006C6A73"/>
    <w:rsid w:val="006C6D4D"/>
    <w:rsid w:val="006C6E7D"/>
    <w:rsid w:val="006C704D"/>
    <w:rsid w:val="006C707B"/>
    <w:rsid w:val="006C7224"/>
    <w:rsid w:val="006C7330"/>
    <w:rsid w:val="006C74D9"/>
    <w:rsid w:val="006C75B3"/>
    <w:rsid w:val="006C7735"/>
    <w:rsid w:val="006C7977"/>
    <w:rsid w:val="006C7C49"/>
    <w:rsid w:val="006C7E0B"/>
    <w:rsid w:val="006D02A5"/>
    <w:rsid w:val="006D031E"/>
    <w:rsid w:val="006D043E"/>
    <w:rsid w:val="006D0574"/>
    <w:rsid w:val="006D05B9"/>
    <w:rsid w:val="006D07C7"/>
    <w:rsid w:val="006D095B"/>
    <w:rsid w:val="006D0D5F"/>
    <w:rsid w:val="006D102D"/>
    <w:rsid w:val="006D177F"/>
    <w:rsid w:val="006D1DF2"/>
    <w:rsid w:val="006D1EF6"/>
    <w:rsid w:val="006D2186"/>
    <w:rsid w:val="006D2387"/>
    <w:rsid w:val="006D2451"/>
    <w:rsid w:val="006D2593"/>
    <w:rsid w:val="006D2D57"/>
    <w:rsid w:val="006D2EC1"/>
    <w:rsid w:val="006D2F30"/>
    <w:rsid w:val="006D2FC0"/>
    <w:rsid w:val="006D3342"/>
    <w:rsid w:val="006D356D"/>
    <w:rsid w:val="006D373A"/>
    <w:rsid w:val="006D3B53"/>
    <w:rsid w:val="006D3F2F"/>
    <w:rsid w:val="006D428B"/>
    <w:rsid w:val="006D42B4"/>
    <w:rsid w:val="006D42F8"/>
    <w:rsid w:val="006D46CB"/>
    <w:rsid w:val="006D4849"/>
    <w:rsid w:val="006D498B"/>
    <w:rsid w:val="006D4994"/>
    <w:rsid w:val="006D49CD"/>
    <w:rsid w:val="006D4D85"/>
    <w:rsid w:val="006D4D9E"/>
    <w:rsid w:val="006D4F09"/>
    <w:rsid w:val="006D50DF"/>
    <w:rsid w:val="006D5227"/>
    <w:rsid w:val="006D5256"/>
    <w:rsid w:val="006D525E"/>
    <w:rsid w:val="006D5314"/>
    <w:rsid w:val="006D5365"/>
    <w:rsid w:val="006D5805"/>
    <w:rsid w:val="006D5F4F"/>
    <w:rsid w:val="006D5F98"/>
    <w:rsid w:val="006D621B"/>
    <w:rsid w:val="006D630E"/>
    <w:rsid w:val="006D6389"/>
    <w:rsid w:val="006D6788"/>
    <w:rsid w:val="006D683C"/>
    <w:rsid w:val="006D6864"/>
    <w:rsid w:val="006D699A"/>
    <w:rsid w:val="006D6A43"/>
    <w:rsid w:val="006D6ABC"/>
    <w:rsid w:val="006D6DFD"/>
    <w:rsid w:val="006D6EE0"/>
    <w:rsid w:val="006D6F44"/>
    <w:rsid w:val="006D6FAF"/>
    <w:rsid w:val="006D73E5"/>
    <w:rsid w:val="006D76FE"/>
    <w:rsid w:val="006D78A2"/>
    <w:rsid w:val="006D7C49"/>
    <w:rsid w:val="006D7DA0"/>
    <w:rsid w:val="006E000B"/>
    <w:rsid w:val="006E006B"/>
    <w:rsid w:val="006E0891"/>
    <w:rsid w:val="006E096C"/>
    <w:rsid w:val="006E0BB6"/>
    <w:rsid w:val="006E0F29"/>
    <w:rsid w:val="006E12D5"/>
    <w:rsid w:val="006E14EC"/>
    <w:rsid w:val="006E154C"/>
    <w:rsid w:val="006E1631"/>
    <w:rsid w:val="006E1C82"/>
    <w:rsid w:val="006E1E83"/>
    <w:rsid w:val="006E1E8C"/>
    <w:rsid w:val="006E2230"/>
    <w:rsid w:val="006E247E"/>
    <w:rsid w:val="006E2573"/>
    <w:rsid w:val="006E29CA"/>
    <w:rsid w:val="006E29FE"/>
    <w:rsid w:val="006E2CA2"/>
    <w:rsid w:val="006E2FC0"/>
    <w:rsid w:val="006E30B2"/>
    <w:rsid w:val="006E3100"/>
    <w:rsid w:val="006E3255"/>
    <w:rsid w:val="006E34EA"/>
    <w:rsid w:val="006E3536"/>
    <w:rsid w:val="006E35A9"/>
    <w:rsid w:val="006E37C1"/>
    <w:rsid w:val="006E380E"/>
    <w:rsid w:val="006E3E6C"/>
    <w:rsid w:val="006E3EF4"/>
    <w:rsid w:val="006E3F19"/>
    <w:rsid w:val="006E4134"/>
    <w:rsid w:val="006E43EF"/>
    <w:rsid w:val="006E45C4"/>
    <w:rsid w:val="006E4624"/>
    <w:rsid w:val="006E4897"/>
    <w:rsid w:val="006E4B0A"/>
    <w:rsid w:val="006E4CEA"/>
    <w:rsid w:val="006E4FE3"/>
    <w:rsid w:val="006E5139"/>
    <w:rsid w:val="006E5233"/>
    <w:rsid w:val="006E53A9"/>
    <w:rsid w:val="006E55D1"/>
    <w:rsid w:val="006E5BE2"/>
    <w:rsid w:val="006E5C66"/>
    <w:rsid w:val="006E61C0"/>
    <w:rsid w:val="006E61F0"/>
    <w:rsid w:val="006E67BC"/>
    <w:rsid w:val="006E680F"/>
    <w:rsid w:val="006E7292"/>
    <w:rsid w:val="006E734F"/>
    <w:rsid w:val="006E75B7"/>
    <w:rsid w:val="006E7869"/>
    <w:rsid w:val="006E7877"/>
    <w:rsid w:val="006E7882"/>
    <w:rsid w:val="006E7CAB"/>
    <w:rsid w:val="006E7DA9"/>
    <w:rsid w:val="006E7FF8"/>
    <w:rsid w:val="006F0949"/>
    <w:rsid w:val="006F0A5D"/>
    <w:rsid w:val="006F195E"/>
    <w:rsid w:val="006F1B2C"/>
    <w:rsid w:val="006F1C75"/>
    <w:rsid w:val="006F1ED5"/>
    <w:rsid w:val="006F1F2F"/>
    <w:rsid w:val="006F1F5F"/>
    <w:rsid w:val="006F2235"/>
    <w:rsid w:val="006F227D"/>
    <w:rsid w:val="006F24B4"/>
    <w:rsid w:val="006F24CD"/>
    <w:rsid w:val="006F286F"/>
    <w:rsid w:val="006F29A1"/>
    <w:rsid w:val="006F2C46"/>
    <w:rsid w:val="006F2C5B"/>
    <w:rsid w:val="006F2FD2"/>
    <w:rsid w:val="006F312C"/>
    <w:rsid w:val="006F34B6"/>
    <w:rsid w:val="006F37BD"/>
    <w:rsid w:val="006F3866"/>
    <w:rsid w:val="006F387E"/>
    <w:rsid w:val="006F3957"/>
    <w:rsid w:val="006F39DF"/>
    <w:rsid w:val="006F3AD5"/>
    <w:rsid w:val="006F3C72"/>
    <w:rsid w:val="006F3CB4"/>
    <w:rsid w:val="006F3CFA"/>
    <w:rsid w:val="006F3E0F"/>
    <w:rsid w:val="006F3E1A"/>
    <w:rsid w:val="006F4442"/>
    <w:rsid w:val="006F4484"/>
    <w:rsid w:val="006F470F"/>
    <w:rsid w:val="006F4763"/>
    <w:rsid w:val="006F4995"/>
    <w:rsid w:val="006F49BA"/>
    <w:rsid w:val="006F4A40"/>
    <w:rsid w:val="006F4F27"/>
    <w:rsid w:val="006F4FA8"/>
    <w:rsid w:val="006F548C"/>
    <w:rsid w:val="006F5804"/>
    <w:rsid w:val="006F5A10"/>
    <w:rsid w:val="006F5B7F"/>
    <w:rsid w:val="006F5BA6"/>
    <w:rsid w:val="006F5EC9"/>
    <w:rsid w:val="006F5EE8"/>
    <w:rsid w:val="006F5FFB"/>
    <w:rsid w:val="006F601E"/>
    <w:rsid w:val="006F60A1"/>
    <w:rsid w:val="006F653F"/>
    <w:rsid w:val="006F666E"/>
    <w:rsid w:val="006F68A3"/>
    <w:rsid w:val="006F6A8B"/>
    <w:rsid w:val="006F6B80"/>
    <w:rsid w:val="006F71F3"/>
    <w:rsid w:val="006F75C8"/>
    <w:rsid w:val="006F75D5"/>
    <w:rsid w:val="006F771E"/>
    <w:rsid w:val="006F79AF"/>
    <w:rsid w:val="006F7B84"/>
    <w:rsid w:val="006F7C1B"/>
    <w:rsid w:val="006F7C3E"/>
    <w:rsid w:val="006F7E99"/>
    <w:rsid w:val="0070011D"/>
    <w:rsid w:val="00700168"/>
    <w:rsid w:val="00700504"/>
    <w:rsid w:val="00700636"/>
    <w:rsid w:val="00700770"/>
    <w:rsid w:val="007007BF"/>
    <w:rsid w:val="00700878"/>
    <w:rsid w:val="00700984"/>
    <w:rsid w:val="00700B80"/>
    <w:rsid w:val="00700F43"/>
    <w:rsid w:val="00701100"/>
    <w:rsid w:val="00701318"/>
    <w:rsid w:val="0070140C"/>
    <w:rsid w:val="00701421"/>
    <w:rsid w:val="007017D2"/>
    <w:rsid w:val="007017F1"/>
    <w:rsid w:val="00701B56"/>
    <w:rsid w:val="00701BE8"/>
    <w:rsid w:val="00701F73"/>
    <w:rsid w:val="007021E0"/>
    <w:rsid w:val="007024EF"/>
    <w:rsid w:val="007027E1"/>
    <w:rsid w:val="00702907"/>
    <w:rsid w:val="00702945"/>
    <w:rsid w:val="00702950"/>
    <w:rsid w:val="007029AB"/>
    <w:rsid w:val="00702AEF"/>
    <w:rsid w:val="00702C13"/>
    <w:rsid w:val="00702C15"/>
    <w:rsid w:val="00702F14"/>
    <w:rsid w:val="0070309F"/>
    <w:rsid w:val="0070334F"/>
    <w:rsid w:val="00703365"/>
    <w:rsid w:val="007034C8"/>
    <w:rsid w:val="00703630"/>
    <w:rsid w:val="00703886"/>
    <w:rsid w:val="007038B1"/>
    <w:rsid w:val="00703AF7"/>
    <w:rsid w:val="00703BBE"/>
    <w:rsid w:val="00703D26"/>
    <w:rsid w:val="00703E22"/>
    <w:rsid w:val="00703F1D"/>
    <w:rsid w:val="007041B3"/>
    <w:rsid w:val="00704563"/>
    <w:rsid w:val="00704B31"/>
    <w:rsid w:val="00705451"/>
    <w:rsid w:val="007057B2"/>
    <w:rsid w:val="00705975"/>
    <w:rsid w:val="00705A83"/>
    <w:rsid w:val="00705B59"/>
    <w:rsid w:val="007062D9"/>
    <w:rsid w:val="007064A7"/>
    <w:rsid w:val="00706777"/>
    <w:rsid w:val="007067A3"/>
    <w:rsid w:val="00706857"/>
    <w:rsid w:val="007068D9"/>
    <w:rsid w:val="007068E9"/>
    <w:rsid w:val="00706945"/>
    <w:rsid w:val="007073FA"/>
    <w:rsid w:val="00707525"/>
    <w:rsid w:val="00707840"/>
    <w:rsid w:val="00707A6D"/>
    <w:rsid w:val="00707B61"/>
    <w:rsid w:val="00707BDD"/>
    <w:rsid w:val="00707EE5"/>
    <w:rsid w:val="0071009A"/>
    <w:rsid w:val="0071036F"/>
    <w:rsid w:val="0071054D"/>
    <w:rsid w:val="0071070A"/>
    <w:rsid w:val="00710795"/>
    <w:rsid w:val="007107D9"/>
    <w:rsid w:val="00710E29"/>
    <w:rsid w:val="00710F41"/>
    <w:rsid w:val="00711395"/>
    <w:rsid w:val="00711946"/>
    <w:rsid w:val="00711AE3"/>
    <w:rsid w:val="00711BCD"/>
    <w:rsid w:val="00712255"/>
    <w:rsid w:val="007124FD"/>
    <w:rsid w:val="00712872"/>
    <w:rsid w:val="00712A7A"/>
    <w:rsid w:val="00712BCB"/>
    <w:rsid w:val="00712D33"/>
    <w:rsid w:val="007130DD"/>
    <w:rsid w:val="00713463"/>
    <w:rsid w:val="007136D1"/>
    <w:rsid w:val="007137E8"/>
    <w:rsid w:val="0071399A"/>
    <w:rsid w:val="007139C7"/>
    <w:rsid w:val="00713CDE"/>
    <w:rsid w:val="0071416B"/>
    <w:rsid w:val="00714241"/>
    <w:rsid w:val="00714301"/>
    <w:rsid w:val="00714488"/>
    <w:rsid w:val="0071459A"/>
    <w:rsid w:val="007145F2"/>
    <w:rsid w:val="00714EDB"/>
    <w:rsid w:val="00715238"/>
    <w:rsid w:val="007152E2"/>
    <w:rsid w:val="0071555F"/>
    <w:rsid w:val="007158C6"/>
    <w:rsid w:val="00715A2D"/>
    <w:rsid w:val="00715ABC"/>
    <w:rsid w:val="00715BAB"/>
    <w:rsid w:val="00715C4B"/>
    <w:rsid w:val="00716086"/>
    <w:rsid w:val="00716193"/>
    <w:rsid w:val="007163AE"/>
    <w:rsid w:val="00716658"/>
    <w:rsid w:val="00716729"/>
    <w:rsid w:val="0071683A"/>
    <w:rsid w:val="00716C33"/>
    <w:rsid w:val="00716E67"/>
    <w:rsid w:val="00716F77"/>
    <w:rsid w:val="007176C9"/>
    <w:rsid w:val="007177AE"/>
    <w:rsid w:val="007179F6"/>
    <w:rsid w:val="00717BC3"/>
    <w:rsid w:val="00717CE6"/>
    <w:rsid w:val="00717F6D"/>
    <w:rsid w:val="00720507"/>
    <w:rsid w:val="00720706"/>
    <w:rsid w:val="00720808"/>
    <w:rsid w:val="00720C68"/>
    <w:rsid w:val="00720D6D"/>
    <w:rsid w:val="00721052"/>
    <w:rsid w:val="007211B4"/>
    <w:rsid w:val="007215DC"/>
    <w:rsid w:val="007215EF"/>
    <w:rsid w:val="00721C0F"/>
    <w:rsid w:val="00721F40"/>
    <w:rsid w:val="00722005"/>
    <w:rsid w:val="0072227A"/>
    <w:rsid w:val="00722299"/>
    <w:rsid w:val="00722774"/>
    <w:rsid w:val="00722A51"/>
    <w:rsid w:val="00722E4D"/>
    <w:rsid w:val="00723006"/>
    <w:rsid w:val="0072303E"/>
    <w:rsid w:val="0072309D"/>
    <w:rsid w:val="00723135"/>
    <w:rsid w:val="00723197"/>
    <w:rsid w:val="00723554"/>
    <w:rsid w:val="0072370D"/>
    <w:rsid w:val="0072385C"/>
    <w:rsid w:val="007239DA"/>
    <w:rsid w:val="00723A13"/>
    <w:rsid w:val="00723B86"/>
    <w:rsid w:val="00723CEF"/>
    <w:rsid w:val="00723EDF"/>
    <w:rsid w:val="00723EF2"/>
    <w:rsid w:val="00723F97"/>
    <w:rsid w:val="00724430"/>
    <w:rsid w:val="0072450D"/>
    <w:rsid w:val="007246B2"/>
    <w:rsid w:val="007247B7"/>
    <w:rsid w:val="007248E3"/>
    <w:rsid w:val="00724D3A"/>
    <w:rsid w:val="00724DB9"/>
    <w:rsid w:val="007251DE"/>
    <w:rsid w:val="00725349"/>
    <w:rsid w:val="007255AE"/>
    <w:rsid w:val="00725CB6"/>
    <w:rsid w:val="007260D9"/>
    <w:rsid w:val="00726304"/>
    <w:rsid w:val="00726405"/>
    <w:rsid w:val="007264F4"/>
    <w:rsid w:val="00726676"/>
    <w:rsid w:val="00726B5A"/>
    <w:rsid w:val="00727F8E"/>
    <w:rsid w:val="00727FFD"/>
    <w:rsid w:val="007301C9"/>
    <w:rsid w:val="007301FA"/>
    <w:rsid w:val="0073069C"/>
    <w:rsid w:val="007307D9"/>
    <w:rsid w:val="00730A2A"/>
    <w:rsid w:val="00730A9E"/>
    <w:rsid w:val="00730BDA"/>
    <w:rsid w:val="007312EA"/>
    <w:rsid w:val="0073131B"/>
    <w:rsid w:val="007314B3"/>
    <w:rsid w:val="007315B9"/>
    <w:rsid w:val="007315BC"/>
    <w:rsid w:val="0073177D"/>
    <w:rsid w:val="00732243"/>
    <w:rsid w:val="0073288A"/>
    <w:rsid w:val="00732AEB"/>
    <w:rsid w:val="00732EB1"/>
    <w:rsid w:val="007333F8"/>
    <w:rsid w:val="00733599"/>
    <w:rsid w:val="007335FE"/>
    <w:rsid w:val="00733651"/>
    <w:rsid w:val="007337C9"/>
    <w:rsid w:val="00733819"/>
    <w:rsid w:val="007339F6"/>
    <w:rsid w:val="00733A26"/>
    <w:rsid w:val="00733A37"/>
    <w:rsid w:val="00733AB5"/>
    <w:rsid w:val="00733B92"/>
    <w:rsid w:val="00733DDF"/>
    <w:rsid w:val="00733FE4"/>
    <w:rsid w:val="007343FE"/>
    <w:rsid w:val="0073472E"/>
    <w:rsid w:val="00734A18"/>
    <w:rsid w:val="00734FE5"/>
    <w:rsid w:val="007352A6"/>
    <w:rsid w:val="007353F1"/>
    <w:rsid w:val="00735C9D"/>
    <w:rsid w:val="00735D2D"/>
    <w:rsid w:val="00735D72"/>
    <w:rsid w:val="00735EC1"/>
    <w:rsid w:val="0073608F"/>
    <w:rsid w:val="007365E3"/>
    <w:rsid w:val="007366E0"/>
    <w:rsid w:val="007368C8"/>
    <w:rsid w:val="00736A12"/>
    <w:rsid w:val="00736B4D"/>
    <w:rsid w:val="00736EB8"/>
    <w:rsid w:val="0073707C"/>
    <w:rsid w:val="00737372"/>
    <w:rsid w:val="007373F6"/>
    <w:rsid w:val="007374D5"/>
    <w:rsid w:val="007374ED"/>
    <w:rsid w:val="007375C7"/>
    <w:rsid w:val="007375EB"/>
    <w:rsid w:val="00737685"/>
    <w:rsid w:val="007378A5"/>
    <w:rsid w:val="00737A2B"/>
    <w:rsid w:val="00737CA4"/>
    <w:rsid w:val="00737CAB"/>
    <w:rsid w:val="00737F8E"/>
    <w:rsid w:val="0074033F"/>
    <w:rsid w:val="00740804"/>
    <w:rsid w:val="0074086D"/>
    <w:rsid w:val="00740C0C"/>
    <w:rsid w:val="00740F30"/>
    <w:rsid w:val="00740FC7"/>
    <w:rsid w:val="00741171"/>
    <w:rsid w:val="00741207"/>
    <w:rsid w:val="007413A6"/>
    <w:rsid w:val="0074153B"/>
    <w:rsid w:val="00741A01"/>
    <w:rsid w:val="00741DC0"/>
    <w:rsid w:val="00741EF9"/>
    <w:rsid w:val="00741F45"/>
    <w:rsid w:val="007420F0"/>
    <w:rsid w:val="007421CE"/>
    <w:rsid w:val="007422AA"/>
    <w:rsid w:val="0074245F"/>
    <w:rsid w:val="00742AC5"/>
    <w:rsid w:val="00742AF4"/>
    <w:rsid w:val="00742CBD"/>
    <w:rsid w:val="00742F0D"/>
    <w:rsid w:val="00743424"/>
    <w:rsid w:val="00743548"/>
    <w:rsid w:val="00743817"/>
    <w:rsid w:val="00743929"/>
    <w:rsid w:val="00743C0B"/>
    <w:rsid w:val="00743C74"/>
    <w:rsid w:val="00743D20"/>
    <w:rsid w:val="00743E8A"/>
    <w:rsid w:val="00743FC1"/>
    <w:rsid w:val="00744120"/>
    <w:rsid w:val="00744573"/>
    <w:rsid w:val="00744579"/>
    <w:rsid w:val="007448B7"/>
    <w:rsid w:val="00744C77"/>
    <w:rsid w:val="00744D4E"/>
    <w:rsid w:val="00744E20"/>
    <w:rsid w:val="00744E66"/>
    <w:rsid w:val="00744FF0"/>
    <w:rsid w:val="00745484"/>
    <w:rsid w:val="00745866"/>
    <w:rsid w:val="00745ABC"/>
    <w:rsid w:val="00745CCA"/>
    <w:rsid w:val="007462C3"/>
    <w:rsid w:val="007463E9"/>
    <w:rsid w:val="00746691"/>
    <w:rsid w:val="00746A0C"/>
    <w:rsid w:val="00746D0B"/>
    <w:rsid w:val="00746DDC"/>
    <w:rsid w:val="0074780D"/>
    <w:rsid w:val="0074799D"/>
    <w:rsid w:val="00747B0B"/>
    <w:rsid w:val="00750294"/>
    <w:rsid w:val="00750854"/>
    <w:rsid w:val="0075099C"/>
    <w:rsid w:val="00750A99"/>
    <w:rsid w:val="00750DCC"/>
    <w:rsid w:val="00750E5F"/>
    <w:rsid w:val="0075104A"/>
    <w:rsid w:val="0075129B"/>
    <w:rsid w:val="007512DA"/>
    <w:rsid w:val="007514B7"/>
    <w:rsid w:val="007515A3"/>
    <w:rsid w:val="00751624"/>
    <w:rsid w:val="00751842"/>
    <w:rsid w:val="007518B7"/>
    <w:rsid w:val="00751A0F"/>
    <w:rsid w:val="00751A22"/>
    <w:rsid w:val="00751B4C"/>
    <w:rsid w:val="00751E10"/>
    <w:rsid w:val="007520F5"/>
    <w:rsid w:val="0075227A"/>
    <w:rsid w:val="00752285"/>
    <w:rsid w:val="007524D5"/>
    <w:rsid w:val="0075263D"/>
    <w:rsid w:val="007526FE"/>
    <w:rsid w:val="007528E9"/>
    <w:rsid w:val="0075298A"/>
    <w:rsid w:val="00752F81"/>
    <w:rsid w:val="00752F83"/>
    <w:rsid w:val="007532A9"/>
    <w:rsid w:val="00753355"/>
    <w:rsid w:val="00753422"/>
    <w:rsid w:val="00753710"/>
    <w:rsid w:val="00753810"/>
    <w:rsid w:val="0075386F"/>
    <w:rsid w:val="00753A61"/>
    <w:rsid w:val="00753C0B"/>
    <w:rsid w:val="00753D3D"/>
    <w:rsid w:val="00754219"/>
    <w:rsid w:val="00754232"/>
    <w:rsid w:val="007542DC"/>
    <w:rsid w:val="007545E6"/>
    <w:rsid w:val="00754A6B"/>
    <w:rsid w:val="00754AA4"/>
    <w:rsid w:val="00754ABC"/>
    <w:rsid w:val="007551EC"/>
    <w:rsid w:val="00755427"/>
    <w:rsid w:val="007555AD"/>
    <w:rsid w:val="007556A3"/>
    <w:rsid w:val="007557EB"/>
    <w:rsid w:val="0075598B"/>
    <w:rsid w:val="00755C36"/>
    <w:rsid w:val="00755FDB"/>
    <w:rsid w:val="007561C4"/>
    <w:rsid w:val="007563CA"/>
    <w:rsid w:val="00756444"/>
    <w:rsid w:val="007567FE"/>
    <w:rsid w:val="00756EFE"/>
    <w:rsid w:val="00757132"/>
    <w:rsid w:val="00757330"/>
    <w:rsid w:val="0075761E"/>
    <w:rsid w:val="0075789E"/>
    <w:rsid w:val="007578F1"/>
    <w:rsid w:val="00757985"/>
    <w:rsid w:val="007579BB"/>
    <w:rsid w:val="00757C26"/>
    <w:rsid w:val="00760005"/>
    <w:rsid w:val="007600A3"/>
    <w:rsid w:val="007602E6"/>
    <w:rsid w:val="00760304"/>
    <w:rsid w:val="00760516"/>
    <w:rsid w:val="00760543"/>
    <w:rsid w:val="007606E3"/>
    <w:rsid w:val="007606E9"/>
    <w:rsid w:val="007607C7"/>
    <w:rsid w:val="00760977"/>
    <w:rsid w:val="00760C7A"/>
    <w:rsid w:val="00760E1B"/>
    <w:rsid w:val="00761038"/>
    <w:rsid w:val="007613DE"/>
    <w:rsid w:val="007614AF"/>
    <w:rsid w:val="007614C4"/>
    <w:rsid w:val="00761A9C"/>
    <w:rsid w:val="00761DC6"/>
    <w:rsid w:val="00762330"/>
    <w:rsid w:val="0076234E"/>
    <w:rsid w:val="0076261E"/>
    <w:rsid w:val="0076268A"/>
    <w:rsid w:val="007627EF"/>
    <w:rsid w:val="00762996"/>
    <w:rsid w:val="00762A97"/>
    <w:rsid w:val="00762AE8"/>
    <w:rsid w:val="00762BD4"/>
    <w:rsid w:val="00762DB5"/>
    <w:rsid w:val="00762F69"/>
    <w:rsid w:val="0076338E"/>
    <w:rsid w:val="00763435"/>
    <w:rsid w:val="00763497"/>
    <w:rsid w:val="007635F1"/>
    <w:rsid w:val="00763717"/>
    <w:rsid w:val="00763760"/>
    <w:rsid w:val="007638C0"/>
    <w:rsid w:val="00763986"/>
    <w:rsid w:val="00763A27"/>
    <w:rsid w:val="007640E8"/>
    <w:rsid w:val="007644E9"/>
    <w:rsid w:val="0076460E"/>
    <w:rsid w:val="0076483C"/>
    <w:rsid w:val="00764A8D"/>
    <w:rsid w:val="00764C11"/>
    <w:rsid w:val="00764E74"/>
    <w:rsid w:val="00764EBD"/>
    <w:rsid w:val="00764EC4"/>
    <w:rsid w:val="00764FE1"/>
    <w:rsid w:val="00765269"/>
    <w:rsid w:val="007655E7"/>
    <w:rsid w:val="00765674"/>
    <w:rsid w:val="007656A2"/>
    <w:rsid w:val="007656D9"/>
    <w:rsid w:val="0076576B"/>
    <w:rsid w:val="007659AF"/>
    <w:rsid w:val="00765ACE"/>
    <w:rsid w:val="00765BEB"/>
    <w:rsid w:val="00765D4D"/>
    <w:rsid w:val="00765E92"/>
    <w:rsid w:val="00766005"/>
    <w:rsid w:val="007669DE"/>
    <w:rsid w:val="00766E4A"/>
    <w:rsid w:val="00766EC3"/>
    <w:rsid w:val="00766EC8"/>
    <w:rsid w:val="00767742"/>
    <w:rsid w:val="0076775B"/>
    <w:rsid w:val="007678CD"/>
    <w:rsid w:val="00767EAE"/>
    <w:rsid w:val="007709DA"/>
    <w:rsid w:val="00770A5A"/>
    <w:rsid w:val="00770A98"/>
    <w:rsid w:val="00770CD7"/>
    <w:rsid w:val="00770DB0"/>
    <w:rsid w:val="00771072"/>
    <w:rsid w:val="00771189"/>
    <w:rsid w:val="007712A2"/>
    <w:rsid w:val="0077136B"/>
    <w:rsid w:val="007713D5"/>
    <w:rsid w:val="00771725"/>
    <w:rsid w:val="00771C09"/>
    <w:rsid w:val="00771F4D"/>
    <w:rsid w:val="00772042"/>
    <w:rsid w:val="007720FA"/>
    <w:rsid w:val="007721C2"/>
    <w:rsid w:val="007723AB"/>
    <w:rsid w:val="00772610"/>
    <w:rsid w:val="00772879"/>
    <w:rsid w:val="007729F6"/>
    <w:rsid w:val="00772A04"/>
    <w:rsid w:val="00772AFA"/>
    <w:rsid w:val="00773096"/>
    <w:rsid w:val="00773131"/>
    <w:rsid w:val="00773392"/>
    <w:rsid w:val="00773586"/>
    <w:rsid w:val="00773721"/>
    <w:rsid w:val="00773A91"/>
    <w:rsid w:val="00773E2A"/>
    <w:rsid w:val="00774094"/>
    <w:rsid w:val="007740DD"/>
    <w:rsid w:val="0077427A"/>
    <w:rsid w:val="007745F9"/>
    <w:rsid w:val="0077471D"/>
    <w:rsid w:val="00774798"/>
    <w:rsid w:val="00774929"/>
    <w:rsid w:val="00774A9E"/>
    <w:rsid w:val="00774CAE"/>
    <w:rsid w:val="00774E05"/>
    <w:rsid w:val="00774EEA"/>
    <w:rsid w:val="007750CE"/>
    <w:rsid w:val="00775165"/>
    <w:rsid w:val="00775318"/>
    <w:rsid w:val="007753FB"/>
    <w:rsid w:val="00775632"/>
    <w:rsid w:val="00775796"/>
    <w:rsid w:val="007757FE"/>
    <w:rsid w:val="00775DDC"/>
    <w:rsid w:val="007760B4"/>
    <w:rsid w:val="007761CE"/>
    <w:rsid w:val="007761F5"/>
    <w:rsid w:val="00776349"/>
    <w:rsid w:val="007763E3"/>
    <w:rsid w:val="0077659D"/>
    <w:rsid w:val="00776615"/>
    <w:rsid w:val="00776BA5"/>
    <w:rsid w:val="00776CE0"/>
    <w:rsid w:val="00776D2B"/>
    <w:rsid w:val="00776E28"/>
    <w:rsid w:val="00776E77"/>
    <w:rsid w:val="00776F41"/>
    <w:rsid w:val="007770F3"/>
    <w:rsid w:val="0077766F"/>
    <w:rsid w:val="0077769A"/>
    <w:rsid w:val="00777AD2"/>
    <w:rsid w:val="00780158"/>
    <w:rsid w:val="00780547"/>
    <w:rsid w:val="00780795"/>
    <w:rsid w:val="007809F0"/>
    <w:rsid w:val="00780A96"/>
    <w:rsid w:val="00780F1D"/>
    <w:rsid w:val="00781226"/>
    <w:rsid w:val="007813CB"/>
    <w:rsid w:val="0078192D"/>
    <w:rsid w:val="007819C0"/>
    <w:rsid w:val="00781A2A"/>
    <w:rsid w:val="00781CEF"/>
    <w:rsid w:val="0078242B"/>
    <w:rsid w:val="00782433"/>
    <w:rsid w:val="007825BF"/>
    <w:rsid w:val="007828B2"/>
    <w:rsid w:val="00782AEB"/>
    <w:rsid w:val="00782C32"/>
    <w:rsid w:val="00782CA1"/>
    <w:rsid w:val="007830B1"/>
    <w:rsid w:val="007831AE"/>
    <w:rsid w:val="007833BB"/>
    <w:rsid w:val="00783635"/>
    <w:rsid w:val="007836A5"/>
    <w:rsid w:val="007836DB"/>
    <w:rsid w:val="00783706"/>
    <w:rsid w:val="007838CC"/>
    <w:rsid w:val="00783AF0"/>
    <w:rsid w:val="00783B2A"/>
    <w:rsid w:val="00783B45"/>
    <w:rsid w:val="00783DA9"/>
    <w:rsid w:val="00783E4F"/>
    <w:rsid w:val="00783EF5"/>
    <w:rsid w:val="00784D59"/>
    <w:rsid w:val="00784DD8"/>
    <w:rsid w:val="0078533C"/>
    <w:rsid w:val="007853A7"/>
    <w:rsid w:val="007855F8"/>
    <w:rsid w:val="0078560E"/>
    <w:rsid w:val="0078589F"/>
    <w:rsid w:val="00785958"/>
    <w:rsid w:val="00785C86"/>
    <w:rsid w:val="00785CF2"/>
    <w:rsid w:val="00785E3A"/>
    <w:rsid w:val="00785FC6"/>
    <w:rsid w:val="007864F0"/>
    <w:rsid w:val="00786C24"/>
    <w:rsid w:val="00786D16"/>
    <w:rsid w:val="0078707A"/>
    <w:rsid w:val="007871B0"/>
    <w:rsid w:val="0078732D"/>
    <w:rsid w:val="00787388"/>
    <w:rsid w:val="007877C2"/>
    <w:rsid w:val="00787B74"/>
    <w:rsid w:val="00787E00"/>
    <w:rsid w:val="0079011D"/>
    <w:rsid w:val="00790653"/>
    <w:rsid w:val="00790710"/>
    <w:rsid w:val="00790955"/>
    <w:rsid w:val="00790976"/>
    <w:rsid w:val="00790A9A"/>
    <w:rsid w:val="00790BBB"/>
    <w:rsid w:val="0079104F"/>
    <w:rsid w:val="00791789"/>
    <w:rsid w:val="00791A31"/>
    <w:rsid w:val="00791A5E"/>
    <w:rsid w:val="00791B41"/>
    <w:rsid w:val="00791C66"/>
    <w:rsid w:val="00791D8B"/>
    <w:rsid w:val="00791E8D"/>
    <w:rsid w:val="00791F04"/>
    <w:rsid w:val="00791F2B"/>
    <w:rsid w:val="007922CC"/>
    <w:rsid w:val="00792432"/>
    <w:rsid w:val="00792679"/>
    <w:rsid w:val="007926A0"/>
    <w:rsid w:val="007926FA"/>
    <w:rsid w:val="0079277A"/>
    <w:rsid w:val="007927AD"/>
    <w:rsid w:val="00792897"/>
    <w:rsid w:val="00792BF0"/>
    <w:rsid w:val="00792E70"/>
    <w:rsid w:val="00792E96"/>
    <w:rsid w:val="00792EF7"/>
    <w:rsid w:val="007930E9"/>
    <w:rsid w:val="00793241"/>
    <w:rsid w:val="00793472"/>
    <w:rsid w:val="00793549"/>
    <w:rsid w:val="00793625"/>
    <w:rsid w:val="0079367C"/>
    <w:rsid w:val="00793A36"/>
    <w:rsid w:val="00793ABC"/>
    <w:rsid w:val="007940CA"/>
    <w:rsid w:val="007940E4"/>
    <w:rsid w:val="007940E9"/>
    <w:rsid w:val="007941F7"/>
    <w:rsid w:val="00794397"/>
    <w:rsid w:val="00794535"/>
    <w:rsid w:val="007946F9"/>
    <w:rsid w:val="007949A4"/>
    <w:rsid w:val="00794E89"/>
    <w:rsid w:val="00794F51"/>
    <w:rsid w:val="00795230"/>
    <w:rsid w:val="00795428"/>
    <w:rsid w:val="00795558"/>
    <w:rsid w:val="007955B1"/>
    <w:rsid w:val="0079598D"/>
    <w:rsid w:val="00795E51"/>
    <w:rsid w:val="00795FF2"/>
    <w:rsid w:val="0079612B"/>
    <w:rsid w:val="00796155"/>
    <w:rsid w:val="00796437"/>
    <w:rsid w:val="00796653"/>
    <w:rsid w:val="00796A89"/>
    <w:rsid w:val="00796CF6"/>
    <w:rsid w:val="00796D48"/>
    <w:rsid w:val="0079724C"/>
    <w:rsid w:val="007972DD"/>
    <w:rsid w:val="007975F2"/>
    <w:rsid w:val="007976A4"/>
    <w:rsid w:val="0079771A"/>
    <w:rsid w:val="0079787B"/>
    <w:rsid w:val="00797949"/>
    <w:rsid w:val="00797C3B"/>
    <w:rsid w:val="00797D01"/>
    <w:rsid w:val="00797F8B"/>
    <w:rsid w:val="007A0363"/>
    <w:rsid w:val="007A0AFA"/>
    <w:rsid w:val="007A0C10"/>
    <w:rsid w:val="007A0D5E"/>
    <w:rsid w:val="007A0E6D"/>
    <w:rsid w:val="007A103C"/>
    <w:rsid w:val="007A10CB"/>
    <w:rsid w:val="007A121A"/>
    <w:rsid w:val="007A1378"/>
    <w:rsid w:val="007A1423"/>
    <w:rsid w:val="007A1542"/>
    <w:rsid w:val="007A1610"/>
    <w:rsid w:val="007A185B"/>
    <w:rsid w:val="007A19CF"/>
    <w:rsid w:val="007A1E20"/>
    <w:rsid w:val="007A1FDC"/>
    <w:rsid w:val="007A1FF4"/>
    <w:rsid w:val="007A2014"/>
    <w:rsid w:val="007A20DF"/>
    <w:rsid w:val="007A2111"/>
    <w:rsid w:val="007A24A3"/>
    <w:rsid w:val="007A29A5"/>
    <w:rsid w:val="007A2DE6"/>
    <w:rsid w:val="007A2E41"/>
    <w:rsid w:val="007A2E67"/>
    <w:rsid w:val="007A2E97"/>
    <w:rsid w:val="007A3089"/>
    <w:rsid w:val="007A313E"/>
    <w:rsid w:val="007A365C"/>
    <w:rsid w:val="007A3800"/>
    <w:rsid w:val="007A3871"/>
    <w:rsid w:val="007A3A42"/>
    <w:rsid w:val="007A3C89"/>
    <w:rsid w:val="007A3CF0"/>
    <w:rsid w:val="007A40F7"/>
    <w:rsid w:val="007A4496"/>
    <w:rsid w:val="007A4588"/>
    <w:rsid w:val="007A45B2"/>
    <w:rsid w:val="007A4B84"/>
    <w:rsid w:val="007A52B5"/>
    <w:rsid w:val="007A557F"/>
    <w:rsid w:val="007A56BF"/>
    <w:rsid w:val="007A587C"/>
    <w:rsid w:val="007A594F"/>
    <w:rsid w:val="007A5B85"/>
    <w:rsid w:val="007A5DB5"/>
    <w:rsid w:val="007A5F8F"/>
    <w:rsid w:val="007A6100"/>
    <w:rsid w:val="007A6195"/>
    <w:rsid w:val="007A61DD"/>
    <w:rsid w:val="007A6399"/>
    <w:rsid w:val="007A65AD"/>
    <w:rsid w:val="007A668C"/>
    <w:rsid w:val="007A66B4"/>
    <w:rsid w:val="007A66E9"/>
    <w:rsid w:val="007A6A3A"/>
    <w:rsid w:val="007A6E36"/>
    <w:rsid w:val="007A6EEC"/>
    <w:rsid w:val="007A6FB3"/>
    <w:rsid w:val="007A7206"/>
    <w:rsid w:val="007A724E"/>
    <w:rsid w:val="007A7616"/>
    <w:rsid w:val="007A7A44"/>
    <w:rsid w:val="007A7C16"/>
    <w:rsid w:val="007B03DA"/>
    <w:rsid w:val="007B071B"/>
    <w:rsid w:val="007B0764"/>
    <w:rsid w:val="007B0D9B"/>
    <w:rsid w:val="007B0FB3"/>
    <w:rsid w:val="007B1025"/>
    <w:rsid w:val="007B103E"/>
    <w:rsid w:val="007B11BE"/>
    <w:rsid w:val="007B1238"/>
    <w:rsid w:val="007B12D6"/>
    <w:rsid w:val="007B1BAF"/>
    <w:rsid w:val="007B1E46"/>
    <w:rsid w:val="007B1F19"/>
    <w:rsid w:val="007B2232"/>
    <w:rsid w:val="007B245D"/>
    <w:rsid w:val="007B2490"/>
    <w:rsid w:val="007B2568"/>
    <w:rsid w:val="007B2859"/>
    <w:rsid w:val="007B2C82"/>
    <w:rsid w:val="007B2C9C"/>
    <w:rsid w:val="007B2D42"/>
    <w:rsid w:val="007B2EC7"/>
    <w:rsid w:val="007B3086"/>
    <w:rsid w:val="007B329B"/>
    <w:rsid w:val="007B331B"/>
    <w:rsid w:val="007B3516"/>
    <w:rsid w:val="007B3981"/>
    <w:rsid w:val="007B3A3D"/>
    <w:rsid w:val="007B3E71"/>
    <w:rsid w:val="007B3EC9"/>
    <w:rsid w:val="007B3EF1"/>
    <w:rsid w:val="007B3F1A"/>
    <w:rsid w:val="007B3FBC"/>
    <w:rsid w:val="007B4586"/>
    <w:rsid w:val="007B48B0"/>
    <w:rsid w:val="007B4AA3"/>
    <w:rsid w:val="007B5143"/>
    <w:rsid w:val="007B5223"/>
    <w:rsid w:val="007B547A"/>
    <w:rsid w:val="007B55D4"/>
    <w:rsid w:val="007B588E"/>
    <w:rsid w:val="007B5D5E"/>
    <w:rsid w:val="007B5EB3"/>
    <w:rsid w:val="007B6059"/>
    <w:rsid w:val="007B60AE"/>
    <w:rsid w:val="007B610E"/>
    <w:rsid w:val="007B62E8"/>
    <w:rsid w:val="007B637B"/>
    <w:rsid w:val="007B63B3"/>
    <w:rsid w:val="007B63CC"/>
    <w:rsid w:val="007B6922"/>
    <w:rsid w:val="007B6EC2"/>
    <w:rsid w:val="007B73A6"/>
    <w:rsid w:val="007B74A0"/>
    <w:rsid w:val="007B7856"/>
    <w:rsid w:val="007B79CD"/>
    <w:rsid w:val="007B7A2D"/>
    <w:rsid w:val="007B7A7D"/>
    <w:rsid w:val="007B7E9F"/>
    <w:rsid w:val="007C0179"/>
    <w:rsid w:val="007C01D4"/>
    <w:rsid w:val="007C0270"/>
    <w:rsid w:val="007C05D2"/>
    <w:rsid w:val="007C0605"/>
    <w:rsid w:val="007C0665"/>
    <w:rsid w:val="007C0C06"/>
    <w:rsid w:val="007C0C61"/>
    <w:rsid w:val="007C0D5F"/>
    <w:rsid w:val="007C11F8"/>
    <w:rsid w:val="007C17E1"/>
    <w:rsid w:val="007C1BBB"/>
    <w:rsid w:val="007C1DA6"/>
    <w:rsid w:val="007C1E96"/>
    <w:rsid w:val="007C200F"/>
    <w:rsid w:val="007C3287"/>
    <w:rsid w:val="007C33B6"/>
    <w:rsid w:val="007C3475"/>
    <w:rsid w:val="007C39CE"/>
    <w:rsid w:val="007C3B0F"/>
    <w:rsid w:val="007C3FF4"/>
    <w:rsid w:val="007C4037"/>
    <w:rsid w:val="007C4302"/>
    <w:rsid w:val="007C433A"/>
    <w:rsid w:val="007C43E4"/>
    <w:rsid w:val="007C4656"/>
    <w:rsid w:val="007C475F"/>
    <w:rsid w:val="007C497E"/>
    <w:rsid w:val="007C4A2D"/>
    <w:rsid w:val="007C4A89"/>
    <w:rsid w:val="007C52F7"/>
    <w:rsid w:val="007C5DC0"/>
    <w:rsid w:val="007C5E38"/>
    <w:rsid w:val="007C6202"/>
    <w:rsid w:val="007C63F5"/>
    <w:rsid w:val="007C67EF"/>
    <w:rsid w:val="007C6A37"/>
    <w:rsid w:val="007C6CC4"/>
    <w:rsid w:val="007C6D69"/>
    <w:rsid w:val="007C70F4"/>
    <w:rsid w:val="007C7680"/>
    <w:rsid w:val="007C78F4"/>
    <w:rsid w:val="007C7940"/>
    <w:rsid w:val="007C7AD0"/>
    <w:rsid w:val="007C7B21"/>
    <w:rsid w:val="007C7B68"/>
    <w:rsid w:val="007C7B98"/>
    <w:rsid w:val="007C7CBE"/>
    <w:rsid w:val="007C7E90"/>
    <w:rsid w:val="007C7EC4"/>
    <w:rsid w:val="007D0269"/>
    <w:rsid w:val="007D03B3"/>
    <w:rsid w:val="007D0445"/>
    <w:rsid w:val="007D0485"/>
    <w:rsid w:val="007D0A99"/>
    <w:rsid w:val="007D0EED"/>
    <w:rsid w:val="007D0EEF"/>
    <w:rsid w:val="007D152B"/>
    <w:rsid w:val="007D1569"/>
    <w:rsid w:val="007D19A7"/>
    <w:rsid w:val="007D1AE7"/>
    <w:rsid w:val="007D1C27"/>
    <w:rsid w:val="007D25EB"/>
    <w:rsid w:val="007D26D6"/>
    <w:rsid w:val="007D294A"/>
    <w:rsid w:val="007D2D8C"/>
    <w:rsid w:val="007D2EB1"/>
    <w:rsid w:val="007D324E"/>
    <w:rsid w:val="007D32B4"/>
    <w:rsid w:val="007D3739"/>
    <w:rsid w:val="007D3D8F"/>
    <w:rsid w:val="007D400D"/>
    <w:rsid w:val="007D414B"/>
    <w:rsid w:val="007D41A5"/>
    <w:rsid w:val="007D42C3"/>
    <w:rsid w:val="007D42F4"/>
    <w:rsid w:val="007D4496"/>
    <w:rsid w:val="007D44B4"/>
    <w:rsid w:val="007D45F6"/>
    <w:rsid w:val="007D509C"/>
    <w:rsid w:val="007D50BC"/>
    <w:rsid w:val="007D5138"/>
    <w:rsid w:val="007D54F3"/>
    <w:rsid w:val="007D5738"/>
    <w:rsid w:val="007D5866"/>
    <w:rsid w:val="007D5929"/>
    <w:rsid w:val="007D6003"/>
    <w:rsid w:val="007D66F9"/>
    <w:rsid w:val="007D6866"/>
    <w:rsid w:val="007D6A8F"/>
    <w:rsid w:val="007D6CC5"/>
    <w:rsid w:val="007D791C"/>
    <w:rsid w:val="007D7A5D"/>
    <w:rsid w:val="007D7B30"/>
    <w:rsid w:val="007D7C43"/>
    <w:rsid w:val="007D7E8D"/>
    <w:rsid w:val="007D7E9D"/>
    <w:rsid w:val="007D7F07"/>
    <w:rsid w:val="007E028C"/>
    <w:rsid w:val="007E0571"/>
    <w:rsid w:val="007E0D33"/>
    <w:rsid w:val="007E0DF9"/>
    <w:rsid w:val="007E1463"/>
    <w:rsid w:val="007E16B2"/>
    <w:rsid w:val="007E1A12"/>
    <w:rsid w:val="007E1A38"/>
    <w:rsid w:val="007E1A6C"/>
    <w:rsid w:val="007E1CA9"/>
    <w:rsid w:val="007E1CC0"/>
    <w:rsid w:val="007E1E39"/>
    <w:rsid w:val="007E1F01"/>
    <w:rsid w:val="007E225F"/>
    <w:rsid w:val="007E2299"/>
    <w:rsid w:val="007E23CC"/>
    <w:rsid w:val="007E2500"/>
    <w:rsid w:val="007E2514"/>
    <w:rsid w:val="007E25F5"/>
    <w:rsid w:val="007E275D"/>
    <w:rsid w:val="007E2C3D"/>
    <w:rsid w:val="007E2C8A"/>
    <w:rsid w:val="007E3094"/>
    <w:rsid w:val="007E3B5F"/>
    <w:rsid w:val="007E3B64"/>
    <w:rsid w:val="007E3E2B"/>
    <w:rsid w:val="007E4073"/>
    <w:rsid w:val="007E40B8"/>
    <w:rsid w:val="007E40E5"/>
    <w:rsid w:val="007E41E1"/>
    <w:rsid w:val="007E48AE"/>
    <w:rsid w:val="007E49B0"/>
    <w:rsid w:val="007E49B9"/>
    <w:rsid w:val="007E4A43"/>
    <w:rsid w:val="007E4F8F"/>
    <w:rsid w:val="007E5051"/>
    <w:rsid w:val="007E558B"/>
    <w:rsid w:val="007E599F"/>
    <w:rsid w:val="007E5AA3"/>
    <w:rsid w:val="007E5C07"/>
    <w:rsid w:val="007E5EE3"/>
    <w:rsid w:val="007E5FF8"/>
    <w:rsid w:val="007E64E4"/>
    <w:rsid w:val="007E655F"/>
    <w:rsid w:val="007E68D4"/>
    <w:rsid w:val="007E6927"/>
    <w:rsid w:val="007E6A9A"/>
    <w:rsid w:val="007E6B98"/>
    <w:rsid w:val="007E6BBB"/>
    <w:rsid w:val="007E6DC7"/>
    <w:rsid w:val="007E6EE6"/>
    <w:rsid w:val="007E71C8"/>
    <w:rsid w:val="007E7242"/>
    <w:rsid w:val="007E76D3"/>
    <w:rsid w:val="007E7723"/>
    <w:rsid w:val="007E7938"/>
    <w:rsid w:val="007E794E"/>
    <w:rsid w:val="007E79FA"/>
    <w:rsid w:val="007E7BC2"/>
    <w:rsid w:val="007E7C11"/>
    <w:rsid w:val="007E7E05"/>
    <w:rsid w:val="007F0916"/>
    <w:rsid w:val="007F0A56"/>
    <w:rsid w:val="007F0A8F"/>
    <w:rsid w:val="007F0A9F"/>
    <w:rsid w:val="007F0AF5"/>
    <w:rsid w:val="007F0CCA"/>
    <w:rsid w:val="007F0D62"/>
    <w:rsid w:val="007F0FC9"/>
    <w:rsid w:val="007F146B"/>
    <w:rsid w:val="007F1F40"/>
    <w:rsid w:val="007F1FD1"/>
    <w:rsid w:val="007F1FF9"/>
    <w:rsid w:val="007F22B2"/>
    <w:rsid w:val="007F23EE"/>
    <w:rsid w:val="007F2568"/>
    <w:rsid w:val="007F25B7"/>
    <w:rsid w:val="007F29B4"/>
    <w:rsid w:val="007F2A40"/>
    <w:rsid w:val="007F2AF0"/>
    <w:rsid w:val="007F3225"/>
    <w:rsid w:val="007F36F4"/>
    <w:rsid w:val="007F387A"/>
    <w:rsid w:val="007F3A65"/>
    <w:rsid w:val="007F3A7F"/>
    <w:rsid w:val="007F3B6B"/>
    <w:rsid w:val="007F3DEF"/>
    <w:rsid w:val="007F420C"/>
    <w:rsid w:val="007F432E"/>
    <w:rsid w:val="007F4363"/>
    <w:rsid w:val="007F4798"/>
    <w:rsid w:val="007F496C"/>
    <w:rsid w:val="007F4BA4"/>
    <w:rsid w:val="007F52B4"/>
    <w:rsid w:val="007F5676"/>
    <w:rsid w:val="007F57BB"/>
    <w:rsid w:val="007F57C2"/>
    <w:rsid w:val="007F5A55"/>
    <w:rsid w:val="007F5A6A"/>
    <w:rsid w:val="007F5FB4"/>
    <w:rsid w:val="007F6252"/>
    <w:rsid w:val="007F6279"/>
    <w:rsid w:val="007F635F"/>
    <w:rsid w:val="007F660D"/>
    <w:rsid w:val="007F6689"/>
    <w:rsid w:val="007F69AC"/>
    <w:rsid w:val="007F6A3A"/>
    <w:rsid w:val="007F6AEF"/>
    <w:rsid w:val="007F6C82"/>
    <w:rsid w:val="007F6E4F"/>
    <w:rsid w:val="007F6FE2"/>
    <w:rsid w:val="007F717F"/>
    <w:rsid w:val="007F75D0"/>
    <w:rsid w:val="007F7941"/>
    <w:rsid w:val="007F79DB"/>
    <w:rsid w:val="007F7C83"/>
    <w:rsid w:val="007F7E15"/>
    <w:rsid w:val="0080009C"/>
    <w:rsid w:val="008002B9"/>
    <w:rsid w:val="00800339"/>
    <w:rsid w:val="00800CCD"/>
    <w:rsid w:val="00800E44"/>
    <w:rsid w:val="00800E90"/>
    <w:rsid w:val="008010A1"/>
    <w:rsid w:val="0080122A"/>
    <w:rsid w:val="00801580"/>
    <w:rsid w:val="008017BC"/>
    <w:rsid w:val="0080197E"/>
    <w:rsid w:val="00801D14"/>
    <w:rsid w:val="00801F0D"/>
    <w:rsid w:val="00801F41"/>
    <w:rsid w:val="00802018"/>
    <w:rsid w:val="008020F2"/>
    <w:rsid w:val="00802689"/>
    <w:rsid w:val="00802754"/>
    <w:rsid w:val="0080277E"/>
    <w:rsid w:val="008031CF"/>
    <w:rsid w:val="0080322B"/>
    <w:rsid w:val="008032CE"/>
    <w:rsid w:val="00803405"/>
    <w:rsid w:val="008035C3"/>
    <w:rsid w:val="00803673"/>
    <w:rsid w:val="00803953"/>
    <w:rsid w:val="008039E5"/>
    <w:rsid w:val="00803BF5"/>
    <w:rsid w:val="00803E37"/>
    <w:rsid w:val="00803F26"/>
    <w:rsid w:val="0080405E"/>
    <w:rsid w:val="00804270"/>
    <w:rsid w:val="008043E4"/>
    <w:rsid w:val="00804423"/>
    <w:rsid w:val="00804479"/>
    <w:rsid w:val="008044FB"/>
    <w:rsid w:val="00804639"/>
    <w:rsid w:val="008046EB"/>
    <w:rsid w:val="0080481B"/>
    <w:rsid w:val="00804B8B"/>
    <w:rsid w:val="00804D38"/>
    <w:rsid w:val="00804E16"/>
    <w:rsid w:val="00805018"/>
    <w:rsid w:val="0080534D"/>
    <w:rsid w:val="00805442"/>
    <w:rsid w:val="0080554C"/>
    <w:rsid w:val="0080562B"/>
    <w:rsid w:val="00805AFD"/>
    <w:rsid w:val="00805BAB"/>
    <w:rsid w:val="00805F6B"/>
    <w:rsid w:val="008060DF"/>
    <w:rsid w:val="0080629E"/>
    <w:rsid w:val="00806364"/>
    <w:rsid w:val="00806A74"/>
    <w:rsid w:val="00806C50"/>
    <w:rsid w:val="00806F1F"/>
    <w:rsid w:val="00806F63"/>
    <w:rsid w:val="00807337"/>
    <w:rsid w:val="008073DF"/>
    <w:rsid w:val="00807879"/>
    <w:rsid w:val="00807999"/>
    <w:rsid w:val="008079F2"/>
    <w:rsid w:val="00807A14"/>
    <w:rsid w:val="00807BE9"/>
    <w:rsid w:val="00807C24"/>
    <w:rsid w:val="00807DCD"/>
    <w:rsid w:val="00807DDC"/>
    <w:rsid w:val="00807EB2"/>
    <w:rsid w:val="00807EC5"/>
    <w:rsid w:val="00807EFA"/>
    <w:rsid w:val="00807F06"/>
    <w:rsid w:val="00810042"/>
    <w:rsid w:val="0081028A"/>
    <w:rsid w:val="00810888"/>
    <w:rsid w:val="00810A05"/>
    <w:rsid w:val="00811099"/>
    <w:rsid w:val="008110C6"/>
    <w:rsid w:val="00811196"/>
    <w:rsid w:val="00811489"/>
    <w:rsid w:val="008114A4"/>
    <w:rsid w:val="00811A6E"/>
    <w:rsid w:val="00811B72"/>
    <w:rsid w:val="00811F2A"/>
    <w:rsid w:val="008121DE"/>
    <w:rsid w:val="0081223E"/>
    <w:rsid w:val="00812293"/>
    <w:rsid w:val="0081259E"/>
    <w:rsid w:val="008129DC"/>
    <w:rsid w:val="00812E55"/>
    <w:rsid w:val="00812F7E"/>
    <w:rsid w:val="00813130"/>
    <w:rsid w:val="008135F1"/>
    <w:rsid w:val="00813613"/>
    <w:rsid w:val="008136AF"/>
    <w:rsid w:val="00813755"/>
    <w:rsid w:val="00813932"/>
    <w:rsid w:val="0081398B"/>
    <w:rsid w:val="00813CBA"/>
    <w:rsid w:val="00813ED2"/>
    <w:rsid w:val="00813F3D"/>
    <w:rsid w:val="00813FA1"/>
    <w:rsid w:val="0081410E"/>
    <w:rsid w:val="00814276"/>
    <w:rsid w:val="00814543"/>
    <w:rsid w:val="00814605"/>
    <w:rsid w:val="00814762"/>
    <w:rsid w:val="008149EF"/>
    <w:rsid w:val="00814A64"/>
    <w:rsid w:val="00814BC8"/>
    <w:rsid w:val="00814BED"/>
    <w:rsid w:val="008150B2"/>
    <w:rsid w:val="00815182"/>
    <w:rsid w:val="0081533C"/>
    <w:rsid w:val="0081547A"/>
    <w:rsid w:val="00815562"/>
    <w:rsid w:val="008156E6"/>
    <w:rsid w:val="0081577C"/>
    <w:rsid w:val="00815B6E"/>
    <w:rsid w:val="00815D7D"/>
    <w:rsid w:val="008161D7"/>
    <w:rsid w:val="008164D9"/>
    <w:rsid w:val="008165BF"/>
    <w:rsid w:val="00816637"/>
    <w:rsid w:val="00816CAA"/>
    <w:rsid w:val="00816F9A"/>
    <w:rsid w:val="0081709E"/>
    <w:rsid w:val="0081712C"/>
    <w:rsid w:val="0081726B"/>
    <w:rsid w:val="00817335"/>
    <w:rsid w:val="00817A36"/>
    <w:rsid w:val="00817A61"/>
    <w:rsid w:val="00817B07"/>
    <w:rsid w:val="00817B5A"/>
    <w:rsid w:val="00817C59"/>
    <w:rsid w:val="0082010A"/>
    <w:rsid w:val="00820661"/>
    <w:rsid w:val="00820A68"/>
    <w:rsid w:val="00820AE5"/>
    <w:rsid w:val="00820D13"/>
    <w:rsid w:val="00820D8D"/>
    <w:rsid w:val="00820E8C"/>
    <w:rsid w:val="00821026"/>
    <w:rsid w:val="0082115E"/>
    <w:rsid w:val="008211D7"/>
    <w:rsid w:val="00821249"/>
    <w:rsid w:val="008213B5"/>
    <w:rsid w:val="00821463"/>
    <w:rsid w:val="00821866"/>
    <w:rsid w:val="00821BC1"/>
    <w:rsid w:val="00821D7F"/>
    <w:rsid w:val="00821DA0"/>
    <w:rsid w:val="00821DDD"/>
    <w:rsid w:val="0082224F"/>
    <w:rsid w:val="00822331"/>
    <w:rsid w:val="008223F5"/>
    <w:rsid w:val="0082250E"/>
    <w:rsid w:val="00822686"/>
    <w:rsid w:val="008228CD"/>
    <w:rsid w:val="00822968"/>
    <w:rsid w:val="00822B93"/>
    <w:rsid w:val="00822CFE"/>
    <w:rsid w:val="00823001"/>
    <w:rsid w:val="00823621"/>
    <w:rsid w:val="00823725"/>
    <w:rsid w:val="0082376E"/>
    <w:rsid w:val="008239FC"/>
    <w:rsid w:val="00823DA4"/>
    <w:rsid w:val="00823DDC"/>
    <w:rsid w:val="008242D6"/>
    <w:rsid w:val="0082437F"/>
    <w:rsid w:val="008243F3"/>
    <w:rsid w:val="0082452A"/>
    <w:rsid w:val="008247DD"/>
    <w:rsid w:val="00824A78"/>
    <w:rsid w:val="00824AD7"/>
    <w:rsid w:val="00824B48"/>
    <w:rsid w:val="00824E47"/>
    <w:rsid w:val="00825373"/>
    <w:rsid w:val="00825519"/>
    <w:rsid w:val="00825722"/>
    <w:rsid w:val="00825947"/>
    <w:rsid w:val="00825991"/>
    <w:rsid w:val="00825A3B"/>
    <w:rsid w:val="00825D79"/>
    <w:rsid w:val="00825DAA"/>
    <w:rsid w:val="00826149"/>
    <w:rsid w:val="0082637B"/>
    <w:rsid w:val="0082644A"/>
    <w:rsid w:val="00826596"/>
    <w:rsid w:val="00826721"/>
    <w:rsid w:val="00826982"/>
    <w:rsid w:val="00826A06"/>
    <w:rsid w:val="00826AA4"/>
    <w:rsid w:val="00826BD6"/>
    <w:rsid w:val="00827313"/>
    <w:rsid w:val="0082747E"/>
    <w:rsid w:val="008279CB"/>
    <w:rsid w:val="00827A56"/>
    <w:rsid w:val="00827E48"/>
    <w:rsid w:val="00827F9E"/>
    <w:rsid w:val="00830207"/>
    <w:rsid w:val="0083043F"/>
    <w:rsid w:val="008304DA"/>
    <w:rsid w:val="00830566"/>
    <w:rsid w:val="00830656"/>
    <w:rsid w:val="008306E4"/>
    <w:rsid w:val="008308AB"/>
    <w:rsid w:val="008308FC"/>
    <w:rsid w:val="00830FD4"/>
    <w:rsid w:val="0083116D"/>
    <w:rsid w:val="008311AD"/>
    <w:rsid w:val="0083148C"/>
    <w:rsid w:val="00831A2C"/>
    <w:rsid w:val="00831D5D"/>
    <w:rsid w:val="00831D9B"/>
    <w:rsid w:val="00831F35"/>
    <w:rsid w:val="0083203C"/>
    <w:rsid w:val="00832121"/>
    <w:rsid w:val="008322CE"/>
    <w:rsid w:val="0083236B"/>
    <w:rsid w:val="00832BB9"/>
    <w:rsid w:val="00832CD0"/>
    <w:rsid w:val="00832D45"/>
    <w:rsid w:val="00832E20"/>
    <w:rsid w:val="00832E93"/>
    <w:rsid w:val="00832F26"/>
    <w:rsid w:val="00832F84"/>
    <w:rsid w:val="008334DD"/>
    <w:rsid w:val="00833533"/>
    <w:rsid w:val="008336E6"/>
    <w:rsid w:val="00833710"/>
    <w:rsid w:val="0083388A"/>
    <w:rsid w:val="00833D0C"/>
    <w:rsid w:val="00834094"/>
    <w:rsid w:val="008340C5"/>
    <w:rsid w:val="00834119"/>
    <w:rsid w:val="0083428E"/>
    <w:rsid w:val="00834615"/>
    <w:rsid w:val="0083462D"/>
    <w:rsid w:val="008346BF"/>
    <w:rsid w:val="008347E0"/>
    <w:rsid w:val="00834B77"/>
    <w:rsid w:val="00834C46"/>
    <w:rsid w:val="00834E22"/>
    <w:rsid w:val="00834E93"/>
    <w:rsid w:val="00834FA2"/>
    <w:rsid w:val="00834FFE"/>
    <w:rsid w:val="00835110"/>
    <w:rsid w:val="00835216"/>
    <w:rsid w:val="0083548D"/>
    <w:rsid w:val="008357DB"/>
    <w:rsid w:val="0083583D"/>
    <w:rsid w:val="00835957"/>
    <w:rsid w:val="00835BF9"/>
    <w:rsid w:val="00835DEE"/>
    <w:rsid w:val="008360D8"/>
    <w:rsid w:val="00836262"/>
    <w:rsid w:val="008365B8"/>
    <w:rsid w:val="00836753"/>
    <w:rsid w:val="00836913"/>
    <w:rsid w:val="008369A8"/>
    <w:rsid w:val="00836D2D"/>
    <w:rsid w:val="00836D2E"/>
    <w:rsid w:val="00836E3A"/>
    <w:rsid w:val="00836EE4"/>
    <w:rsid w:val="00837178"/>
    <w:rsid w:val="008371FE"/>
    <w:rsid w:val="00837210"/>
    <w:rsid w:val="00837447"/>
    <w:rsid w:val="008378D6"/>
    <w:rsid w:val="008403B1"/>
    <w:rsid w:val="0084051E"/>
    <w:rsid w:val="00840B91"/>
    <w:rsid w:val="00840C47"/>
    <w:rsid w:val="00840C8C"/>
    <w:rsid w:val="00840D38"/>
    <w:rsid w:val="00840FDF"/>
    <w:rsid w:val="0084145C"/>
    <w:rsid w:val="008418C5"/>
    <w:rsid w:val="00841F3C"/>
    <w:rsid w:val="0084238D"/>
    <w:rsid w:val="008423EB"/>
    <w:rsid w:val="00842511"/>
    <w:rsid w:val="00842BB3"/>
    <w:rsid w:val="00842DCC"/>
    <w:rsid w:val="00842E38"/>
    <w:rsid w:val="00842F77"/>
    <w:rsid w:val="0084337D"/>
    <w:rsid w:val="0084355A"/>
    <w:rsid w:val="00843576"/>
    <w:rsid w:val="008438A8"/>
    <w:rsid w:val="008439BC"/>
    <w:rsid w:val="00843BBC"/>
    <w:rsid w:val="00843D58"/>
    <w:rsid w:val="00843DC2"/>
    <w:rsid w:val="00843EBA"/>
    <w:rsid w:val="00844004"/>
    <w:rsid w:val="008442B1"/>
    <w:rsid w:val="00844308"/>
    <w:rsid w:val="008449EC"/>
    <w:rsid w:val="00844A20"/>
    <w:rsid w:val="00844CC8"/>
    <w:rsid w:val="0084510D"/>
    <w:rsid w:val="00845400"/>
    <w:rsid w:val="00845903"/>
    <w:rsid w:val="00845A2A"/>
    <w:rsid w:val="00845AB0"/>
    <w:rsid w:val="00845C3D"/>
    <w:rsid w:val="00845D62"/>
    <w:rsid w:val="00845F5F"/>
    <w:rsid w:val="0084645D"/>
    <w:rsid w:val="008464B7"/>
    <w:rsid w:val="0084658D"/>
    <w:rsid w:val="008465BC"/>
    <w:rsid w:val="008465CD"/>
    <w:rsid w:val="008466D9"/>
    <w:rsid w:val="008466F6"/>
    <w:rsid w:val="008468FF"/>
    <w:rsid w:val="00846980"/>
    <w:rsid w:val="008469BA"/>
    <w:rsid w:val="00846BF9"/>
    <w:rsid w:val="00846D2E"/>
    <w:rsid w:val="00846F11"/>
    <w:rsid w:val="008471A4"/>
    <w:rsid w:val="008472B8"/>
    <w:rsid w:val="0084742B"/>
    <w:rsid w:val="00847843"/>
    <w:rsid w:val="00847DB1"/>
    <w:rsid w:val="00847E41"/>
    <w:rsid w:val="00847F10"/>
    <w:rsid w:val="008501C4"/>
    <w:rsid w:val="0085036A"/>
    <w:rsid w:val="008504AB"/>
    <w:rsid w:val="00850B97"/>
    <w:rsid w:val="00851064"/>
    <w:rsid w:val="00851659"/>
    <w:rsid w:val="008518D9"/>
    <w:rsid w:val="00851C7E"/>
    <w:rsid w:val="00851FA1"/>
    <w:rsid w:val="0085224B"/>
    <w:rsid w:val="00852282"/>
    <w:rsid w:val="008527BB"/>
    <w:rsid w:val="0085292A"/>
    <w:rsid w:val="00852988"/>
    <w:rsid w:val="008529A2"/>
    <w:rsid w:val="00852A79"/>
    <w:rsid w:val="00852BD2"/>
    <w:rsid w:val="00852F16"/>
    <w:rsid w:val="00853189"/>
    <w:rsid w:val="00853237"/>
    <w:rsid w:val="00853452"/>
    <w:rsid w:val="00853796"/>
    <w:rsid w:val="0085396D"/>
    <w:rsid w:val="0085439B"/>
    <w:rsid w:val="008543A8"/>
    <w:rsid w:val="00854729"/>
    <w:rsid w:val="00854A84"/>
    <w:rsid w:val="00854CC6"/>
    <w:rsid w:val="00854F58"/>
    <w:rsid w:val="008550C6"/>
    <w:rsid w:val="00855132"/>
    <w:rsid w:val="00855280"/>
    <w:rsid w:val="00855913"/>
    <w:rsid w:val="00855AF8"/>
    <w:rsid w:val="00855C5A"/>
    <w:rsid w:val="00855C8B"/>
    <w:rsid w:val="00855E0E"/>
    <w:rsid w:val="00855F82"/>
    <w:rsid w:val="0085613F"/>
    <w:rsid w:val="008566CC"/>
    <w:rsid w:val="00856A04"/>
    <w:rsid w:val="00856C54"/>
    <w:rsid w:val="00857005"/>
    <w:rsid w:val="00857173"/>
    <w:rsid w:val="00857302"/>
    <w:rsid w:val="0085788B"/>
    <w:rsid w:val="008579B4"/>
    <w:rsid w:val="00860006"/>
    <w:rsid w:val="0086031A"/>
    <w:rsid w:val="00860589"/>
    <w:rsid w:val="00860625"/>
    <w:rsid w:val="0086079C"/>
    <w:rsid w:val="00860800"/>
    <w:rsid w:val="00860A8A"/>
    <w:rsid w:val="00860B75"/>
    <w:rsid w:val="00860C7F"/>
    <w:rsid w:val="00860DFE"/>
    <w:rsid w:val="00860F0A"/>
    <w:rsid w:val="00860F32"/>
    <w:rsid w:val="00860F6D"/>
    <w:rsid w:val="00860FE9"/>
    <w:rsid w:val="00861112"/>
    <w:rsid w:val="00861339"/>
    <w:rsid w:val="008614E9"/>
    <w:rsid w:val="00861502"/>
    <w:rsid w:val="008616A7"/>
    <w:rsid w:val="00861B20"/>
    <w:rsid w:val="00861D00"/>
    <w:rsid w:val="00862025"/>
    <w:rsid w:val="00862136"/>
    <w:rsid w:val="00862422"/>
    <w:rsid w:val="0086242B"/>
    <w:rsid w:val="0086274C"/>
    <w:rsid w:val="00862A94"/>
    <w:rsid w:val="00862D60"/>
    <w:rsid w:val="00862E30"/>
    <w:rsid w:val="00862FAD"/>
    <w:rsid w:val="00863115"/>
    <w:rsid w:val="0086330F"/>
    <w:rsid w:val="00863383"/>
    <w:rsid w:val="00863550"/>
    <w:rsid w:val="008635D8"/>
    <w:rsid w:val="00863606"/>
    <w:rsid w:val="00863AA8"/>
    <w:rsid w:val="00863B74"/>
    <w:rsid w:val="00863D47"/>
    <w:rsid w:val="00863E0E"/>
    <w:rsid w:val="00863F4F"/>
    <w:rsid w:val="0086400E"/>
    <w:rsid w:val="008642D2"/>
    <w:rsid w:val="0086468A"/>
    <w:rsid w:val="00864800"/>
    <w:rsid w:val="00864A79"/>
    <w:rsid w:val="00864BFA"/>
    <w:rsid w:val="00864C22"/>
    <w:rsid w:val="00864CB0"/>
    <w:rsid w:val="00864D13"/>
    <w:rsid w:val="00865006"/>
    <w:rsid w:val="008657AA"/>
    <w:rsid w:val="00865956"/>
    <w:rsid w:val="00865A0A"/>
    <w:rsid w:val="00865ABD"/>
    <w:rsid w:val="00865F6C"/>
    <w:rsid w:val="00866141"/>
    <w:rsid w:val="00866ABA"/>
    <w:rsid w:val="00866DE8"/>
    <w:rsid w:val="00866E52"/>
    <w:rsid w:val="00866F1F"/>
    <w:rsid w:val="00867054"/>
    <w:rsid w:val="008671CE"/>
    <w:rsid w:val="0086724E"/>
    <w:rsid w:val="0086748E"/>
    <w:rsid w:val="00867649"/>
    <w:rsid w:val="00867735"/>
    <w:rsid w:val="00867778"/>
    <w:rsid w:val="0086787D"/>
    <w:rsid w:val="00867B8E"/>
    <w:rsid w:val="00867DCF"/>
    <w:rsid w:val="00867FD5"/>
    <w:rsid w:val="0087027C"/>
    <w:rsid w:val="0087043F"/>
    <w:rsid w:val="00870953"/>
    <w:rsid w:val="00870BE8"/>
    <w:rsid w:val="00871307"/>
    <w:rsid w:val="0087132C"/>
    <w:rsid w:val="008713EF"/>
    <w:rsid w:val="008713F4"/>
    <w:rsid w:val="00871632"/>
    <w:rsid w:val="00871865"/>
    <w:rsid w:val="008718FB"/>
    <w:rsid w:val="00871943"/>
    <w:rsid w:val="00871A6C"/>
    <w:rsid w:val="00871AF6"/>
    <w:rsid w:val="00871C75"/>
    <w:rsid w:val="008722E4"/>
    <w:rsid w:val="0087246E"/>
    <w:rsid w:val="00872580"/>
    <w:rsid w:val="00872A6F"/>
    <w:rsid w:val="00872D82"/>
    <w:rsid w:val="0087326E"/>
    <w:rsid w:val="00873274"/>
    <w:rsid w:val="00873294"/>
    <w:rsid w:val="008732F1"/>
    <w:rsid w:val="00873443"/>
    <w:rsid w:val="008734A8"/>
    <w:rsid w:val="00873542"/>
    <w:rsid w:val="008736D1"/>
    <w:rsid w:val="00873708"/>
    <w:rsid w:val="008743D7"/>
    <w:rsid w:val="008743F2"/>
    <w:rsid w:val="00874658"/>
    <w:rsid w:val="00874664"/>
    <w:rsid w:val="008747F0"/>
    <w:rsid w:val="00874807"/>
    <w:rsid w:val="00874C89"/>
    <w:rsid w:val="00874DEF"/>
    <w:rsid w:val="00875043"/>
    <w:rsid w:val="008750F3"/>
    <w:rsid w:val="0087524A"/>
    <w:rsid w:val="0087565F"/>
    <w:rsid w:val="008757B9"/>
    <w:rsid w:val="008757EE"/>
    <w:rsid w:val="00875CCB"/>
    <w:rsid w:val="008761A4"/>
    <w:rsid w:val="00876607"/>
    <w:rsid w:val="00876722"/>
    <w:rsid w:val="0087675A"/>
    <w:rsid w:val="00876A36"/>
    <w:rsid w:val="00876C39"/>
    <w:rsid w:val="00876DE1"/>
    <w:rsid w:val="00876F15"/>
    <w:rsid w:val="00877080"/>
    <w:rsid w:val="00877111"/>
    <w:rsid w:val="00877116"/>
    <w:rsid w:val="00877225"/>
    <w:rsid w:val="008773CB"/>
    <w:rsid w:val="008774A6"/>
    <w:rsid w:val="0087752F"/>
    <w:rsid w:val="008776CD"/>
    <w:rsid w:val="0087784C"/>
    <w:rsid w:val="00877CCC"/>
    <w:rsid w:val="00880370"/>
    <w:rsid w:val="008805A9"/>
    <w:rsid w:val="008805E2"/>
    <w:rsid w:val="008808AF"/>
    <w:rsid w:val="00880F4F"/>
    <w:rsid w:val="008810E0"/>
    <w:rsid w:val="0088120E"/>
    <w:rsid w:val="008813DE"/>
    <w:rsid w:val="0088140A"/>
    <w:rsid w:val="00881823"/>
    <w:rsid w:val="00881929"/>
    <w:rsid w:val="00881AA4"/>
    <w:rsid w:val="00881AB7"/>
    <w:rsid w:val="00881B02"/>
    <w:rsid w:val="0088259B"/>
    <w:rsid w:val="008825BB"/>
    <w:rsid w:val="0088272B"/>
    <w:rsid w:val="0088273D"/>
    <w:rsid w:val="00882797"/>
    <w:rsid w:val="00882AC3"/>
    <w:rsid w:val="00882B47"/>
    <w:rsid w:val="00882ED4"/>
    <w:rsid w:val="00883181"/>
    <w:rsid w:val="008831A3"/>
    <w:rsid w:val="00883304"/>
    <w:rsid w:val="008833F3"/>
    <w:rsid w:val="0088372E"/>
    <w:rsid w:val="0088378F"/>
    <w:rsid w:val="00883923"/>
    <w:rsid w:val="00883959"/>
    <w:rsid w:val="00883CA1"/>
    <w:rsid w:val="00883FDC"/>
    <w:rsid w:val="008841FA"/>
    <w:rsid w:val="008843F9"/>
    <w:rsid w:val="00884417"/>
    <w:rsid w:val="0088463A"/>
    <w:rsid w:val="00884C1E"/>
    <w:rsid w:val="00884C3A"/>
    <w:rsid w:val="00884DFB"/>
    <w:rsid w:val="00885139"/>
    <w:rsid w:val="0088556F"/>
    <w:rsid w:val="008857F6"/>
    <w:rsid w:val="00885971"/>
    <w:rsid w:val="0088599F"/>
    <w:rsid w:val="00885AC7"/>
    <w:rsid w:val="00885B70"/>
    <w:rsid w:val="00885BCE"/>
    <w:rsid w:val="00885CCA"/>
    <w:rsid w:val="00885E1B"/>
    <w:rsid w:val="00885F5A"/>
    <w:rsid w:val="00886056"/>
    <w:rsid w:val="0088614A"/>
    <w:rsid w:val="0088615C"/>
    <w:rsid w:val="00886628"/>
    <w:rsid w:val="00886902"/>
    <w:rsid w:val="00886974"/>
    <w:rsid w:val="00886AE2"/>
    <w:rsid w:val="00886BC7"/>
    <w:rsid w:val="00886D2D"/>
    <w:rsid w:val="00886F70"/>
    <w:rsid w:val="00887066"/>
    <w:rsid w:val="0088723A"/>
    <w:rsid w:val="008872D9"/>
    <w:rsid w:val="008872FF"/>
    <w:rsid w:val="00887A32"/>
    <w:rsid w:val="00887ABF"/>
    <w:rsid w:val="00887B48"/>
    <w:rsid w:val="00887E73"/>
    <w:rsid w:val="008901E9"/>
    <w:rsid w:val="00890240"/>
    <w:rsid w:val="0089041F"/>
    <w:rsid w:val="00890420"/>
    <w:rsid w:val="008905A7"/>
    <w:rsid w:val="0089064D"/>
    <w:rsid w:val="008906E3"/>
    <w:rsid w:val="00890EFF"/>
    <w:rsid w:val="0089109D"/>
    <w:rsid w:val="0089114B"/>
    <w:rsid w:val="008914BB"/>
    <w:rsid w:val="00891815"/>
    <w:rsid w:val="0089191E"/>
    <w:rsid w:val="00891A3B"/>
    <w:rsid w:val="00891B3B"/>
    <w:rsid w:val="00891D9B"/>
    <w:rsid w:val="00891F11"/>
    <w:rsid w:val="00891F21"/>
    <w:rsid w:val="00891F6B"/>
    <w:rsid w:val="00891FB6"/>
    <w:rsid w:val="0089210A"/>
    <w:rsid w:val="008923F3"/>
    <w:rsid w:val="00892450"/>
    <w:rsid w:val="00892778"/>
    <w:rsid w:val="008928B8"/>
    <w:rsid w:val="00892BF0"/>
    <w:rsid w:val="00892C71"/>
    <w:rsid w:val="00892CF2"/>
    <w:rsid w:val="00893103"/>
    <w:rsid w:val="008932F8"/>
    <w:rsid w:val="00893350"/>
    <w:rsid w:val="008938E5"/>
    <w:rsid w:val="00893C7B"/>
    <w:rsid w:val="00893CA4"/>
    <w:rsid w:val="00894049"/>
    <w:rsid w:val="008940FB"/>
    <w:rsid w:val="00894554"/>
    <w:rsid w:val="008949E2"/>
    <w:rsid w:val="00894A85"/>
    <w:rsid w:val="00894B7E"/>
    <w:rsid w:val="00894C7B"/>
    <w:rsid w:val="00894ED2"/>
    <w:rsid w:val="00894F65"/>
    <w:rsid w:val="008950A0"/>
    <w:rsid w:val="008954F1"/>
    <w:rsid w:val="0089578B"/>
    <w:rsid w:val="008957A0"/>
    <w:rsid w:val="008957DA"/>
    <w:rsid w:val="0089583D"/>
    <w:rsid w:val="008958BA"/>
    <w:rsid w:val="00895A58"/>
    <w:rsid w:val="00895AF1"/>
    <w:rsid w:val="00895F3A"/>
    <w:rsid w:val="00895F4C"/>
    <w:rsid w:val="00896159"/>
    <w:rsid w:val="0089626E"/>
    <w:rsid w:val="008962A4"/>
    <w:rsid w:val="00896342"/>
    <w:rsid w:val="00896B11"/>
    <w:rsid w:val="00896DBB"/>
    <w:rsid w:val="00896F1A"/>
    <w:rsid w:val="00896F35"/>
    <w:rsid w:val="00897080"/>
    <w:rsid w:val="00897131"/>
    <w:rsid w:val="00897793"/>
    <w:rsid w:val="008977C7"/>
    <w:rsid w:val="00897AB4"/>
    <w:rsid w:val="00897ACD"/>
    <w:rsid w:val="00897BBD"/>
    <w:rsid w:val="00897E4F"/>
    <w:rsid w:val="00897EA5"/>
    <w:rsid w:val="008A05F5"/>
    <w:rsid w:val="008A0BA2"/>
    <w:rsid w:val="008A0D63"/>
    <w:rsid w:val="008A0E71"/>
    <w:rsid w:val="008A1058"/>
    <w:rsid w:val="008A13A0"/>
    <w:rsid w:val="008A13D2"/>
    <w:rsid w:val="008A1632"/>
    <w:rsid w:val="008A1662"/>
    <w:rsid w:val="008A16C3"/>
    <w:rsid w:val="008A16DC"/>
    <w:rsid w:val="008A1911"/>
    <w:rsid w:val="008A19AE"/>
    <w:rsid w:val="008A1A98"/>
    <w:rsid w:val="008A1AB1"/>
    <w:rsid w:val="008A1BED"/>
    <w:rsid w:val="008A1E68"/>
    <w:rsid w:val="008A2166"/>
    <w:rsid w:val="008A2252"/>
    <w:rsid w:val="008A237F"/>
    <w:rsid w:val="008A256D"/>
    <w:rsid w:val="008A2E6B"/>
    <w:rsid w:val="008A3200"/>
    <w:rsid w:val="008A3457"/>
    <w:rsid w:val="008A3535"/>
    <w:rsid w:val="008A372C"/>
    <w:rsid w:val="008A3734"/>
    <w:rsid w:val="008A3846"/>
    <w:rsid w:val="008A3963"/>
    <w:rsid w:val="008A3A48"/>
    <w:rsid w:val="008A3A68"/>
    <w:rsid w:val="008A3BBD"/>
    <w:rsid w:val="008A3D02"/>
    <w:rsid w:val="008A3D7B"/>
    <w:rsid w:val="008A4050"/>
    <w:rsid w:val="008A4146"/>
    <w:rsid w:val="008A41DE"/>
    <w:rsid w:val="008A4274"/>
    <w:rsid w:val="008A4397"/>
    <w:rsid w:val="008A445C"/>
    <w:rsid w:val="008A4728"/>
    <w:rsid w:val="008A4B64"/>
    <w:rsid w:val="008A4C59"/>
    <w:rsid w:val="008A5092"/>
    <w:rsid w:val="008A538B"/>
    <w:rsid w:val="008A558C"/>
    <w:rsid w:val="008A5921"/>
    <w:rsid w:val="008A5992"/>
    <w:rsid w:val="008A5C3D"/>
    <w:rsid w:val="008A5D7D"/>
    <w:rsid w:val="008A5F0F"/>
    <w:rsid w:val="008A62BE"/>
    <w:rsid w:val="008A6567"/>
    <w:rsid w:val="008A693D"/>
    <w:rsid w:val="008A69A2"/>
    <w:rsid w:val="008A6BC4"/>
    <w:rsid w:val="008A6F83"/>
    <w:rsid w:val="008A73C6"/>
    <w:rsid w:val="008A771D"/>
    <w:rsid w:val="008A774C"/>
    <w:rsid w:val="008A7883"/>
    <w:rsid w:val="008A7ACA"/>
    <w:rsid w:val="008A7C3C"/>
    <w:rsid w:val="008A7F06"/>
    <w:rsid w:val="008A7F49"/>
    <w:rsid w:val="008B0409"/>
    <w:rsid w:val="008B05B4"/>
    <w:rsid w:val="008B05C3"/>
    <w:rsid w:val="008B09B5"/>
    <w:rsid w:val="008B0BE7"/>
    <w:rsid w:val="008B0C10"/>
    <w:rsid w:val="008B0D3F"/>
    <w:rsid w:val="008B0E8E"/>
    <w:rsid w:val="008B16DF"/>
    <w:rsid w:val="008B16EE"/>
    <w:rsid w:val="008B1DB6"/>
    <w:rsid w:val="008B1EFF"/>
    <w:rsid w:val="008B2141"/>
    <w:rsid w:val="008B214A"/>
    <w:rsid w:val="008B2657"/>
    <w:rsid w:val="008B26D6"/>
    <w:rsid w:val="008B28AF"/>
    <w:rsid w:val="008B2B6F"/>
    <w:rsid w:val="008B3360"/>
    <w:rsid w:val="008B351A"/>
    <w:rsid w:val="008B36A7"/>
    <w:rsid w:val="008B3841"/>
    <w:rsid w:val="008B39F3"/>
    <w:rsid w:val="008B3E83"/>
    <w:rsid w:val="008B3FB9"/>
    <w:rsid w:val="008B41F4"/>
    <w:rsid w:val="008B45D2"/>
    <w:rsid w:val="008B482E"/>
    <w:rsid w:val="008B4965"/>
    <w:rsid w:val="008B4A07"/>
    <w:rsid w:val="008B53F0"/>
    <w:rsid w:val="008B5A55"/>
    <w:rsid w:val="008B5BC6"/>
    <w:rsid w:val="008B5D3A"/>
    <w:rsid w:val="008B60F4"/>
    <w:rsid w:val="008B61C5"/>
    <w:rsid w:val="008B6559"/>
    <w:rsid w:val="008B6FFA"/>
    <w:rsid w:val="008B7178"/>
    <w:rsid w:val="008B7242"/>
    <w:rsid w:val="008B7397"/>
    <w:rsid w:val="008B73A1"/>
    <w:rsid w:val="008B776D"/>
    <w:rsid w:val="008B78B1"/>
    <w:rsid w:val="008B78D7"/>
    <w:rsid w:val="008B7DCB"/>
    <w:rsid w:val="008C0074"/>
    <w:rsid w:val="008C010C"/>
    <w:rsid w:val="008C0746"/>
    <w:rsid w:val="008C0B2C"/>
    <w:rsid w:val="008C0C19"/>
    <w:rsid w:val="008C0EB4"/>
    <w:rsid w:val="008C0EB5"/>
    <w:rsid w:val="008C15C7"/>
    <w:rsid w:val="008C16BB"/>
    <w:rsid w:val="008C1821"/>
    <w:rsid w:val="008C1979"/>
    <w:rsid w:val="008C1C6C"/>
    <w:rsid w:val="008C1CCF"/>
    <w:rsid w:val="008C1DB1"/>
    <w:rsid w:val="008C1F85"/>
    <w:rsid w:val="008C1FFD"/>
    <w:rsid w:val="008C23EC"/>
    <w:rsid w:val="008C2690"/>
    <w:rsid w:val="008C287F"/>
    <w:rsid w:val="008C2A56"/>
    <w:rsid w:val="008C2A98"/>
    <w:rsid w:val="008C2E18"/>
    <w:rsid w:val="008C2FC8"/>
    <w:rsid w:val="008C31C9"/>
    <w:rsid w:val="008C3548"/>
    <w:rsid w:val="008C3858"/>
    <w:rsid w:val="008C3B2A"/>
    <w:rsid w:val="008C3B2F"/>
    <w:rsid w:val="008C3B9D"/>
    <w:rsid w:val="008C3E3C"/>
    <w:rsid w:val="008C41A9"/>
    <w:rsid w:val="008C432C"/>
    <w:rsid w:val="008C4576"/>
    <w:rsid w:val="008C46A3"/>
    <w:rsid w:val="008C46D6"/>
    <w:rsid w:val="008C47A0"/>
    <w:rsid w:val="008C49B4"/>
    <w:rsid w:val="008C4A72"/>
    <w:rsid w:val="008C4B73"/>
    <w:rsid w:val="008C4CA0"/>
    <w:rsid w:val="008C5652"/>
    <w:rsid w:val="008C5722"/>
    <w:rsid w:val="008C5D23"/>
    <w:rsid w:val="008C6062"/>
    <w:rsid w:val="008C624A"/>
    <w:rsid w:val="008C627E"/>
    <w:rsid w:val="008C62A9"/>
    <w:rsid w:val="008C6509"/>
    <w:rsid w:val="008C678C"/>
    <w:rsid w:val="008C692A"/>
    <w:rsid w:val="008C7503"/>
    <w:rsid w:val="008C79DF"/>
    <w:rsid w:val="008C7AE4"/>
    <w:rsid w:val="008C7C30"/>
    <w:rsid w:val="008C7DC8"/>
    <w:rsid w:val="008C7EF9"/>
    <w:rsid w:val="008D01A7"/>
    <w:rsid w:val="008D02B1"/>
    <w:rsid w:val="008D02FC"/>
    <w:rsid w:val="008D05EF"/>
    <w:rsid w:val="008D0A82"/>
    <w:rsid w:val="008D0ADA"/>
    <w:rsid w:val="008D1130"/>
    <w:rsid w:val="008D15E4"/>
    <w:rsid w:val="008D1732"/>
    <w:rsid w:val="008D19FD"/>
    <w:rsid w:val="008D1A97"/>
    <w:rsid w:val="008D1ABD"/>
    <w:rsid w:val="008D1D63"/>
    <w:rsid w:val="008D1E2D"/>
    <w:rsid w:val="008D1F6C"/>
    <w:rsid w:val="008D2097"/>
    <w:rsid w:val="008D2387"/>
    <w:rsid w:val="008D264B"/>
    <w:rsid w:val="008D27C6"/>
    <w:rsid w:val="008D2B40"/>
    <w:rsid w:val="008D2F19"/>
    <w:rsid w:val="008D2FB9"/>
    <w:rsid w:val="008D3238"/>
    <w:rsid w:val="008D324A"/>
    <w:rsid w:val="008D334E"/>
    <w:rsid w:val="008D33D1"/>
    <w:rsid w:val="008D3414"/>
    <w:rsid w:val="008D3568"/>
    <w:rsid w:val="008D36AE"/>
    <w:rsid w:val="008D36B4"/>
    <w:rsid w:val="008D3A0D"/>
    <w:rsid w:val="008D3AFC"/>
    <w:rsid w:val="008D4221"/>
    <w:rsid w:val="008D4517"/>
    <w:rsid w:val="008D4606"/>
    <w:rsid w:val="008D49FD"/>
    <w:rsid w:val="008D4B68"/>
    <w:rsid w:val="008D4CBF"/>
    <w:rsid w:val="008D5423"/>
    <w:rsid w:val="008D54CE"/>
    <w:rsid w:val="008D5751"/>
    <w:rsid w:val="008D590B"/>
    <w:rsid w:val="008D5A3A"/>
    <w:rsid w:val="008D61DF"/>
    <w:rsid w:val="008D628A"/>
    <w:rsid w:val="008D62C5"/>
    <w:rsid w:val="008D6641"/>
    <w:rsid w:val="008D6762"/>
    <w:rsid w:val="008D6952"/>
    <w:rsid w:val="008D6971"/>
    <w:rsid w:val="008D6BA8"/>
    <w:rsid w:val="008D6EA4"/>
    <w:rsid w:val="008D7539"/>
    <w:rsid w:val="008D754A"/>
    <w:rsid w:val="008D7CDE"/>
    <w:rsid w:val="008D7D89"/>
    <w:rsid w:val="008D7E12"/>
    <w:rsid w:val="008D7F14"/>
    <w:rsid w:val="008D7FC1"/>
    <w:rsid w:val="008E04D2"/>
    <w:rsid w:val="008E05ED"/>
    <w:rsid w:val="008E06F3"/>
    <w:rsid w:val="008E0935"/>
    <w:rsid w:val="008E0C46"/>
    <w:rsid w:val="008E0FAE"/>
    <w:rsid w:val="008E0FF0"/>
    <w:rsid w:val="008E113D"/>
    <w:rsid w:val="008E1240"/>
    <w:rsid w:val="008E13F2"/>
    <w:rsid w:val="008E15E1"/>
    <w:rsid w:val="008E16E9"/>
    <w:rsid w:val="008E184C"/>
    <w:rsid w:val="008E194F"/>
    <w:rsid w:val="008E19B7"/>
    <w:rsid w:val="008E1D15"/>
    <w:rsid w:val="008E1E7D"/>
    <w:rsid w:val="008E1EA5"/>
    <w:rsid w:val="008E1F6C"/>
    <w:rsid w:val="008E21ED"/>
    <w:rsid w:val="008E22BC"/>
    <w:rsid w:val="008E243A"/>
    <w:rsid w:val="008E250A"/>
    <w:rsid w:val="008E25D6"/>
    <w:rsid w:val="008E26B7"/>
    <w:rsid w:val="008E29DD"/>
    <w:rsid w:val="008E2B22"/>
    <w:rsid w:val="008E2DBE"/>
    <w:rsid w:val="008E324D"/>
    <w:rsid w:val="008E3374"/>
    <w:rsid w:val="008E3389"/>
    <w:rsid w:val="008E34FD"/>
    <w:rsid w:val="008E3533"/>
    <w:rsid w:val="008E3741"/>
    <w:rsid w:val="008E396A"/>
    <w:rsid w:val="008E3AE8"/>
    <w:rsid w:val="008E3CE1"/>
    <w:rsid w:val="008E43E0"/>
    <w:rsid w:val="008E4747"/>
    <w:rsid w:val="008E4C97"/>
    <w:rsid w:val="008E4CBA"/>
    <w:rsid w:val="008E4F7F"/>
    <w:rsid w:val="008E522B"/>
    <w:rsid w:val="008E529F"/>
    <w:rsid w:val="008E5587"/>
    <w:rsid w:val="008E5B6E"/>
    <w:rsid w:val="008E5CA5"/>
    <w:rsid w:val="008E5CB6"/>
    <w:rsid w:val="008E5DC3"/>
    <w:rsid w:val="008E5E16"/>
    <w:rsid w:val="008E5F02"/>
    <w:rsid w:val="008E6128"/>
    <w:rsid w:val="008E6133"/>
    <w:rsid w:val="008E6225"/>
    <w:rsid w:val="008E6376"/>
    <w:rsid w:val="008E6427"/>
    <w:rsid w:val="008E64B1"/>
    <w:rsid w:val="008E672C"/>
    <w:rsid w:val="008E67C3"/>
    <w:rsid w:val="008E699A"/>
    <w:rsid w:val="008E6B5C"/>
    <w:rsid w:val="008E6DA3"/>
    <w:rsid w:val="008E71E5"/>
    <w:rsid w:val="008E7252"/>
    <w:rsid w:val="008E75E8"/>
    <w:rsid w:val="008E7BD4"/>
    <w:rsid w:val="008F008B"/>
    <w:rsid w:val="008F011F"/>
    <w:rsid w:val="008F0486"/>
    <w:rsid w:val="008F0A95"/>
    <w:rsid w:val="008F0B39"/>
    <w:rsid w:val="008F0E8C"/>
    <w:rsid w:val="008F0F3F"/>
    <w:rsid w:val="008F16B5"/>
    <w:rsid w:val="008F1875"/>
    <w:rsid w:val="008F1DF4"/>
    <w:rsid w:val="008F2215"/>
    <w:rsid w:val="008F23EE"/>
    <w:rsid w:val="008F26B3"/>
    <w:rsid w:val="008F2817"/>
    <w:rsid w:val="008F29C6"/>
    <w:rsid w:val="008F2D1F"/>
    <w:rsid w:val="008F2D40"/>
    <w:rsid w:val="008F2DA5"/>
    <w:rsid w:val="008F2F66"/>
    <w:rsid w:val="008F32F3"/>
    <w:rsid w:val="008F38A7"/>
    <w:rsid w:val="008F3931"/>
    <w:rsid w:val="008F3B4D"/>
    <w:rsid w:val="008F3CDD"/>
    <w:rsid w:val="008F43E2"/>
    <w:rsid w:val="008F4776"/>
    <w:rsid w:val="008F4FAE"/>
    <w:rsid w:val="008F50DA"/>
    <w:rsid w:val="008F5260"/>
    <w:rsid w:val="008F545D"/>
    <w:rsid w:val="008F567D"/>
    <w:rsid w:val="008F5990"/>
    <w:rsid w:val="008F59AC"/>
    <w:rsid w:val="008F5A58"/>
    <w:rsid w:val="008F5D64"/>
    <w:rsid w:val="008F5D69"/>
    <w:rsid w:val="008F5E12"/>
    <w:rsid w:val="008F5E90"/>
    <w:rsid w:val="008F5EAE"/>
    <w:rsid w:val="008F5F2C"/>
    <w:rsid w:val="008F5F7A"/>
    <w:rsid w:val="008F6075"/>
    <w:rsid w:val="008F6292"/>
    <w:rsid w:val="008F64CE"/>
    <w:rsid w:val="008F65C7"/>
    <w:rsid w:val="008F6718"/>
    <w:rsid w:val="008F6884"/>
    <w:rsid w:val="008F6A11"/>
    <w:rsid w:val="008F6AFE"/>
    <w:rsid w:val="008F6CA7"/>
    <w:rsid w:val="008F6D69"/>
    <w:rsid w:val="008F6F1A"/>
    <w:rsid w:val="008F6F38"/>
    <w:rsid w:val="008F75CF"/>
    <w:rsid w:val="008F7626"/>
    <w:rsid w:val="008F7897"/>
    <w:rsid w:val="0090021B"/>
    <w:rsid w:val="009002E5"/>
    <w:rsid w:val="0090058C"/>
    <w:rsid w:val="00900614"/>
    <w:rsid w:val="00901134"/>
    <w:rsid w:val="0090137A"/>
    <w:rsid w:val="009017A8"/>
    <w:rsid w:val="00901B05"/>
    <w:rsid w:val="00901B86"/>
    <w:rsid w:val="00901C56"/>
    <w:rsid w:val="00902032"/>
    <w:rsid w:val="009029EE"/>
    <w:rsid w:val="00902A3E"/>
    <w:rsid w:val="00902A80"/>
    <w:rsid w:val="00902E0A"/>
    <w:rsid w:val="00902EBB"/>
    <w:rsid w:val="009031C1"/>
    <w:rsid w:val="00903370"/>
    <w:rsid w:val="009034D2"/>
    <w:rsid w:val="00903782"/>
    <w:rsid w:val="009039F0"/>
    <w:rsid w:val="00903DBF"/>
    <w:rsid w:val="0090443D"/>
    <w:rsid w:val="0090447A"/>
    <w:rsid w:val="0090461B"/>
    <w:rsid w:val="00904923"/>
    <w:rsid w:val="00904949"/>
    <w:rsid w:val="009049A1"/>
    <w:rsid w:val="00904AE4"/>
    <w:rsid w:val="00905106"/>
    <w:rsid w:val="009055A6"/>
    <w:rsid w:val="009055E0"/>
    <w:rsid w:val="0090578B"/>
    <w:rsid w:val="00905A6A"/>
    <w:rsid w:val="00905B19"/>
    <w:rsid w:val="00905CC1"/>
    <w:rsid w:val="00905D87"/>
    <w:rsid w:val="0090618D"/>
    <w:rsid w:val="009062CF"/>
    <w:rsid w:val="009062D3"/>
    <w:rsid w:val="0090632E"/>
    <w:rsid w:val="009065D2"/>
    <w:rsid w:val="00906D5C"/>
    <w:rsid w:val="00906E4D"/>
    <w:rsid w:val="00907268"/>
    <w:rsid w:val="00907C23"/>
    <w:rsid w:val="00907D15"/>
    <w:rsid w:val="00910037"/>
    <w:rsid w:val="00910062"/>
    <w:rsid w:val="0091041F"/>
    <w:rsid w:val="009104EC"/>
    <w:rsid w:val="009105BB"/>
    <w:rsid w:val="0091060C"/>
    <w:rsid w:val="0091071D"/>
    <w:rsid w:val="00910A66"/>
    <w:rsid w:val="00910A6C"/>
    <w:rsid w:val="00910BC4"/>
    <w:rsid w:val="00910D01"/>
    <w:rsid w:val="00910FEC"/>
    <w:rsid w:val="009110B4"/>
    <w:rsid w:val="00911296"/>
    <w:rsid w:val="0091139C"/>
    <w:rsid w:val="00911910"/>
    <w:rsid w:val="00911A7B"/>
    <w:rsid w:val="00911B30"/>
    <w:rsid w:val="00911EFD"/>
    <w:rsid w:val="0091225F"/>
    <w:rsid w:val="0091232C"/>
    <w:rsid w:val="00912518"/>
    <w:rsid w:val="00912634"/>
    <w:rsid w:val="0091278C"/>
    <w:rsid w:val="009129E9"/>
    <w:rsid w:val="009129FD"/>
    <w:rsid w:val="00912B05"/>
    <w:rsid w:val="00913124"/>
    <w:rsid w:val="0091316B"/>
    <w:rsid w:val="0091349A"/>
    <w:rsid w:val="00913602"/>
    <w:rsid w:val="009140A8"/>
    <w:rsid w:val="0091430B"/>
    <w:rsid w:val="00914399"/>
    <w:rsid w:val="00914667"/>
    <w:rsid w:val="0091470F"/>
    <w:rsid w:val="009149E0"/>
    <w:rsid w:val="00914B8E"/>
    <w:rsid w:val="00914C3B"/>
    <w:rsid w:val="00915031"/>
    <w:rsid w:val="009150B4"/>
    <w:rsid w:val="0091530C"/>
    <w:rsid w:val="009153A1"/>
    <w:rsid w:val="009158BF"/>
    <w:rsid w:val="009159AF"/>
    <w:rsid w:val="00915A98"/>
    <w:rsid w:val="00915AF9"/>
    <w:rsid w:val="00915B28"/>
    <w:rsid w:val="00915DCA"/>
    <w:rsid w:val="0091601A"/>
    <w:rsid w:val="00916273"/>
    <w:rsid w:val="00916461"/>
    <w:rsid w:val="0091656A"/>
    <w:rsid w:val="00916917"/>
    <w:rsid w:val="00916987"/>
    <w:rsid w:val="00916AE1"/>
    <w:rsid w:val="00916F87"/>
    <w:rsid w:val="009177FC"/>
    <w:rsid w:val="00917A64"/>
    <w:rsid w:val="009200D7"/>
    <w:rsid w:val="00920167"/>
    <w:rsid w:val="00920289"/>
    <w:rsid w:val="009203D4"/>
    <w:rsid w:val="00920617"/>
    <w:rsid w:val="00920CA8"/>
    <w:rsid w:val="00920F0B"/>
    <w:rsid w:val="00921165"/>
    <w:rsid w:val="009212C2"/>
    <w:rsid w:val="00921349"/>
    <w:rsid w:val="00921A97"/>
    <w:rsid w:val="00921BE7"/>
    <w:rsid w:val="00921BED"/>
    <w:rsid w:val="00921C1A"/>
    <w:rsid w:val="00922026"/>
    <w:rsid w:val="0092208B"/>
    <w:rsid w:val="00922310"/>
    <w:rsid w:val="009228BD"/>
    <w:rsid w:val="00922A0E"/>
    <w:rsid w:val="00922A52"/>
    <w:rsid w:val="00922AA8"/>
    <w:rsid w:val="00922F36"/>
    <w:rsid w:val="0092313A"/>
    <w:rsid w:val="009234C5"/>
    <w:rsid w:val="009237FD"/>
    <w:rsid w:val="009239FF"/>
    <w:rsid w:val="009241C7"/>
    <w:rsid w:val="009243DC"/>
    <w:rsid w:val="0092442D"/>
    <w:rsid w:val="009244C9"/>
    <w:rsid w:val="009244D6"/>
    <w:rsid w:val="00924618"/>
    <w:rsid w:val="0092468B"/>
    <w:rsid w:val="0092468F"/>
    <w:rsid w:val="009248BA"/>
    <w:rsid w:val="00924A0E"/>
    <w:rsid w:val="00924B50"/>
    <w:rsid w:val="00924C75"/>
    <w:rsid w:val="00924D7A"/>
    <w:rsid w:val="00924E60"/>
    <w:rsid w:val="00925226"/>
    <w:rsid w:val="0092526D"/>
    <w:rsid w:val="00925379"/>
    <w:rsid w:val="009254CF"/>
    <w:rsid w:val="00925573"/>
    <w:rsid w:val="009257A4"/>
    <w:rsid w:val="009258BD"/>
    <w:rsid w:val="009259C4"/>
    <w:rsid w:val="00925ED6"/>
    <w:rsid w:val="00926110"/>
    <w:rsid w:val="009266DC"/>
    <w:rsid w:val="0092677E"/>
    <w:rsid w:val="00926A30"/>
    <w:rsid w:val="00926D6A"/>
    <w:rsid w:val="00926D77"/>
    <w:rsid w:val="00926EE9"/>
    <w:rsid w:val="009271DD"/>
    <w:rsid w:val="0092737A"/>
    <w:rsid w:val="00927504"/>
    <w:rsid w:val="0092766F"/>
    <w:rsid w:val="009276BB"/>
    <w:rsid w:val="0092779E"/>
    <w:rsid w:val="009278FE"/>
    <w:rsid w:val="00927B22"/>
    <w:rsid w:val="00927EE4"/>
    <w:rsid w:val="009300C9"/>
    <w:rsid w:val="009300D1"/>
    <w:rsid w:val="0093031D"/>
    <w:rsid w:val="00930489"/>
    <w:rsid w:val="009305AF"/>
    <w:rsid w:val="009305C9"/>
    <w:rsid w:val="00930776"/>
    <w:rsid w:val="009307A0"/>
    <w:rsid w:val="009308C7"/>
    <w:rsid w:val="00930A67"/>
    <w:rsid w:val="00930A7C"/>
    <w:rsid w:val="00930A9A"/>
    <w:rsid w:val="00930C2A"/>
    <w:rsid w:val="00930C79"/>
    <w:rsid w:val="00930C92"/>
    <w:rsid w:val="0093102F"/>
    <w:rsid w:val="0093106B"/>
    <w:rsid w:val="00931202"/>
    <w:rsid w:val="009312F8"/>
    <w:rsid w:val="00931399"/>
    <w:rsid w:val="00931686"/>
    <w:rsid w:val="00931733"/>
    <w:rsid w:val="00931848"/>
    <w:rsid w:val="00931A66"/>
    <w:rsid w:val="00931CD1"/>
    <w:rsid w:val="00931D19"/>
    <w:rsid w:val="009322DD"/>
    <w:rsid w:val="00932304"/>
    <w:rsid w:val="0093297A"/>
    <w:rsid w:val="00932B8C"/>
    <w:rsid w:val="00932D52"/>
    <w:rsid w:val="00932FDF"/>
    <w:rsid w:val="00933239"/>
    <w:rsid w:val="00933427"/>
    <w:rsid w:val="009334FA"/>
    <w:rsid w:val="009337E5"/>
    <w:rsid w:val="009339F8"/>
    <w:rsid w:val="00933AC0"/>
    <w:rsid w:val="00933E08"/>
    <w:rsid w:val="00933E9C"/>
    <w:rsid w:val="00933FC8"/>
    <w:rsid w:val="009342FC"/>
    <w:rsid w:val="00934A3C"/>
    <w:rsid w:val="00934EE7"/>
    <w:rsid w:val="009356DC"/>
    <w:rsid w:val="0093573C"/>
    <w:rsid w:val="00935927"/>
    <w:rsid w:val="00935D73"/>
    <w:rsid w:val="00936068"/>
    <w:rsid w:val="00936363"/>
    <w:rsid w:val="00936539"/>
    <w:rsid w:val="009365AC"/>
    <w:rsid w:val="00936638"/>
    <w:rsid w:val="009366AD"/>
    <w:rsid w:val="009367C2"/>
    <w:rsid w:val="0093684A"/>
    <w:rsid w:val="00936C80"/>
    <w:rsid w:val="00936D1E"/>
    <w:rsid w:val="00936E8A"/>
    <w:rsid w:val="00936F90"/>
    <w:rsid w:val="009371C8"/>
    <w:rsid w:val="009371CD"/>
    <w:rsid w:val="009371FC"/>
    <w:rsid w:val="0093729C"/>
    <w:rsid w:val="009372DC"/>
    <w:rsid w:val="0093747C"/>
    <w:rsid w:val="00937737"/>
    <w:rsid w:val="00937783"/>
    <w:rsid w:val="009379E7"/>
    <w:rsid w:val="00937E7A"/>
    <w:rsid w:val="00937E97"/>
    <w:rsid w:val="00937EBB"/>
    <w:rsid w:val="00937FFB"/>
    <w:rsid w:val="0094055C"/>
    <w:rsid w:val="0094088F"/>
    <w:rsid w:val="009409AA"/>
    <w:rsid w:val="00940F36"/>
    <w:rsid w:val="00941193"/>
    <w:rsid w:val="00941482"/>
    <w:rsid w:val="0094169C"/>
    <w:rsid w:val="00941BBD"/>
    <w:rsid w:val="00941E36"/>
    <w:rsid w:val="00941ED9"/>
    <w:rsid w:val="0094207A"/>
    <w:rsid w:val="0094233C"/>
    <w:rsid w:val="00942605"/>
    <w:rsid w:val="0094261D"/>
    <w:rsid w:val="00943001"/>
    <w:rsid w:val="0094317E"/>
    <w:rsid w:val="009431C7"/>
    <w:rsid w:val="00943226"/>
    <w:rsid w:val="00943484"/>
    <w:rsid w:val="00943558"/>
    <w:rsid w:val="00943806"/>
    <w:rsid w:val="009439D6"/>
    <w:rsid w:val="00943FBB"/>
    <w:rsid w:val="00943FEE"/>
    <w:rsid w:val="00943FF0"/>
    <w:rsid w:val="009441D2"/>
    <w:rsid w:val="00944383"/>
    <w:rsid w:val="00944644"/>
    <w:rsid w:val="0094482E"/>
    <w:rsid w:val="00944935"/>
    <w:rsid w:val="00944BA0"/>
    <w:rsid w:val="00944C15"/>
    <w:rsid w:val="00944CA9"/>
    <w:rsid w:val="00944CE0"/>
    <w:rsid w:val="00944CFF"/>
    <w:rsid w:val="00944E1B"/>
    <w:rsid w:val="00944EE0"/>
    <w:rsid w:val="0094546E"/>
    <w:rsid w:val="009457AA"/>
    <w:rsid w:val="00945B1A"/>
    <w:rsid w:val="00945D16"/>
    <w:rsid w:val="00945E7B"/>
    <w:rsid w:val="00945E7E"/>
    <w:rsid w:val="00945E93"/>
    <w:rsid w:val="00946258"/>
    <w:rsid w:val="00946341"/>
    <w:rsid w:val="00946351"/>
    <w:rsid w:val="0094643B"/>
    <w:rsid w:val="0094647C"/>
    <w:rsid w:val="00946740"/>
    <w:rsid w:val="00946A82"/>
    <w:rsid w:val="00946D29"/>
    <w:rsid w:val="00946E4C"/>
    <w:rsid w:val="00946E66"/>
    <w:rsid w:val="0094703D"/>
    <w:rsid w:val="0094770D"/>
    <w:rsid w:val="00947788"/>
    <w:rsid w:val="00947AF2"/>
    <w:rsid w:val="00950632"/>
    <w:rsid w:val="0095072F"/>
    <w:rsid w:val="009508DE"/>
    <w:rsid w:val="00950B21"/>
    <w:rsid w:val="00950C68"/>
    <w:rsid w:val="00950CD6"/>
    <w:rsid w:val="00950DBA"/>
    <w:rsid w:val="00950FBF"/>
    <w:rsid w:val="009510E1"/>
    <w:rsid w:val="00951135"/>
    <w:rsid w:val="00951215"/>
    <w:rsid w:val="0095131B"/>
    <w:rsid w:val="00951461"/>
    <w:rsid w:val="009515AF"/>
    <w:rsid w:val="009516FB"/>
    <w:rsid w:val="0095170E"/>
    <w:rsid w:val="009517CC"/>
    <w:rsid w:val="009518AE"/>
    <w:rsid w:val="009518ED"/>
    <w:rsid w:val="0095199C"/>
    <w:rsid w:val="00951C49"/>
    <w:rsid w:val="00951DA3"/>
    <w:rsid w:val="00952029"/>
    <w:rsid w:val="00952703"/>
    <w:rsid w:val="00952C2A"/>
    <w:rsid w:val="00952C4E"/>
    <w:rsid w:val="00953196"/>
    <w:rsid w:val="009532E0"/>
    <w:rsid w:val="0095367B"/>
    <w:rsid w:val="00953860"/>
    <w:rsid w:val="00953A1D"/>
    <w:rsid w:val="00953AAE"/>
    <w:rsid w:val="00953BEE"/>
    <w:rsid w:val="00953EAA"/>
    <w:rsid w:val="0095421B"/>
    <w:rsid w:val="009542C3"/>
    <w:rsid w:val="009546C2"/>
    <w:rsid w:val="0095479C"/>
    <w:rsid w:val="00954CD0"/>
    <w:rsid w:val="00954EA3"/>
    <w:rsid w:val="00954F30"/>
    <w:rsid w:val="00954F5F"/>
    <w:rsid w:val="00954FF8"/>
    <w:rsid w:val="00955061"/>
    <w:rsid w:val="009554B6"/>
    <w:rsid w:val="009556A5"/>
    <w:rsid w:val="00955709"/>
    <w:rsid w:val="0095599A"/>
    <w:rsid w:val="00956423"/>
    <w:rsid w:val="0095655C"/>
    <w:rsid w:val="009569E4"/>
    <w:rsid w:val="00956A3A"/>
    <w:rsid w:val="00956D66"/>
    <w:rsid w:val="00956E53"/>
    <w:rsid w:val="00956F18"/>
    <w:rsid w:val="00957B51"/>
    <w:rsid w:val="00957C84"/>
    <w:rsid w:val="0096001F"/>
    <w:rsid w:val="009602B5"/>
    <w:rsid w:val="00960BB4"/>
    <w:rsid w:val="00960C23"/>
    <w:rsid w:val="00961161"/>
    <w:rsid w:val="009615D4"/>
    <w:rsid w:val="009617B9"/>
    <w:rsid w:val="009617C7"/>
    <w:rsid w:val="00961882"/>
    <w:rsid w:val="0096194D"/>
    <w:rsid w:val="00961CAB"/>
    <w:rsid w:val="00961DA7"/>
    <w:rsid w:val="009621DA"/>
    <w:rsid w:val="009625BA"/>
    <w:rsid w:val="00962905"/>
    <w:rsid w:val="00962DC0"/>
    <w:rsid w:val="00962E83"/>
    <w:rsid w:val="00962F1B"/>
    <w:rsid w:val="0096350A"/>
    <w:rsid w:val="009635C9"/>
    <w:rsid w:val="00963714"/>
    <w:rsid w:val="00963976"/>
    <w:rsid w:val="00963D16"/>
    <w:rsid w:val="00963E32"/>
    <w:rsid w:val="00964059"/>
    <w:rsid w:val="009642BD"/>
    <w:rsid w:val="0096446A"/>
    <w:rsid w:val="009645FC"/>
    <w:rsid w:val="0096472E"/>
    <w:rsid w:val="00964972"/>
    <w:rsid w:val="0096506C"/>
    <w:rsid w:val="009650B8"/>
    <w:rsid w:val="0096512A"/>
    <w:rsid w:val="009653EB"/>
    <w:rsid w:val="0096562A"/>
    <w:rsid w:val="0096564A"/>
    <w:rsid w:val="00965A8F"/>
    <w:rsid w:val="00965BA5"/>
    <w:rsid w:val="00966368"/>
    <w:rsid w:val="0096643F"/>
    <w:rsid w:val="0096647E"/>
    <w:rsid w:val="009665C8"/>
    <w:rsid w:val="0096689A"/>
    <w:rsid w:val="009668E6"/>
    <w:rsid w:val="00966A21"/>
    <w:rsid w:val="0096702A"/>
    <w:rsid w:val="00967557"/>
    <w:rsid w:val="00967586"/>
    <w:rsid w:val="00967969"/>
    <w:rsid w:val="009679B1"/>
    <w:rsid w:val="009679CD"/>
    <w:rsid w:val="00967A2D"/>
    <w:rsid w:val="00967F96"/>
    <w:rsid w:val="00967FF7"/>
    <w:rsid w:val="0097036F"/>
    <w:rsid w:val="0097039B"/>
    <w:rsid w:val="009704E3"/>
    <w:rsid w:val="00970678"/>
    <w:rsid w:val="0097098F"/>
    <w:rsid w:val="00970A20"/>
    <w:rsid w:val="00970B2C"/>
    <w:rsid w:val="00970D04"/>
    <w:rsid w:val="00970DDF"/>
    <w:rsid w:val="0097100D"/>
    <w:rsid w:val="00971257"/>
    <w:rsid w:val="0097130B"/>
    <w:rsid w:val="00971350"/>
    <w:rsid w:val="00971452"/>
    <w:rsid w:val="0097163D"/>
    <w:rsid w:val="0097173E"/>
    <w:rsid w:val="009717B8"/>
    <w:rsid w:val="00971A0A"/>
    <w:rsid w:val="00971BCF"/>
    <w:rsid w:val="00972136"/>
    <w:rsid w:val="00972139"/>
    <w:rsid w:val="009721F8"/>
    <w:rsid w:val="009725F0"/>
    <w:rsid w:val="00972872"/>
    <w:rsid w:val="00972874"/>
    <w:rsid w:val="009728FB"/>
    <w:rsid w:val="00972B61"/>
    <w:rsid w:val="0097319A"/>
    <w:rsid w:val="009733E7"/>
    <w:rsid w:val="00973B7F"/>
    <w:rsid w:val="00973FAB"/>
    <w:rsid w:val="00973FC7"/>
    <w:rsid w:val="00974511"/>
    <w:rsid w:val="00974677"/>
    <w:rsid w:val="0097469C"/>
    <w:rsid w:val="009747A0"/>
    <w:rsid w:val="00975086"/>
    <w:rsid w:val="00975418"/>
    <w:rsid w:val="00975817"/>
    <w:rsid w:val="00975B6C"/>
    <w:rsid w:val="00975C07"/>
    <w:rsid w:val="00975FD2"/>
    <w:rsid w:val="00976023"/>
    <w:rsid w:val="0097606A"/>
    <w:rsid w:val="009762B6"/>
    <w:rsid w:val="0097631A"/>
    <w:rsid w:val="009763E9"/>
    <w:rsid w:val="009764ED"/>
    <w:rsid w:val="00976D67"/>
    <w:rsid w:val="00976F2C"/>
    <w:rsid w:val="009771B8"/>
    <w:rsid w:val="00977DA0"/>
    <w:rsid w:val="009803F2"/>
    <w:rsid w:val="00980431"/>
    <w:rsid w:val="00980461"/>
    <w:rsid w:val="009804C8"/>
    <w:rsid w:val="00980535"/>
    <w:rsid w:val="009806D6"/>
    <w:rsid w:val="009809B7"/>
    <w:rsid w:val="00980C68"/>
    <w:rsid w:val="00980DA4"/>
    <w:rsid w:val="00980DBF"/>
    <w:rsid w:val="00980E47"/>
    <w:rsid w:val="00980F08"/>
    <w:rsid w:val="00981330"/>
    <w:rsid w:val="0098153A"/>
    <w:rsid w:val="00981721"/>
    <w:rsid w:val="00981737"/>
    <w:rsid w:val="00981963"/>
    <w:rsid w:val="009819A2"/>
    <w:rsid w:val="00981C9C"/>
    <w:rsid w:val="009822FB"/>
    <w:rsid w:val="009825FC"/>
    <w:rsid w:val="00982606"/>
    <w:rsid w:val="00982803"/>
    <w:rsid w:val="00982C38"/>
    <w:rsid w:val="00982D72"/>
    <w:rsid w:val="00982E3E"/>
    <w:rsid w:val="009833A6"/>
    <w:rsid w:val="00983813"/>
    <w:rsid w:val="00984123"/>
    <w:rsid w:val="009841A1"/>
    <w:rsid w:val="0098462F"/>
    <w:rsid w:val="009846E0"/>
    <w:rsid w:val="009848F1"/>
    <w:rsid w:val="0098507C"/>
    <w:rsid w:val="00985689"/>
    <w:rsid w:val="00985AB3"/>
    <w:rsid w:val="00985AF3"/>
    <w:rsid w:val="00985C68"/>
    <w:rsid w:val="00986196"/>
    <w:rsid w:val="00986267"/>
    <w:rsid w:val="0098631B"/>
    <w:rsid w:val="009864AF"/>
    <w:rsid w:val="00986BBF"/>
    <w:rsid w:val="00986CC8"/>
    <w:rsid w:val="00986DC7"/>
    <w:rsid w:val="00987034"/>
    <w:rsid w:val="009871B5"/>
    <w:rsid w:val="00987692"/>
    <w:rsid w:val="00987BBD"/>
    <w:rsid w:val="00987C78"/>
    <w:rsid w:val="00987EBA"/>
    <w:rsid w:val="009901F4"/>
    <w:rsid w:val="0099080D"/>
    <w:rsid w:val="009908DA"/>
    <w:rsid w:val="0099128F"/>
    <w:rsid w:val="00991384"/>
    <w:rsid w:val="00991459"/>
    <w:rsid w:val="0099172E"/>
    <w:rsid w:val="00991876"/>
    <w:rsid w:val="009923BD"/>
    <w:rsid w:val="009923C1"/>
    <w:rsid w:val="00992476"/>
    <w:rsid w:val="00992598"/>
    <w:rsid w:val="00992607"/>
    <w:rsid w:val="009926E2"/>
    <w:rsid w:val="00992764"/>
    <w:rsid w:val="009929A7"/>
    <w:rsid w:val="00992D29"/>
    <w:rsid w:val="00992E9D"/>
    <w:rsid w:val="0099348E"/>
    <w:rsid w:val="009934ED"/>
    <w:rsid w:val="00993CD0"/>
    <w:rsid w:val="00993DFB"/>
    <w:rsid w:val="00993E79"/>
    <w:rsid w:val="00993EC3"/>
    <w:rsid w:val="0099405A"/>
    <w:rsid w:val="009940B4"/>
    <w:rsid w:val="00994617"/>
    <w:rsid w:val="009946D3"/>
    <w:rsid w:val="009948CF"/>
    <w:rsid w:val="00994D4E"/>
    <w:rsid w:val="00994EA4"/>
    <w:rsid w:val="00995195"/>
    <w:rsid w:val="009952D8"/>
    <w:rsid w:val="00995497"/>
    <w:rsid w:val="0099560D"/>
    <w:rsid w:val="009956E8"/>
    <w:rsid w:val="00995983"/>
    <w:rsid w:val="00995CAD"/>
    <w:rsid w:val="009964CE"/>
    <w:rsid w:val="00996717"/>
    <w:rsid w:val="009967AA"/>
    <w:rsid w:val="009969C3"/>
    <w:rsid w:val="00997559"/>
    <w:rsid w:val="00997565"/>
    <w:rsid w:val="00997A0F"/>
    <w:rsid w:val="00997A3C"/>
    <w:rsid w:val="00997AD2"/>
    <w:rsid w:val="00997CC2"/>
    <w:rsid w:val="00997E01"/>
    <w:rsid w:val="00997E94"/>
    <w:rsid w:val="009A00B3"/>
    <w:rsid w:val="009A00CC"/>
    <w:rsid w:val="009A022C"/>
    <w:rsid w:val="009A0675"/>
    <w:rsid w:val="009A085D"/>
    <w:rsid w:val="009A09F3"/>
    <w:rsid w:val="009A0A6E"/>
    <w:rsid w:val="009A0D96"/>
    <w:rsid w:val="009A0DF7"/>
    <w:rsid w:val="009A1069"/>
    <w:rsid w:val="009A129C"/>
    <w:rsid w:val="009A12E4"/>
    <w:rsid w:val="009A1374"/>
    <w:rsid w:val="009A153E"/>
    <w:rsid w:val="009A1ACE"/>
    <w:rsid w:val="009A1F4F"/>
    <w:rsid w:val="009A2227"/>
    <w:rsid w:val="009A228A"/>
    <w:rsid w:val="009A22CD"/>
    <w:rsid w:val="009A24C8"/>
    <w:rsid w:val="009A26C6"/>
    <w:rsid w:val="009A27EE"/>
    <w:rsid w:val="009A2A0B"/>
    <w:rsid w:val="009A2B13"/>
    <w:rsid w:val="009A2F17"/>
    <w:rsid w:val="009A2F74"/>
    <w:rsid w:val="009A2F90"/>
    <w:rsid w:val="009A31CD"/>
    <w:rsid w:val="009A32E0"/>
    <w:rsid w:val="009A33F9"/>
    <w:rsid w:val="009A3694"/>
    <w:rsid w:val="009A3B3A"/>
    <w:rsid w:val="009A3C2B"/>
    <w:rsid w:val="009A3C5E"/>
    <w:rsid w:val="009A3C5F"/>
    <w:rsid w:val="009A3CF9"/>
    <w:rsid w:val="009A40DA"/>
    <w:rsid w:val="009A4383"/>
    <w:rsid w:val="009A45FE"/>
    <w:rsid w:val="009A4735"/>
    <w:rsid w:val="009A49D6"/>
    <w:rsid w:val="009A4B76"/>
    <w:rsid w:val="009A4C11"/>
    <w:rsid w:val="009A4ECE"/>
    <w:rsid w:val="009A4F1B"/>
    <w:rsid w:val="009A4F65"/>
    <w:rsid w:val="009A4FC1"/>
    <w:rsid w:val="009A5182"/>
    <w:rsid w:val="009A5209"/>
    <w:rsid w:val="009A55F0"/>
    <w:rsid w:val="009A5C35"/>
    <w:rsid w:val="009A5D04"/>
    <w:rsid w:val="009A6039"/>
    <w:rsid w:val="009A66C0"/>
    <w:rsid w:val="009A6888"/>
    <w:rsid w:val="009A6C89"/>
    <w:rsid w:val="009A6DAF"/>
    <w:rsid w:val="009A72CC"/>
    <w:rsid w:val="009A751B"/>
    <w:rsid w:val="009A76B8"/>
    <w:rsid w:val="009A781E"/>
    <w:rsid w:val="009A7996"/>
    <w:rsid w:val="009A7BDB"/>
    <w:rsid w:val="009A7CB7"/>
    <w:rsid w:val="009A7D9B"/>
    <w:rsid w:val="009B001C"/>
    <w:rsid w:val="009B05C5"/>
    <w:rsid w:val="009B0760"/>
    <w:rsid w:val="009B0B03"/>
    <w:rsid w:val="009B0B1F"/>
    <w:rsid w:val="009B0C65"/>
    <w:rsid w:val="009B0DD6"/>
    <w:rsid w:val="009B140C"/>
    <w:rsid w:val="009B18FA"/>
    <w:rsid w:val="009B1983"/>
    <w:rsid w:val="009B1B64"/>
    <w:rsid w:val="009B1BBC"/>
    <w:rsid w:val="009B1C56"/>
    <w:rsid w:val="009B1CDD"/>
    <w:rsid w:val="009B1CE4"/>
    <w:rsid w:val="009B223E"/>
    <w:rsid w:val="009B23B4"/>
    <w:rsid w:val="009B243A"/>
    <w:rsid w:val="009B28C1"/>
    <w:rsid w:val="009B294B"/>
    <w:rsid w:val="009B2A1F"/>
    <w:rsid w:val="009B2AAA"/>
    <w:rsid w:val="009B2B1D"/>
    <w:rsid w:val="009B2CF2"/>
    <w:rsid w:val="009B30CB"/>
    <w:rsid w:val="009B371F"/>
    <w:rsid w:val="009B3A83"/>
    <w:rsid w:val="009B41D5"/>
    <w:rsid w:val="009B43D9"/>
    <w:rsid w:val="009B44A3"/>
    <w:rsid w:val="009B44C8"/>
    <w:rsid w:val="009B44CE"/>
    <w:rsid w:val="009B46E9"/>
    <w:rsid w:val="009B4726"/>
    <w:rsid w:val="009B4839"/>
    <w:rsid w:val="009B4881"/>
    <w:rsid w:val="009B51EB"/>
    <w:rsid w:val="009B53CE"/>
    <w:rsid w:val="009B555D"/>
    <w:rsid w:val="009B5DA6"/>
    <w:rsid w:val="009B626F"/>
    <w:rsid w:val="009B63AA"/>
    <w:rsid w:val="009B643A"/>
    <w:rsid w:val="009B6867"/>
    <w:rsid w:val="009B6A2A"/>
    <w:rsid w:val="009B7479"/>
    <w:rsid w:val="009B7869"/>
    <w:rsid w:val="009B7942"/>
    <w:rsid w:val="009B7A07"/>
    <w:rsid w:val="009B7D8C"/>
    <w:rsid w:val="009B7F75"/>
    <w:rsid w:val="009C000F"/>
    <w:rsid w:val="009C0034"/>
    <w:rsid w:val="009C003E"/>
    <w:rsid w:val="009C021C"/>
    <w:rsid w:val="009C0A76"/>
    <w:rsid w:val="009C0D93"/>
    <w:rsid w:val="009C0F6B"/>
    <w:rsid w:val="009C1095"/>
    <w:rsid w:val="009C1497"/>
    <w:rsid w:val="009C1563"/>
    <w:rsid w:val="009C15B4"/>
    <w:rsid w:val="009C16B0"/>
    <w:rsid w:val="009C16BE"/>
    <w:rsid w:val="009C1B72"/>
    <w:rsid w:val="009C1F9C"/>
    <w:rsid w:val="009C20A6"/>
    <w:rsid w:val="009C213B"/>
    <w:rsid w:val="009C22C2"/>
    <w:rsid w:val="009C249F"/>
    <w:rsid w:val="009C2544"/>
    <w:rsid w:val="009C2788"/>
    <w:rsid w:val="009C2BD2"/>
    <w:rsid w:val="009C2C5A"/>
    <w:rsid w:val="009C3118"/>
    <w:rsid w:val="009C32B6"/>
    <w:rsid w:val="009C3371"/>
    <w:rsid w:val="009C3571"/>
    <w:rsid w:val="009C39FE"/>
    <w:rsid w:val="009C3ABE"/>
    <w:rsid w:val="009C3B37"/>
    <w:rsid w:val="009C3C4F"/>
    <w:rsid w:val="009C3CF6"/>
    <w:rsid w:val="009C3EE7"/>
    <w:rsid w:val="009C3FC3"/>
    <w:rsid w:val="009C4208"/>
    <w:rsid w:val="009C440D"/>
    <w:rsid w:val="009C4669"/>
    <w:rsid w:val="009C4670"/>
    <w:rsid w:val="009C46FB"/>
    <w:rsid w:val="009C4D72"/>
    <w:rsid w:val="009C4D8C"/>
    <w:rsid w:val="009C5182"/>
    <w:rsid w:val="009C5191"/>
    <w:rsid w:val="009C5275"/>
    <w:rsid w:val="009C52BF"/>
    <w:rsid w:val="009C5647"/>
    <w:rsid w:val="009C5CEB"/>
    <w:rsid w:val="009C5D8C"/>
    <w:rsid w:val="009C5EBA"/>
    <w:rsid w:val="009C6075"/>
    <w:rsid w:val="009C63DD"/>
    <w:rsid w:val="009C65B0"/>
    <w:rsid w:val="009C6681"/>
    <w:rsid w:val="009C6745"/>
    <w:rsid w:val="009C6789"/>
    <w:rsid w:val="009C67DD"/>
    <w:rsid w:val="009C6E62"/>
    <w:rsid w:val="009C6EE3"/>
    <w:rsid w:val="009C6F83"/>
    <w:rsid w:val="009C71A3"/>
    <w:rsid w:val="009C7402"/>
    <w:rsid w:val="009C7414"/>
    <w:rsid w:val="009C75BD"/>
    <w:rsid w:val="009C764D"/>
    <w:rsid w:val="009C793C"/>
    <w:rsid w:val="009C799F"/>
    <w:rsid w:val="009C7A33"/>
    <w:rsid w:val="009C7A40"/>
    <w:rsid w:val="009C7D04"/>
    <w:rsid w:val="009C7DBD"/>
    <w:rsid w:val="009D0142"/>
    <w:rsid w:val="009D0210"/>
    <w:rsid w:val="009D0671"/>
    <w:rsid w:val="009D06C9"/>
    <w:rsid w:val="009D0856"/>
    <w:rsid w:val="009D0EF7"/>
    <w:rsid w:val="009D0F1B"/>
    <w:rsid w:val="009D14E3"/>
    <w:rsid w:val="009D168D"/>
    <w:rsid w:val="009D18D0"/>
    <w:rsid w:val="009D19B7"/>
    <w:rsid w:val="009D1D30"/>
    <w:rsid w:val="009D1D78"/>
    <w:rsid w:val="009D1DCE"/>
    <w:rsid w:val="009D1EDA"/>
    <w:rsid w:val="009D213C"/>
    <w:rsid w:val="009D23A4"/>
    <w:rsid w:val="009D23A8"/>
    <w:rsid w:val="009D24F5"/>
    <w:rsid w:val="009D2712"/>
    <w:rsid w:val="009D2CC7"/>
    <w:rsid w:val="009D30A4"/>
    <w:rsid w:val="009D348C"/>
    <w:rsid w:val="009D3C1C"/>
    <w:rsid w:val="009D3C70"/>
    <w:rsid w:val="009D3DBB"/>
    <w:rsid w:val="009D3E1A"/>
    <w:rsid w:val="009D3F83"/>
    <w:rsid w:val="009D421B"/>
    <w:rsid w:val="009D436D"/>
    <w:rsid w:val="009D4451"/>
    <w:rsid w:val="009D453E"/>
    <w:rsid w:val="009D4671"/>
    <w:rsid w:val="009D47A0"/>
    <w:rsid w:val="009D4923"/>
    <w:rsid w:val="009D4A3B"/>
    <w:rsid w:val="009D4A47"/>
    <w:rsid w:val="009D4B65"/>
    <w:rsid w:val="009D4C92"/>
    <w:rsid w:val="009D4D22"/>
    <w:rsid w:val="009D4DF1"/>
    <w:rsid w:val="009D5102"/>
    <w:rsid w:val="009D52AA"/>
    <w:rsid w:val="009D53D4"/>
    <w:rsid w:val="009D552E"/>
    <w:rsid w:val="009D57C7"/>
    <w:rsid w:val="009D5E90"/>
    <w:rsid w:val="009D63BB"/>
    <w:rsid w:val="009D6537"/>
    <w:rsid w:val="009D69D8"/>
    <w:rsid w:val="009D6A62"/>
    <w:rsid w:val="009E060A"/>
    <w:rsid w:val="009E06EA"/>
    <w:rsid w:val="009E07BC"/>
    <w:rsid w:val="009E0F74"/>
    <w:rsid w:val="009E13D9"/>
    <w:rsid w:val="009E154D"/>
    <w:rsid w:val="009E1550"/>
    <w:rsid w:val="009E158B"/>
    <w:rsid w:val="009E1861"/>
    <w:rsid w:val="009E19A3"/>
    <w:rsid w:val="009E1BE4"/>
    <w:rsid w:val="009E1C27"/>
    <w:rsid w:val="009E1D79"/>
    <w:rsid w:val="009E1DB3"/>
    <w:rsid w:val="009E1E0A"/>
    <w:rsid w:val="009E1E8E"/>
    <w:rsid w:val="009E205A"/>
    <w:rsid w:val="009E21A7"/>
    <w:rsid w:val="009E2407"/>
    <w:rsid w:val="009E2873"/>
    <w:rsid w:val="009E2958"/>
    <w:rsid w:val="009E2A2D"/>
    <w:rsid w:val="009E2BF5"/>
    <w:rsid w:val="009E2D9F"/>
    <w:rsid w:val="009E30C9"/>
    <w:rsid w:val="009E31E8"/>
    <w:rsid w:val="009E32F1"/>
    <w:rsid w:val="009E34AD"/>
    <w:rsid w:val="009E3556"/>
    <w:rsid w:val="009E378C"/>
    <w:rsid w:val="009E37A8"/>
    <w:rsid w:val="009E3845"/>
    <w:rsid w:val="009E3A53"/>
    <w:rsid w:val="009E3AFE"/>
    <w:rsid w:val="009E3B86"/>
    <w:rsid w:val="009E3DF7"/>
    <w:rsid w:val="009E3EF7"/>
    <w:rsid w:val="009E40C4"/>
    <w:rsid w:val="009E4112"/>
    <w:rsid w:val="009E4881"/>
    <w:rsid w:val="009E489F"/>
    <w:rsid w:val="009E4AF8"/>
    <w:rsid w:val="009E4C42"/>
    <w:rsid w:val="009E4D39"/>
    <w:rsid w:val="009E4DC0"/>
    <w:rsid w:val="009E4E77"/>
    <w:rsid w:val="009E5005"/>
    <w:rsid w:val="009E55D6"/>
    <w:rsid w:val="009E5610"/>
    <w:rsid w:val="009E56C5"/>
    <w:rsid w:val="009E5D2B"/>
    <w:rsid w:val="009E6117"/>
    <w:rsid w:val="009E61A8"/>
    <w:rsid w:val="009E61F4"/>
    <w:rsid w:val="009E62BE"/>
    <w:rsid w:val="009E65E5"/>
    <w:rsid w:val="009E6656"/>
    <w:rsid w:val="009E6828"/>
    <w:rsid w:val="009E6A06"/>
    <w:rsid w:val="009E6E9F"/>
    <w:rsid w:val="009E6ED5"/>
    <w:rsid w:val="009E6EF0"/>
    <w:rsid w:val="009E72FA"/>
    <w:rsid w:val="009E734E"/>
    <w:rsid w:val="009E75D6"/>
    <w:rsid w:val="009E7894"/>
    <w:rsid w:val="009E78C1"/>
    <w:rsid w:val="009E79C3"/>
    <w:rsid w:val="009E7C45"/>
    <w:rsid w:val="009E7D82"/>
    <w:rsid w:val="009E7F86"/>
    <w:rsid w:val="009F013F"/>
    <w:rsid w:val="009F0145"/>
    <w:rsid w:val="009F0384"/>
    <w:rsid w:val="009F076F"/>
    <w:rsid w:val="009F09EA"/>
    <w:rsid w:val="009F151A"/>
    <w:rsid w:val="009F1576"/>
    <w:rsid w:val="009F1660"/>
    <w:rsid w:val="009F1C2E"/>
    <w:rsid w:val="009F1CE9"/>
    <w:rsid w:val="009F2062"/>
    <w:rsid w:val="009F2171"/>
    <w:rsid w:val="009F21A4"/>
    <w:rsid w:val="009F2265"/>
    <w:rsid w:val="009F25B6"/>
    <w:rsid w:val="009F2916"/>
    <w:rsid w:val="009F2AC1"/>
    <w:rsid w:val="009F2FD9"/>
    <w:rsid w:val="009F2FDE"/>
    <w:rsid w:val="009F3443"/>
    <w:rsid w:val="009F354F"/>
    <w:rsid w:val="009F3830"/>
    <w:rsid w:val="009F40CC"/>
    <w:rsid w:val="009F4476"/>
    <w:rsid w:val="009F48CA"/>
    <w:rsid w:val="009F495A"/>
    <w:rsid w:val="009F49CA"/>
    <w:rsid w:val="009F4B9A"/>
    <w:rsid w:val="009F4F3A"/>
    <w:rsid w:val="009F4F42"/>
    <w:rsid w:val="009F4FDF"/>
    <w:rsid w:val="009F522E"/>
    <w:rsid w:val="009F53A1"/>
    <w:rsid w:val="009F55B2"/>
    <w:rsid w:val="009F58C5"/>
    <w:rsid w:val="009F5CD6"/>
    <w:rsid w:val="009F5F0D"/>
    <w:rsid w:val="009F6009"/>
    <w:rsid w:val="009F6145"/>
    <w:rsid w:val="009F63B2"/>
    <w:rsid w:val="009F67B1"/>
    <w:rsid w:val="009F6BF2"/>
    <w:rsid w:val="009F6D80"/>
    <w:rsid w:val="009F6F2F"/>
    <w:rsid w:val="009F7418"/>
    <w:rsid w:val="009F79F1"/>
    <w:rsid w:val="009F7A39"/>
    <w:rsid w:val="009F7DC5"/>
    <w:rsid w:val="00A001DA"/>
    <w:rsid w:val="00A003D0"/>
    <w:rsid w:val="00A00569"/>
    <w:rsid w:val="00A008E4"/>
    <w:rsid w:val="00A00AD9"/>
    <w:rsid w:val="00A00B5D"/>
    <w:rsid w:val="00A00EC6"/>
    <w:rsid w:val="00A01198"/>
    <w:rsid w:val="00A01488"/>
    <w:rsid w:val="00A01606"/>
    <w:rsid w:val="00A01656"/>
    <w:rsid w:val="00A017BA"/>
    <w:rsid w:val="00A01E59"/>
    <w:rsid w:val="00A02517"/>
    <w:rsid w:val="00A0253B"/>
    <w:rsid w:val="00A0258E"/>
    <w:rsid w:val="00A0259B"/>
    <w:rsid w:val="00A027C4"/>
    <w:rsid w:val="00A02A5E"/>
    <w:rsid w:val="00A02B6A"/>
    <w:rsid w:val="00A02B79"/>
    <w:rsid w:val="00A03036"/>
    <w:rsid w:val="00A032FB"/>
    <w:rsid w:val="00A033B4"/>
    <w:rsid w:val="00A03741"/>
    <w:rsid w:val="00A03924"/>
    <w:rsid w:val="00A03951"/>
    <w:rsid w:val="00A03968"/>
    <w:rsid w:val="00A03998"/>
    <w:rsid w:val="00A03DA3"/>
    <w:rsid w:val="00A040C4"/>
    <w:rsid w:val="00A04178"/>
    <w:rsid w:val="00A0452B"/>
    <w:rsid w:val="00A049C8"/>
    <w:rsid w:val="00A049FC"/>
    <w:rsid w:val="00A04BF8"/>
    <w:rsid w:val="00A04C65"/>
    <w:rsid w:val="00A05177"/>
    <w:rsid w:val="00A0526B"/>
    <w:rsid w:val="00A053A5"/>
    <w:rsid w:val="00A05403"/>
    <w:rsid w:val="00A0571A"/>
    <w:rsid w:val="00A05940"/>
    <w:rsid w:val="00A05F60"/>
    <w:rsid w:val="00A06103"/>
    <w:rsid w:val="00A0652E"/>
    <w:rsid w:val="00A06566"/>
    <w:rsid w:val="00A06A2E"/>
    <w:rsid w:val="00A06B77"/>
    <w:rsid w:val="00A06FCA"/>
    <w:rsid w:val="00A071B2"/>
    <w:rsid w:val="00A0757A"/>
    <w:rsid w:val="00A079F8"/>
    <w:rsid w:val="00A07C48"/>
    <w:rsid w:val="00A07C5B"/>
    <w:rsid w:val="00A07CB3"/>
    <w:rsid w:val="00A07DF1"/>
    <w:rsid w:val="00A07E29"/>
    <w:rsid w:val="00A07F8B"/>
    <w:rsid w:val="00A1001C"/>
    <w:rsid w:val="00A101AC"/>
    <w:rsid w:val="00A1021A"/>
    <w:rsid w:val="00A108FA"/>
    <w:rsid w:val="00A10BEB"/>
    <w:rsid w:val="00A10C38"/>
    <w:rsid w:val="00A111ED"/>
    <w:rsid w:val="00A11260"/>
    <w:rsid w:val="00A11480"/>
    <w:rsid w:val="00A115D3"/>
    <w:rsid w:val="00A11703"/>
    <w:rsid w:val="00A11B6B"/>
    <w:rsid w:val="00A11DE6"/>
    <w:rsid w:val="00A11F09"/>
    <w:rsid w:val="00A11F83"/>
    <w:rsid w:val="00A12097"/>
    <w:rsid w:val="00A12401"/>
    <w:rsid w:val="00A12786"/>
    <w:rsid w:val="00A128B7"/>
    <w:rsid w:val="00A12A70"/>
    <w:rsid w:val="00A12CAF"/>
    <w:rsid w:val="00A12E96"/>
    <w:rsid w:val="00A12F73"/>
    <w:rsid w:val="00A133C4"/>
    <w:rsid w:val="00A135A3"/>
    <w:rsid w:val="00A13664"/>
    <w:rsid w:val="00A136F4"/>
    <w:rsid w:val="00A136F7"/>
    <w:rsid w:val="00A1373F"/>
    <w:rsid w:val="00A13BF5"/>
    <w:rsid w:val="00A13C48"/>
    <w:rsid w:val="00A13D37"/>
    <w:rsid w:val="00A140C1"/>
    <w:rsid w:val="00A142C3"/>
    <w:rsid w:val="00A144C3"/>
    <w:rsid w:val="00A146E9"/>
    <w:rsid w:val="00A14943"/>
    <w:rsid w:val="00A15343"/>
    <w:rsid w:val="00A15354"/>
    <w:rsid w:val="00A153DB"/>
    <w:rsid w:val="00A1556C"/>
    <w:rsid w:val="00A15641"/>
    <w:rsid w:val="00A15848"/>
    <w:rsid w:val="00A15C54"/>
    <w:rsid w:val="00A15DC7"/>
    <w:rsid w:val="00A15E38"/>
    <w:rsid w:val="00A161AD"/>
    <w:rsid w:val="00A1629F"/>
    <w:rsid w:val="00A1668F"/>
    <w:rsid w:val="00A166FF"/>
    <w:rsid w:val="00A16720"/>
    <w:rsid w:val="00A16742"/>
    <w:rsid w:val="00A16954"/>
    <w:rsid w:val="00A169A4"/>
    <w:rsid w:val="00A16B54"/>
    <w:rsid w:val="00A16C6F"/>
    <w:rsid w:val="00A16F28"/>
    <w:rsid w:val="00A171E6"/>
    <w:rsid w:val="00A173A4"/>
    <w:rsid w:val="00A175A2"/>
    <w:rsid w:val="00A175AA"/>
    <w:rsid w:val="00A17702"/>
    <w:rsid w:val="00A17725"/>
    <w:rsid w:val="00A17810"/>
    <w:rsid w:val="00A17D30"/>
    <w:rsid w:val="00A20162"/>
    <w:rsid w:val="00A2030C"/>
    <w:rsid w:val="00A203FE"/>
    <w:rsid w:val="00A204A9"/>
    <w:rsid w:val="00A2077E"/>
    <w:rsid w:val="00A207B4"/>
    <w:rsid w:val="00A20974"/>
    <w:rsid w:val="00A20A65"/>
    <w:rsid w:val="00A2127E"/>
    <w:rsid w:val="00A2134E"/>
    <w:rsid w:val="00A2146F"/>
    <w:rsid w:val="00A21485"/>
    <w:rsid w:val="00A2183B"/>
    <w:rsid w:val="00A21A09"/>
    <w:rsid w:val="00A21A1F"/>
    <w:rsid w:val="00A21AE8"/>
    <w:rsid w:val="00A21BB4"/>
    <w:rsid w:val="00A21E13"/>
    <w:rsid w:val="00A21E81"/>
    <w:rsid w:val="00A2207F"/>
    <w:rsid w:val="00A22408"/>
    <w:rsid w:val="00A2253C"/>
    <w:rsid w:val="00A22BDB"/>
    <w:rsid w:val="00A22FCA"/>
    <w:rsid w:val="00A230D9"/>
    <w:rsid w:val="00A23442"/>
    <w:rsid w:val="00A234A6"/>
    <w:rsid w:val="00A2361C"/>
    <w:rsid w:val="00A23664"/>
    <w:rsid w:val="00A23835"/>
    <w:rsid w:val="00A23C2F"/>
    <w:rsid w:val="00A23CAE"/>
    <w:rsid w:val="00A23FB4"/>
    <w:rsid w:val="00A23FED"/>
    <w:rsid w:val="00A24124"/>
    <w:rsid w:val="00A241CE"/>
    <w:rsid w:val="00A24559"/>
    <w:rsid w:val="00A24727"/>
    <w:rsid w:val="00A24745"/>
    <w:rsid w:val="00A24C74"/>
    <w:rsid w:val="00A25294"/>
    <w:rsid w:val="00A2529A"/>
    <w:rsid w:val="00A25461"/>
    <w:rsid w:val="00A2548B"/>
    <w:rsid w:val="00A258BF"/>
    <w:rsid w:val="00A25980"/>
    <w:rsid w:val="00A25C57"/>
    <w:rsid w:val="00A25CE9"/>
    <w:rsid w:val="00A26033"/>
    <w:rsid w:val="00A264CB"/>
    <w:rsid w:val="00A264ED"/>
    <w:rsid w:val="00A266AA"/>
    <w:rsid w:val="00A267CB"/>
    <w:rsid w:val="00A26A04"/>
    <w:rsid w:val="00A26DD5"/>
    <w:rsid w:val="00A2700B"/>
    <w:rsid w:val="00A270F8"/>
    <w:rsid w:val="00A27175"/>
    <w:rsid w:val="00A27417"/>
    <w:rsid w:val="00A274D8"/>
    <w:rsid w:val="00A2763A"/>
    <w:rsid w:val="00A27841"/>
    <w:rsid w:val="00A27A5D"/>
    <w:rsid w:val="00A27B09"/>
    <w:rsid w:val="00A27C17"/>
    <w:rsid w:val="00A27CF0"/>
    <w:rsid w:val="00A27D7D"/>
    <w:rsid w:val="00A27ECF"/>
    <w:rsid w:val="00A30006"/>
    <w:rsid w:val="00A301C9"/>
    <w:rsid w:val="00A30426"/>
    <w:rsid w:val="00A30593"/>
    <w:rsid w:val="00A30604"/>
    <w:rsid w:val="00A308ED"/>
    <w:rsid w:val="00A30BBA"/>
    <w:rsid w:val="00A30D1F"/>
    <w:rsid w:val="00A3102E"/>
    <w:rsid w:val="00A311FC"/>
    <w:rsid w:val="00A3143D"/>
    <w:rsid w:val="00A314B4"/>
    <w:rsid w:val="00A314EB"/>
    <w:rsid w:val="00A316D3"/>
    <w:rsid w:val="00A318C8"/>
    <w:rsid w:val="00A319AE"/>
    <w:rsid w:val="00A31A81"/>
    <w:rsid w:val="00A31D70"/>
    <w:rsid w:val="00A31EEB"/>
    <w:rsid w:val="00A31FE6"/>
    <w:rsid w:val="00A320DC"/>
    <w:rsid w:val="00A32305"/>
    <w:rsid w:val="00A323DE"/>
    <w:rsid w:val="00A32648"/>
    <w:rsid w:val="00A326F6"/>
    <w:rsid w:val="00A327C2"/>
    <w:rsid w:val="00A33027"/>
    <w:rsid w:val="00A330DB"/>
    <w:rsid w:val="00A331F1"/>
    <w:rsid w:val="00A332CA"/>
    <w:rsid w:val="00A33616"/>
    <w:rsid w:val="00A33646"/>
    <w:rsid w:val="00A33756"/>
    <w:rsid w:val="00A337AB"/>
    <w:rsid w:val="00A337FA"/>
    <w:rsid w:val="00A34524"/>
    <w:rsid w:val="00A34562"/>
    <w:rsid w:val="00A345BA"/>
    <w:rsid w:val="00A347D9"/>
    <w:rsid w:val="00A34CCD"/>
    <w:rsid w:val="00A34D82"/>
    <w:rsid w:val="00A34E0A"/>
    <w:rsid w:val="00A34E44"/>
    <w:rsid w:val="00A3500C"/>
    <w:rsid w:val="00A352D7"/>
    <w:rsid w:val="00A35996"/>
    <w:rsid w:val="00A360B0"/>
    <w:rsid w:val="00A360B4"/>
    <w:rsid w:val="00A36233"/>
    <w:rsid w:val="00A36236"/>
    <w:rsid w:val="00A366AD"/>
    <w:rsid w:val="00A36773"/>
    <w:rsid w:val="00A3699C"/>
    <w:rsid w:val="00A36BD9"/>
    <w:rsid w:val="00A36E19"/>
    <w:rsid w:val="00A36E82"/>
    <w:rsid w:val="00A372B3"/>
    <w:rsid w:val="00A374D8"/>
    <w:rsid w:val="00A37609"/>
    <w:rsid w:val="00A37953"/>
    <w:rsid w:val="00A37D49"/>
    <w:rsid w:val="00A37DA3"/>
    <w:rsid w:val="00A4003F"/>
    <w:rsid w:val="00A40064"/>
    <w:rsid w:val="00A408AB"/>
    <w:rsid w:val="00A409F4"/>
    <w:rsid w:val="00A40EDA"/>
    <w:rsid w:val="00A416AD"/>
    <w:rsid w:val="00A4188B"/>
    <w:rsid w:val="00A418F7"/>
    <w:rsid w:val="00A41A91"/>
    <w:rsid w:val="00A41C61"/>
    <w:rsid w:val="00A41CB6"/>
    <w:rsid w:val="00A41D95"/>
    <w:rsid w:val="00A42148"/>
    <w:rsid w:val="00A4215B"/>
    <w:rsid w:val="00A422E1"/>
    <w:rsid w:val="00A4256D"/>
    <w:rsid w:val="00A426BC"/>
    <w:rsid w:val="00A42951"/>
    <w:rsid w:val="00A42BDC"/>
    <w:rsid w:val="00A4343E"/>
    <w:rsid w:val="00A43505"/>
    <w:rsid w:val="00A4370F"/>
    <w:rsid w:val="00A4389F"/>
    <w:rsid w:val="00A43932"/>
    <w:rsid w:val="00A43A4B"/>
    <w:rsid w:val="00A43B16"/>
    <w:rsid w:val="00A4424F"/>
    <w:rsid w:val="00A44416"/>
    <w:rsid w:val="00A4441F"/>
    <w:rsid w:val="00A44486"/>
    <w:rsid w:val="00A445F6"/>
    <w:rsid w:val="00A4460D"/>
    <w:rsid w:val="00A4461F"/>
    <w:rsid w:val="00A44C1B"/>
    <w:rsid w:val="00A44D3A"/>
    <w:rsid w:val="00A44D5B"/>
    <w:rsid w:val="00A44D77"/>
    <w:rsid w:val="00A44FE2"/>
    <w:rsid w:val="00A45121"/>
    <w:rsid w:val="00A457CD"/>
    <w:rsid w:val="00A45824"/>
    <w:rsid w:val="00A45C62"/>
    <w:rsid w:val="00A45D49"/>
    <w:rsid w:val="00A45E92"/>
    <w:rsid w:val="00A46101"/>
    <w:rsid w:val="00A46520"/>
    <w:rsid w:val="00A46563"/>
    <w:rsid w:val="00A46A0E"/>
    <w:rsid w:val="00A4707D"/>
    <w:rsid w:val="00A4707F"/>
    <w:rsid w:val="00A471AE"/>
    <w:rsid w:val="00A4726F"/>
    <w:rsid w:val="00A47696"/>
    <w:rsid w:val="00A479FE"/>
    <w:rsid w:val="00A47A07"/>
    <w:rsid w:val="00A47A1B"/>
    <w:rsid w:val="00A47C2D"/>
    <w:rsid w:val="00A47EAF"/>
    <w:rsid w:val="00A50008"/>
    <w:rsid w:val="00A502B5"/>
    <w:rsid w:val="00A502E5"/>
    <w:rsid w:val="00A50901"/>
    <w:rsid w:val="00A50A1C"/>
    <w:rsid w:val="00A50CD9"/>
    <w:rsid w:val="00A50E44"/>
    <w:rsid w:val="00A50EE9"/>
    <w:rsid w:val="00A50F89"/>
    <w:rsid w:val="00A51278"/>
    <w:rsid w:val="00A512D2"/>
    <w:rsid w:val="00A51374"/>
    <w:rsid w:val="00A51719"/>
    <w:rsid w:val="00A51925"/>
    <w:rsid w:val="00A51E08"/>
    <w:rsid w:val="00A51ED4"/>
    <w:rsid w:val="00A51F0A"/>
    <w:rsid w:val="00A523B1"/>
    <w:rsid w:val="00A52445"/>
    <w:rsid w:val="00A524D5"/>
    <w:rsid w:val="00A52781"/>
    <w:rsid w:val="00A52891"/>
    <w:rsid w:val="00A52A91"/>
    <w:rsid w:val="00A52B41"/>
    <w:rsid w:val="00A52C27"/>
    <w:rsid w:val="00A5300B"/>
    <w:rsid w:val="00A531E9"/>
    <w:rsid w:val="00A535EF"/>
    <w:rsid w:val="00A5366E"/>
    <w:rsid w:val="00A53778"/>
    <w:rsid w:val="00A539CA"/>
    <w:rsid w:val="00A53ACC"/>
    <w:rsid w:val="00A53B28"/>
    <w:rsid w:val="00A53D0D"/>
    <w:rsid w:val="00A5401B"/>
    <w:rsid w:val="00A540C4"/>
    <w:rsid w:val="00A5491B"/>
    <w:rsid w:val="00A54D07"/>
    <w:rsid w:val="00A551CC"/>
    <w:rsid w:val="00A5529A"/>
    <w:rsid w:val="00A55449"/>
    <w:rsid w:val="00A554D0"/>
    <w:rsid w:val="00A56090"/>
    <w:rsid w:val="00A568EC"/>
    <w:rsid w:val="00A5693D"/>
    <w:rsid w:val="00A56AC6"/>
    <w:rsid w:val="00A56B62"/>
    <w:rsid w:val="00A56B9A"/>
    <w:rsid w:val="00A56C7A"/>
    <w:rsid w:val="00A56EA7"/>
    <w:rsid w:val="00A5703F"/>
    <w:rsid w:val="00A571AF"/>
    <w:rsid w:val="00A571DF"/>
    <w:rsid w:val="00A573AB"/>
    <w:rsid w:val="00A576F6"/>
    <w:rsid w:val="00A57706"/>
    <w:rsid w:val="00A57841"/>
    <w:rsid w:val="00A578B9"/>
    <w:rsid w:val="00A57904"/>
    <w:rsid w:val="00A57BFF"/>
    <w:rsid w:val="00A57EB4"/>
    <w:rsid w:val="00A6009D"/>
    <w:rsid w:val="00A600CF"/>
    <w:rsid w:val="00A601A2"/>
    <w:rsid w:val="00A60517"/>
    <w:rsid w:val="00A60A51"/>
    <w:rsid w:val="00A60B2C"/>
    <w:rsid w:val="00A60D4C"/>
    <w:rsid w:val="00A613C1"/>
    <w:rsid w:val="00A6157D"/>
    <w:rsid w:val="00A6173E"/>
    <w:rsid w:val="00A61A77"/>
    <w:rsid w:val="00A61C03"/>
    <w:rsid w:val="00A61C1E"/>
    <w:rsid w:val="00A6204D"/>
    <w:rsid w:val="00A6232C"/>
    <w:rsid w:val="00A62441"/>
    <w:rsid w:val="00A625D7"/>
    <w:rsid w:val="00A62B26"/>
    <w:rsid w:val="00A62C33"/>
    <w:rsid w:val="00A62C6B"/>
    <w:rsid w:val="00A631A5"/>
    <w:rsid w:val="00A631F3"/>
    <w:rsid w:val="00A6354A"/>
    <w:rsid w:val="00A635D7"/>
    <w:rsid w:val="00A63666"/>
    <w:rsid w:val="00A63725"/>
    <w:rsid w:val="00A63990"/>
    <w:rsid w:val="00A63B76"/>
    <w:rsid w:val="00A645B7"/>
    <w:rsid w:val="00A6469E"/>
    <w:rsid w:val="00A646EF"/>
    <w:rsid w:val="00A64B7C"/>
    <w:rsid w:val="00A64C12"/>
    <w:rsid w:val="00A64FBF"/>
    <w:rsid w:val="00A65393"/>
    <w:rsid w:val="00A65BBD"/>
    <w:rsid w:val="00A65C4D"/>
    <w:rsid w:val="00A65DCB"/>
    <w:rsid w:val="00A65E05"/>
    <w:rsid w:val="00A65E65"/>
    <w:rsid w:val="00A663A1"/>
    <w:rsid w:val="00A663A8"/>
    <w:rsid w:val="00A66635"/>
    <w:rsid w:val="00A666F5"/>
    <w:rsid w:val="00A6681F"/>
    <w:rsid w:val="00A668D5"/>
    <w:rsid w:val="00A66DB6"/>
    <w:rsid w:val="00A66E5B"/>
    <w:rsid w:val="00A67018"/>
    <w:rsid w:val="00A67103"/>
    <w:rsid w:val="00A67177"/>
    <w:rsid w:val="00A6754D"/>
    <w:rsid w:val="00A6783E"/>
    <w:rsid w:val="00A67A12"/>
    <w:rsid w:val="00A67B22"/>
    <w:rsid w:val="00A67BA0"/>
    <w:rsid w:val="00A67D6B"/>
    <w:rsid w:val="00A67FD2"/>
    <w:rsid w:val="00A70469"/>
    <w:rsid w:val="00A70687"/>
    <w:rsid w:val="00A7070B"/>
    <w:rsid w:val="00A70B85"/>
    <w:rsid w:val="00A70C7C"/>
    <w:rsid w:val="00A70C9D"/>
    <w:rsid w:val="00A71286"/>
    <w:rsid w:val="00A717A9"/>
    <w:rsid w:val="00A71A46"/>
    <w:rsid w:val="00A71BF0"/>
    <w:rsid w:val="00A72224"/>
    <w:rsid w:val="00A7247A"/>
    <w:rsid w:val="00A7249B"/>
    <w:rsid w:val="00A725C9"/>
    <w:rsid w:val="00A726D4"/>
    <w:rsid w:val="00A726E2"/>
    <w:rsid w:val="00A727FD"/>
    <w:rsid w:val="00A72B1D"/>
    <w:rsid w:val="00A72DA7"/>
    <w:rsid w:val="00A73249"/>
    <w:rsid w:val="00A732F4"/>
    <w:rsid w:val="00A73357"/>
    <w:rsid w:val="00A7339D"/>
    <w:rsid w:val="00A7384A"/>
    <w:rsid w:val="00A73C74"/>
    <w:rsid w:val="00A740E5"/>
    <w:rsid w:val="00A74165"/>
    <w:rsid w:val="00A741FF"/>
    <w:rsid w:val="00A74295"/>
    <w:rsid w:val="00A7455C"/>
    <w:rsid w:val="00A74C5E"/>
    <w:rsid w:val="00A74D05"/>
    <w:rsid w:val="00A74F0F"/>
    <w:rsid w:val="00A7513E"/>
    <w:rsid w:val="00A7532E"/>
    <w:rsid w:val="00A753ED"/>
    <w:rsid w:val="00A755AB"/>
    <w:rsid w:val="00A755AC"/>
    <w:rsid w:val="00A75629"/>
    <w:rsid w:val="00A7572A"/>
    <w:rsid w:val="00A75DCB"/>
    <w:rsid w:val="00A75E0C"/>
    <w:rsid w:val="00A75EE1"/>
    <w:rsid w:val="00A76082"/>
    <w:rsid w:val="00A76628"/>
    <w:rsid w:val="00A76901"/>
    <w:rsid w:val="00A769D4"/>
    <w:rsid w:val="00A76A6A"/>
    <w:rsid w:val="00A76B54"/>
    <w:rsid w:val="00A77332"/>
    <w:rsid w:val="00A77A82"/>
    <w:rsid w:val="00A77E17"/>
    <w:rsid w:val="00A8044E"/>
    <w:rsid w:val="00A8054A"/>
    <w:rsid w:val="00A8064E"/>
    <w:rsid w:val="00A80BF3"/>
    <w:rsid w:val="00A80F01"/>
    <w:rsid w:val="00A80F0F"/>
    <w:rsid w:val="00A81173"/>
    <w:rsid w:val="00A81285"/>
    <w:rsid w:val="00A81446"/>
    <w:rsid w:val="00A814BA"/>
    <w:rsid w:val="00A81548"/>
    <w:rsid w:val="00A8165B"/>
    <w:rsid w:val="00A8183A"/>
    <w:rsid w:val="00A81C24"/>
    <w:rsid w:val="00A82585"/>
    <w:rsid w:val="00A8290D"/>
    <w:rsid w:val="00A8293D"/>
    <w:rsid w:val="00A82947"/>
    <w:rsid w:val="00A83111"/>
    <w:rsid w:val="00A831D9"/>
    <w:rsid w:val="00A83325"/>
    <w:rsid w:val="00A835F6"/>
    <w:rsid w:val="00A8389D"/>
    <w:rsid w:val="00A83C66"/>
    <w:rsid w:val="00A8448D"/>
    <w:rsid w:val="00A847BE"/>
    <w:rsid w:val="00A84B2A"/>
    <w:rsid w:val="00A84BAB"/>
    <w:rsid w:val="00A84CDF"/>
    <w:rsid w:val="00A84FA6"/>
    <w:rsid w:val="00A85070"/>
    <w:rsid w:val="00A85230"/>
    <w:rsid w:val="00A85636"/>
    <w:rsid w:val="00A8563B"/>
    <w:rsid w:val="00A858A1"/>
    <w:rsid w:val="00A85962"/>
    <w:rsid w:val="00A85B0B"/>
    <w:rsid w:val="00A85BF0"/>
    <w:rsid w:val="00A85D80"/>
    <w:rsid w:val="00A85E57"/>
    <w:rsid w:val="00A86051"/>
    <w:rsid w:val="00A861C8"/>
    <w:rsid w:val="00A8625F"/>
    <w:rsid w:val="00A866C1"/>
    <w:rsid w:val="00A86715"/>
    <w:rsid w:val="00A86722"/>
    <w:rsid w:val="00A86896"/>
    <w:rsid w:val="00A86CBC"/>
    <w:rsid w:val="00A86CD0"/>
    <w:rsid w:val="00A8738A"/>
    <w:rsid w:val="00A8759F"/>
    <w:rsid w:val="00A879E9"/>
    <w:rsid w:val="00A87AB4"/>
    <w:rsid w:val="00A87B2F"/>
    <w:rsid w:val="00A87C61"/>
    <w:rsid w:val="00A87E32"/>
    <w:rsid w:val="00A87EAD"/>
    <w:rsid w:val="00A90151"/>
    <w:rsid w:val="00A90256"/>
    <w:rsid w:val="00A90292"/>
    <w:rsid w:val="00A90327"/>
    <w:rsid w:val="00A9036B"/>
    <w:rsid w:val="00A905C2"/>
    <w:rsid w:val="00A90684"/>
    <w:rsid w:val="00A90887"/>
    <w:rsid w:val="00A908FB"/>
    <w:rsid w:val="00A913B1"/>
    <w:rsid w:val="00A914A3"/>
    <w:rsid w:val="00A91551"/>
    <w:rsid w:val="00A9168A"/>
    <w:rsid w:val="00A917DA"/>
    <w:rsid w:val="00A91975"/>
    <w:rsid w:val="00A91ABC"/>
    <w:rsid w:val="00A91DAA"/>
    <w:rsid w:val="00A91E57"/>
    <w:rsid w:val="00A91ECA"/>
    <w:rsid w:val="00A92A3E"/>
    <w:rsid w:val="00A92A7F"/>
    <w:rsid w:val="00A92AC6"/>
    <w:rsid w:val="00A92C44"/>
    <w:rsid w:val="00A92CB7"/>
    <w:rsid w:val="00A92EC0"/>
    <w:rsid w:val="00A930C3"/>
    <w:rsid w:val="00A9313D"/>
    <w:rsid w:val="00A93158"/>
    <w:rsid w:val="00A93353"/>
    <w:rsid w:val="00A9346D"/>
    <w:rsid w:val="00A9359B"/>
    <w:rsid w:val="00A935CF"/>
    <w:rsid w:val="00A936B0"/>
    <w:rsid w:val="00A9385C"/>
    <w:rsid w:val="00A93974"/>
    <w:rsid w:val="00A93A73"/>
    <w:rsid w:val="00A93ADA"/>
    <w:rsid w:val="00A93AE2"/>
    <w:rsid w:val="00A93E52"/>
    <w:rsid w:val="00A9413A"/>
    <w:rsid w:val="00A9419B"/>
    <w:rsid w:val="00A9433C"/>
    <w:rsid w:val="00A94442"/>
    <w:rsid w:val="00A944A8"/>
    <w:rsid w:val="00A945BE"/>
    <w:rsid w:val="00A94B21"/>
    <w:rsid w:val="00A94EE4"/>
    <w:rsid w:val="00A9514F"/>
    <w:rsid w:val="00A95283"/>
    <w:rsid w:val="00A95430"/>
    <w:rsid w:val="00A9545C"/>
    <w:rsid w:val="00A95483"/>
    <w:rsid w:val="00A95C19"/>
    <w:rsid w:val="00A96053"/>
    <w:rsid w:val="00A961E7"/>
    <w:rsid w:val="00A961F6"/>
    <w:rsid w:val="00A96376"/>
    <w:rsid w:val="00A964BB"/>
    <w:rsid w:val="00A96B51"/>
    <w:rsid w:val="00A96DBC"/>
    <w:rsid w:val="00A96F53"/>
    <w:rsid w:val="00A970A6"/>
    <w:rsid w:val="00A971CF"/>
    <w:rsid w:val="00A97227"/>
    <w:rsid w:val="00A97284"/>
    <w:rsid w:val="00A977FC"/>
    <w:rsid w:val="00A97920"/>
    <w:rsid w:val="00A97953"/>
    <w:rsid w:val="00A979E2"/>
    <w:rsid w:val="00A97B12"/>
    <w:rsid w:val="00A97C8D"/>
    <w:rsid w:val="00A97CC1"/>
    <w:rsid w:val="00A97D49"/>
    <w:rsid w:val="00AA009B"/>
    <w:rsid w:val="00AA03B5"/>
    <w:rsid w:val="00AA03B6"/>
    <w:rsid w:val="00AA0AF4"/>
    <w:rsid w:val="00AA0D27"/>
    <w:rsid w:val="00AA0F28"/>
    <w:rsid w:val="00AA13C5"/>
    <w:rsid w:val="00AA14E2"/>
    <w:rsid w:val="00AA163B"/>
    <w:rsid w:val="00AA167D"/>
    <w:rsid w:val="00AA1799"/>
    <w:rsid w:val="00AA1A88"/>
    <w:rsid w:val="00AA1AEF"/>
    <w:rsid w:val="00AA1BE2"/>
    <w:rsid w:val="00AA1C4F"/>
    <w:rsid w:val="00AA1F5C"/>
    <w:rsid w:val="00AA223A"/>
    <w:rsid w:val="00AA22DD"/>
    <w:rsid w:val="00AA2A57"/>
    <w:rsid w:val="00AA2B98"/>
    <w:rsid w:val="00AA2EEA"/>
    <w:rsid w:val="00AA3243"/>
    <w:rsid w:val="00AA3569"/>
    <w:rsid w:val="00AA38CD"/>
    <w:rsid w:val="00AA4098"/>
    <w:rsid w:val="00AA40D2"/>
    <w:rsid w:val="00AA40E3"/>
    <w:rsid w:val="00AA4298"/>
    <w:rsid w:val="00AA4324"/>
    <w:rsid w:val="00AA43E8"/>
    <w:rsid w:val="00AA4580"/>
    <w:rsid w:val="00AA47A6"/>
    <w:rsid w:val="00AA48E7"/>
    <w:rsid w:val="00AA4946"/>
    <w:rsid w:val="00AA4A03"/>
    <w:rsid w:val="00AA4B12"/>
    <w:rsid w:val="00AA4B6B"/>
    <w:rsid w:val="00AA4DCC"/>
    <w:rsid w:val="00AA5111"/>
    <w:rsid w:val="00AA5153"/>
    <w:rsid w:val="00AA53A6"/>
    <w:rsid w:val="00AA566B"/>
    <w:rsid w:val="00AA5CC8"/>
    <w:rsid w:val="00AA5F23"/>
    <w:rsid w:val="00AA61ED"/>
    <w:rsid w:val="00AA63E9"/>
    <w:rsid w:val="00AA64A2"/>
    <w:rsid w:val="00AA65E1"/>
    <w:rsid w:val="00AA6CD4"/>
    <w:rsid w:val="00AA6F5D"/>
    <w:rsid w:val="00AA71C9"/>
    <w:rsid w:val="00AA7A02"/>
    <w:rsid w:val="00AA7A95"/>
    <w:rsid w:val="00AA7AD1"/>
    <w:rsid w:val="00AB0000"/>
    <w:rsid w:val="00AB057C"/>
    <w:rsid w:val="00AB05AA"/>
    <w:rsid w:val="00AB0623"/>
    <w:rsid w:val="00AB07FF"/>
    <w:rsid w:val="00AB0BB3"/>
    <w:rsid w:val="00AB0C0A"/>
    <w:rsid w:val="00AB1009"/>
    <w:rsid w:val="00AB10F4"/>
    <w:rsid w:val="00AB139A"/>
    <w:rsid w:val="00AB1438"/>
    <w:rsid w:val="00AB15E5"/>
    <w:rsid w:val="00AB1AD5"/>
    <w:rsid w:val="00AB1B4C"/>
    <w:rsid w:val="00AB1F83"/>
    <w:rsid w:val="00AB212A"/>
    <w:rsid w:val="00AB2245"/>
    <w:rsid w:val="00AB252B"/>
    <w:rsid w:val="00AB260C"/>
    <w:rsid w:val="00AB2D17"/>
    <w:rsid w:val="00AB34A7"/>
    <w:rsid w:val="00AB34AD"/>
    <w:rsid w:val="00AB3592"/>
    <w:rsid w:val="00AB36E3"/>
    <w:rsid w:val="00AB374E"/>
    <w:rsid w:val="00AB396F"/>
    <w:rsid w:val="00AB3B26"/>
    <w:rsid w:val="00AB3B3F"/>
    <w:rsid w:val="00AB3CE2"/>
    <w:rsid w:val="00AB3D07"/>
    <w:rsid w:val="00AB3D17"/>
    <w:rsid w:val="00AB4409"/>
    <w:rsid w:val="00AB44D7"/>
    <w:rsid w:val="00AB46E2"/>
    <w:rsid w:val="00AB4759"/>
    <w:rsid w:val="00AB47BD"/>
    <w:rsid w:val="00AB4A1F"/>
    <w:rsid w:val="00AB4C74"/>
    <w:rsid w:val="00AB504B"/>
    <w:rsid w:val="00AB53B6"/>
    <w:rsid w:val="00AB565A"/>
    <w:rsid w:val="00AB588B"/>
    <w:rsid w:val="00AB598C"/>
    <w:rsid w:val="00AB5C39"/>
    <w:rsid w:val="00AB5DF4"/>
    <w:rsid w:val="00AB6092"/>
    <w:rsid w:val="00AB6438"/>
    <w:rsid w:val="00AB6479"/>
    <w:rsid w:val="00AB681F"/>
    <w:rsid w:val="00AB6BC2"/>
    <w:rsid w:val="00AB6EE6"/>
    <w:rsid w:val="00AB6F05"/>
    <w:rsid w:val="00AB7002"/>
    <w:rsid w:val="00AB733B"/>
    <w:rsid w:val="00AB75F2"/>
    <w:rsid w:val="00AB785E"/>
    <w:rsid w:val="00AB79FF"/>
    <w:rsid w:val="00AB7EE9"/>
    <w:rsid w:val="00AC0191"/>
    <w:rsid w:val="00AC0267"/>
    <w:rsid w:val="00AC047D"/>
    <w:rsid w:val="00AC0BCA"/>
    <w:rsid w:val="00AC0ED1"/>
    <w:rsid w:val="00AC10F0"/>
    <w:rsid w:val="00AC1228"/>
    <w:rsid w:val="00AC12D5"/>
    <w:rsid w:val="00AC1479"/>
    <w:rsid w:val="00AC1585"/>
    <w:rsid w:val="00AC1742"/>
    <w:rsid w:val="00AC17BB"/>
    <w:rsid w:val="00AC1A3A"/>
    <w:rsid w:val="00AC219F"/>
    <w:rsid w:val="00AC2363"/>
    <w:rsid w:val="00AC281B"/>
    <w:rsid w:val="00AC295A"/>
    <w:rsid w:val="00AC298A"/>
    <w:rsid w:val="00AC29B2"/>
    <w:rsid w:val="00AC2A5B"/>
    <w:rsid w:val="00AC2C5C"/>
    <w:rsid w:val="00AC2FE9"/>
    <w:rsid w:val="00AC3138"/>
    <w:rsid w:val="00AC31FE"/>
    <w:rsid w:val="00AC3A62"/>
    <w:rsid w:val="00AC3CE1"/>
    <w:rsid w:val="00AC3D29"/>
    <w:rsid w:val="00AC3ECE"/>
    <w:rsid w:val="00AC3EF3"/>
    <w:rsid w:val="00AC3FF5"/>
    <w:rsid w:val="00AC409E"/>
    <w:rsid w:val="00AC4284"/>
    <w:rsid w:val="00AC4359"/>
    <w:rsid w:val="00AC47E0"/>
    <w:rsid w:val="00AC4D27"/>
    <w:rsid w:val="00AC4D72"/>
    <w:rsid w:val="00AC4F7C"/>
    <w:rsid w:val="00AC504B"/>
    <w:rsid w:val="00AC527A"/>
    <w:rsid w:val="00AC54FF"/>
    <w:rsid w:val="00AC55ED"/>
    <w:rsid w:val="00AC56AB"/>
    <w:rsid w:val="00AC56AF"/>
    <w:rsid w:val="00AC57A6"/>
    <w:rsid w:val="00AC57F9"/>
    <w:rsid w:val="00AC587D"/>
    <w:rsid w:val="00AC58DD"/>
    <w:rsid w:val="00AC5DFD"/>
    <w:rsid w:val="00AC62E8"/>
    <w:rsid w:val="00AC6396"/>
    <w:rsid w:val="00AC67E8"/>
    <w:rsid w:val="00AC6BFD"/>
    <w:rsid w:val="00AC6D04"/>
    <w:rsid w:val="00AC6ECB"/>
    <w:rsid w:val="00AC7369"/>
    <w:rsid w:val="00AC7873"/>
    <w:rsid w:val="00AC7901"/>
    <w:rsid w:val="00AC7E3C"/>
    <w:rsid w:val="00AC7EE1"/>
    <w:rsid w:val="00AD0032"/>
    <w:rsid w:val="00AD0123"/>
    <w:rsid w:val="00AD027C"/>
    <w:rsid w:val="00AD0598"/>
    <w:rsid w:val="00AD05E3"/>
    <w:rsid w:val="00AD06A7"/>
    <w:rsid w:val="00AD07D0"/>
    <w:rsid w:val="00AD08C6"/>
    <w:rsid w:val="00AD0A65"/>
    <w:rsid w:val="00AD0D9C"/>
    <w:rsid w:val="00AD0DCE"/>
    <w:rsid w:val="00AD105D"/>
    <w:rsid w:val="00AD1213"/>
    <w:rsid w:val="00AD1AA2"/>
    <w:rsid w:val="00AD1BA3"/>
    <w:rsid w:val="00AD1BDE"/>
    <w:rsid w:val="00AD26C7"/>
    <w:rsid w:val="00AD26C8"/>
    <w:rsid w:val="00AD2751"/>
    <w:rsid w:val="00AD2E75"/>
    <w:rsid w:val="00AD2FA2"/>
    <w:rsid w:val="00AD3040"/>
    <w:rsid w:val="00AD34D1"/>
    <w:rsid w:val="00AD3858"/>
    <w:rsid w:val="00AD3B88"/>
    <w:rsid w:val="00AD3EE8"/>
    <w:rsid w:val="00AD42C6"/>
    <w:rsid w:val="00AD44C2"/>
    <w:rsid w:val="00AD47D9"/>
    <w:rsid w:val="00AD4E41"/>
    <w:rsid w:val="00AD4FF8"/>
    <w:rsid w:val="00AD5031"/>
    <w:rsid w:val="00AD524D"/>
    <w:rsid w:val="00AD5286"/>
    <w:rsid w:val="00AD5330"/>
    <w:rsid w:val="00AD5597"/>
    <w:rsid w:val="00AD55F2"/>
    <w:rsid w:val="00AD58BA"/>
    <w:rsid w:val="00AD59C1"/>
    <w:rsid w:val="00AD59FD"/>
    <w:rsid w:val="00AD5CB9"/>
    <w:rsid w:val="00AD5ED9"/>
    <w:rsid w:val="00AD601B"/>
    <w:rsid w:val="00AD6642"/>
    <w:rsid w:val="00AD6AC3"/>
    <w:rsid w:val="00AD6D81"/>
    <w:rsid w:val="00AD6E7C"/>
    <w:rsid w:val="00AD70B4"/>
    <w:rsid w:val="00AD71C3"/>
    <w:rsid w:val="00AD71F5"/>
    <w:rsid w:val="00AD7666"/>
    <w:rsid w:val="00AD77A2"/>
    <w:rsid w:val="00AD78A0"/>
    <w:rsid w:val="00AD7A30"/>
    <w:rsid w:val="00AD7C4E"/>
    <w:rsid w:val="00AE0075"/>
    <w:rsid w:val="00AE025F"/>
    <w:rsid w:val="00AE0577"/>
    <w:rsid w:val="00AE0760"/>
    <w:rsid w:val="00AE0789"/>
    <w:rsid w:val="00AE0868"/>
    <w:rsid w:val="00AE0C23"/>
    <w:rsid w:val="00AE0F33"/>
    <w:rsid w:val="00AE0F64"/>
    <w:rsid w:val="00AE0FB5"/>
    <w:rsid w:val="00AE1038"/>
    <w:rsid w:val="00AE1069"/>
    <w:rsid w:val="00AE13C2"/>
    <w:rsid w:val="00AE15D0"/>
    <w:rsid w:val="00AE1755"/>
    <w:rsid w:val="00AE1A6A"/>
    <w:rsid w:val="00AE1B37"/>
    <w:rsid w:val="00AE1F8B"/>
    <w:rsid w:val="00AE218C"/>
    <w:rsid w:val="00AE234A"/>
    <w:rsid w:val="00AE2476"/>
    <w:rsid w:val="00AE2490"/>
    <w:rsid w:val="00AE27D8"/>
    <w:rsid w:val="00AE2A33"/>
    <w:rsid w:val="00AE2AAE"/>
    <w:rsid w:val="00AE2AF9"/>
    <w:rsid w:val="00AE300A"/>
    <w:rsid w:val="00AE3098"/>
    <w:rsid w:val="00AE3204"/>
    <w:rsid w:val="00AE3219"/>
    <w:rsid w:val="00AE3296"/>
    <w:rsid w:val="00AE3412"/>
    <w:rsid w:val="00AE3933"/>
    <w:rsid w:val="00AE3B19"/>
    <w:rsid w:val="00AE3BDB"/>
    <w:rsid w:val="00AE3ED2"/>
    <w:rsid w:val="00AE3FDE"/>
    <w:rsid w:val="00AE3FFA"/>
    <w:rsid w:val="00AE44D1"/>
    <w:rsid w:val="00AE45BE"/>
    <w:rsid w:val="00AE45CC"/>
    <w:rsid w:val="00AE46FE"/>
    <w:rsid w:val="00AE4B59"/>
    <w:rsid w:val="00AE4B74"/>
    <w:rsid w:val="00AE4D10"/>
    <w:rsid w:val="00AE4D53"/>
    <w:rsid w:val="00AE50E3"/>
    <w:rsid w:val="00AE5210"/>
    <w:rsid w:val="00AE528A"/>
    <w:rsid w:val="00AE535C"/>
    <w:rsid w:val="00AE567E"/>
    <w:rsid w:val="00AE56E4"/>
    <w:rsid w:val="00AE5E08"/>
    <w:rsid w:val="00AE5F38"/>
    <w:rsid w:val="00AE60A7"/>
    <w:rsid w:val="00AE60D7"/>
    <w:rsid w:val="00AE63B3"/>
    <w:rsid w:val="00AE6499"/>
    <w:rsid w:val="00AE6599"/>
    <w:rsid w:val="00AE69B8"/>
    <w:rsid w:val="00AE711E"/>
    <w:rsid w:val="00AE712B"/>
    <w:rsid w:val="00AE7173"/>
    <w:rsid w:val="00AE757F"/>
    <w:rsid w:val="00AE7ADF"/>
    <w:rsid w:val="00AF081B"/>
    <w:rsid w:val="00AF0B00"/>
    <w:rsid w:val="00AF0B16"/>
    <w:rsid w:val="00AF0B3E"/>
    <w:rsid w:val="00AF0C19"/>
    <w:rsid w:val="00AF0C21"/>
    <w:rsid w:val="00AF1472"/>
    <w:rsid w:val="00AF164A"/>
    <w:rsid w:val="00AF16F4"/>
    <w:rsid w:val="00AF177A"/>
    <w:rsid w:val="00AF1DBD"/>
    <w:rsid w:val="00AF1F6D"/>
    <w:rsid w:val="00AF200F"/>
    <w:rsid w:val="00AF2094"/>
    <w:rsid w:val="00AF214C"/>
    <w:rsid w:val="00AF2196"/>
    <w:rsid w:val="00AF227A"/>
    <w:rsid w:val="00AF2778"/>
    <w:rsid w:val="00AF28A2"/>
    <w:rsid w:val="00AF2957"/>
    <w:rsid w:val="00AF2E92"/>
    <w:rsid w:val="00AF2EDF"/>
    <w:rsid w:val="00AF2F20"/>
    <w:rsid w:val="00AF2F4A"/>
    <w:rsid w:val="00AF3BD9"/>
    <w:rsid w:val="00AF3D50"/>
    <w:rsid w:val="00AF4013"/>
    <w:rsid w:val="00AF4780"/>
    <w:rsid w:val="00AF479F"/>
    <w:rsid w:val="00AF4AB9"/>
    <w:rsid w:val="00AF4D0B"/>
    <w:rsid w:val="00AF4DA8"/>
    <w:rsid w:val="00AF5065"/>
    <w:rsid w:val="00AF51E9"/>
    <w:rsid w:val="00AF544F"/>
    <w:rsid w:val="00AF561E"/>
    <w:rsid w:val="00AF5BF4"/>
    <w:rsid w:val="00AF5CDB"/>
    <w:rsid w:val="00AF5F00"/>
    <w:rsid w:val="00AF5F4F"/>
    <w:rsid w:val="00AF62DC"/>
    <w:rsid w:val="00AF648E"/>
    <w:rsid w:val="00AF6634"/>
    <w:rsid w:val="00AF6672"/>
    <w:rsid w:val="00AF68E3"/>
    <w:rsid w:val="00AF6A68"/>
    <w:rsid w:val="00AF6AE0"/>
    <w:rsid w:val="00AF6EBE"/>
    <w:rsid w:val="00AF6FE6"/>
    <w:rsid w:val="00AF73D5"/>
    <w:rsid w:val="00AF7476"/>
    <w:rsid w:val="00AF7740"/>
    <w:rsid w:val="00AF776C"/>
    <w:rsid w:val="00AF7AAC"/>
    <w:rsid w:val="00AF7D30"/>
    <w:rsid w:val="00AF7E5C"/>
    <w:rsid w:val="00B001DB"/>
    <w:rsid w:val="00B002C4"/>
    <w:rsid w:val="00B00750"/>
    <w:rsid w:val="00B00912"/>
    <w:rsid w:val="00B00995"/>
    <w:rsid w:val="00B00C20"/>
    <w:rsid w:val="00B00C8C"/>
    <w:rsid w:val="00B011AA"/>
    <w:rsid w:val="00B01204"/>
    <w:rsid w:val="00B013C1"/>
    <w:rsid w:val="00B01E6E"/>
    <w:rsid w:val="00B01EBF"/>
    <w:rsid w:val="00B02218"/>
    <w:rsid w:val="00B02627"/>
    <w:rsid w:val="00B02770"/>
    <w:rsid w:val="00B02D0E"/>
    <w:rsid w:val="00B02E50"/>
    <w:rsid w:val="00B031DB"/>
    <w:rsid w:val="00B03283"/>
    <w:rsid w:val="00B03307"/>
    <w:rsid w:val="00B03475"/>
    <w:rsid w:val="00B036E7"/>
    <w:rsid w:val="00B03D0E"/>
    <w:rsid w:val="00B03D57"/>
    <w:rsid w:val="00B03E9C"/>
    <w:rsid w:val="00B0407A"/>
    <w:rsid w:val="00B044BC"/>
    <w:rsid w:val="00B04944"/>
    <w:rsid w:val="00B04DC0"/>
    <w:rsid w:val="00B04FB7"/>
    <w:rsid w:val="00B0504E"/>
    <w:rsid w:val="00B05084"/>
    <w:rsid w:val="00B05327"/>
    <w:rsid w:val="00B05618"/>
    <w:rsid w:val="00B05738"/>
    <w:rsid w:val="00B05A99"/>
    <w:rsid w:val="00B05C52"/>
    <w:rsid w:val="00B05C60"/>
    <w:rsid w:val="00B05F3F"/>
    <w:rsid w:val="00B062AF"/>
    <w:rsid w:val="00B067D2"/>
    <w:rsid w:val="00B067FC"/>
    <w:rsid w:val="00B068AA"/>
    <w:rsid w:val="00B0695A"/>
    <w:rsid w:val="00B06AC1"/>
    <w:rsid w:val="00B06C84"/>
    <w:rsid w:val="00B06F3C"/>
    <w:rsid w:val="00B06F5E"/>
    <w:rsid w:val="00B07011"/>
    <w:rsid w:val="00B071F2"/>
    <w:rsid w:val="00B07519"/>
    <w:rsid w:val="00B076DD"/>
    <w:rsid w:val="00B07A90"/>
    <w:rsid w:val="00B07DFA"/>
    <w:rsid w:val="00B10466"/>
    <w:rsid w:val="00B104A5"/>
    <w:rsid w:val="00B10642"/>
    <w:rsid w:val="00B108B2"/>
    <w:rsid w:val="00B108F2"/>
    <w:rsid w:val="00B10BA8"/>
    <w:rsid w:val="00B10E4A"/>
    <w:rsid w:val="00B10ED0"/>
    <w:rsid w:val="00B11278"/>
    <w:rsid w:val="00B112CD"/>
    <w:rsid w:val="00B11542"/>
    <w:rsid w:val="00B11613"/>
    <w:rsid w:val="00B11646"/>
    <w:rsid w:val="00B11831"/>
    <w:rsid w:val="00B11887"/>
    <w:rsid w:val="00B118C3"/>
    <w:rsid w:val="00B11B67"/>
    <w:rsid w:val="00B11C1C"/>
    <w:rsid w:val="00B11F80"/>
    <w:rsid w:val="00B1216F"/>
    <w:rsid w:val="00B1248B"/>
    <w:rsid w:val="00B1270B"/>
    <w:rsid w:val="00B127CC"/>
    <w:rsid w:val="00B12940"/>
    <w:rsid w:val="00B12977"/>
    <w:rsid w:val="00B12BEC"/>
    <w:rsid w:val="00B12EB7"/>
    <w:rsid w:val="00B131DC"/>
    <w:rsid w:val="00B13484"/>
    <w:rsid w:val="00B13666"/>
    <w:rsid w:val="00B137C8"/>
    <w:rsid w:val="00B13AC2"/>
    <w:rsid w:val="00B13F85"/>
    <w:rsid w:val="00B143C3"/>
    <w:rsid w:val="00B1444B"/>
    <w:rsid w:val="00B14D61"/>
    <w:rsid w:val="00B14E3E"/>
    <w:rsid w:val="00B14ECF"/>
    <w:rsid w:val="00B14EE9"/>
    <w:rsid w:val="00B14F1D"/>
    <w:rsid w:val="00B1505D"/>
    <w:rsid w:val="00B150F9"/>
    <w:rsid w:val="00B15117"/>
    <w:rsid w:val="00B15154"/>
    <w:rsid w:val="00B1515D"/>
    <w:rsid w:val="00B1532F"/>
    <w:rsid w:val="00B15720"/>
    <w:rsid w:val="00B15949"/>
    <w:rsid w:val="00B16257"/>
    <w:rsid w:val="00B16301"/>
    <w:rsid w:val="00B164B3"/>
    <w:rsid w:val="00B164C5"/>
    <w:rsid w:val="00B165A0"/>
    <w:rsid w:val="00B16923"/>
    <w:rsid w:val="00B1693B"/>
    <w:rsid w:val="00B16AD7"/>
    <w:rsid w:val="00B17142"/>
    <w:rsid w:val="00B17396"/>
    <w:rsid w:val="00B1759C"/>
    <w:rsid w:val="00B1798C"/>
    <w:rsid w:val="00B17B9C"/>
    <w:rsid w:val="00B17BDF"/>
    <w:rsid w:val="00B17CE2"/>
    <w:rsid w:val="00B17D09"/>
    <w:rsid w:val="00B17DC5"/>
    <w:rsid w:val="00B20584"/>
    <w:rsid w:val="00B2066B"/>
    <w:rsid w:val="00B20909"/>
    <w:rsid w:val="00B20A21"/>
    <w:rsid w:val="00B20A42"/>
    <w:rsid w:val="00B20E98"/>
    <w:rsid w:val="00B20F6D"/>
    <w:rsid w:val="00B2102B"/>
    <w:rsid w:val="00B2122F"/>
    <w:rsid w:val="00B2134B"/>
    <w:rsid w:val="00B21425"/>
    <w:rsid w:val="00B21556"/>
    <w:rsid w:val="00B21612"/>
    <w:rsid w:val="00B216D2"/>
    <w:rsid w:val="00B217BC"/>
    <w:rsid w:val="00B219BC"/>
    <w:rsid w:val="00B21A17"/>
    <w:rsid w:val="00B21A9B"/>
    <w:rsid w:val="00B21C16"/>
    <w:rsid w:val="00B21E4E"/>
    <w:rsid w:val="00B21EF3"/>
    <w:rsid w:val="00B21F67"/>
    <w:rsid w:val="00B22042"/>
    <w:rsid w:val="00B22200"/>
    <w:rsid w:val="00B22222"/>
    <w:rsid w:val="00B22845"/>
    <w:rsid w:val="00B22E91"/>
    <w:rsid w:val="00B23108"/>
    <w:rsid w:val="00B23162"/>
    <w:rsid w:val="00B231BF"/>
    <w:rsid w:val="00B23258"/>
    <w:rsid w:val="00B2325E"/>
    <w:rsid w:val="00B23603"/>
    <w:rsid w:val="00B23CD9"/>
    <w:rsid w:val="00B23DA9"/>
    <w:rsid w:val="00B23DAB"/>
    <w:rsid w:val="00B23EA2"/>
    <w:rsid w:val="00B23FE6"/>
    <w:rsid w:val="00B2405C"/>
    <w:rsid w:val="00B24119"/>
    <w:rsid w:val="00B24244"/>
    <w:rsid w:val="00B2446A"/>
    <w:rsid w:val="00B24857"/>
    <w:rsid w:val="00B2490F"/>
    <w:rsid w:val="00B24C46"/>
    <w:rsid w:val="00B24EC2"/>
    <w:rsid w:val="00B250C8"/>
    <w:rsid w:val="00B25144"/>
    <w:rsid w:val="00B251FE"/>
    <w:rsid w:val="00B255C9"/>
    <w:rsid w:val="00B25B99"/>
    <w:rsid w:val="00B25CBD"/>
    <w:rsid w:val="00B25FE9"/>
    <w:rsid w:val="00B2643B"/>
    <w:rsid w:val="00B2661E"/>
    <w:rsid w:val="00B26A2D"/>
    <w:rsid w:val="00B26C52"/>
    <w:rsid w:val="00B26E9D"/>
    <w:rsid w:val="00B26FC3"/>
    <w:rsid w:val="00B2726F"/>
    <w:rsid w:val="00B2728B"/>
    <w:rsid w:val="00B275BF"/>
    <w:rsid w:val="00B27711"/>
    <w:rsid w:val="00B277EF"/>
    <w:rsid w:val="00B27A43"/>
    <w:rsid w:val="00B27D10"/>
    <w:rsid w:val="00B27FE7"/>
    <w:rsid w:val="00B30152"/>
    <w:rsid w:val="00B301BA"/>
    <w:rsid w:val="00B302FA"/>
    <w:rsid w:val="00B30592"/>
    <w:rsid w:val="00B305CB"/>
    <w:rsid w:val="00B30748"/>
    <w:rsid w:val="00B30827"/>
    <w:rsid w:val="00B30A71"/>
    <w:rsid w:val="00B30F63"/>
    <w:rsid w:val="00B31563"/>
    <w:rsid w:val="00B3167D"/>
    <w:rsid w:val="00B31737"/>
    <w:rsid w:val="00B31826"/>
    <w:rsid w:val="00B319E7"/>
    <w:rsid w:val="00B31A5C"/>
    <w:rsid w:val="00B31B6C"/>
    <w:rsid w:val="00B31F7B"/>
    <w:rsid w:val="00B320C5"/>
    <w:rsid w:val="00B3232C"/>
    <w:rsid w:val="00B329D3"/>
    <w:rsid w:val="00B32AAB"/>
    <w:rsid w:val="00B32CB8"/>
    <w:rsid w:val="00B32CF7"/>
    <w:rsid w:val="00B32D6C"/>
    <w:rsid w:val="00B32DF4"/>
    <w:rsid w:val="00B32E1B"/>
    <w:rsid w:val="00B32FD9"/>
    <w:rsid w:val="00B33009"/>
    <w:rsid w:val="00B33153"/>
    <w:rsid w:val="00B33221"/>
    <w:rsid w:val="00B33555"/>
    <w:rsid w:val="00B335C6"/>
    <w:rsid w:val="00B33830"/>
    <w:rsid w:val="00B33880"/>
    <w:rsid w:val="00B33B29"/>
    <w:rsid w:val="00B33CBB"/>
    <w:rsid w:val="00B34048"/>
    <w:rsid w:val="00B34683"/>
    <w:rsid w:val="00B347CE"/>
    <w:rsid w:val="00B348A2"/>
    <w:rsid w:val="00B34AA7"/>
    <w:rsid w:val="00B34B52"/>
    <w:rsid w:val="00B34CB4"/>
    <w:rsid w:val="00B34FF6"/>
    <w:rsid w:val="00B350A6"/>
    <w:rsid w:val="00B350D4"/>
    <w:rsid w:val="00B351EC"/>
    <w:rsid w:val="00B3540E"/>
    <w:rsid w:val="00B354C0"/>
    <w:rsid w:val="00B35700"/>
    <w:rsid w:val="00B357D3"/>
    <w:rsid w:val="00B358E0"/>
    <w:rsid w:val="00B35986"/>
    <w:rsid w:val="00B35A94"/>
    <w:rsid w:val="00B35C5A"/>
    <w:rsid w:val="00B36506"/>
    <w:rsid w:val="00B36519"/>
    <w:rsid w:val="00B365C9"/>
    <w:rsid w:val="00B36798"/>
    <w:rsid w:val="00B369AE"/>
    <w:rsid w:val="00B36D18"/>
    <w:rsid w:val="00B36EF1"/>
    <w:rsid w:val="00B373EF"/>
    <w:rsid w:val="00B3749D"/>
    <w:rsid w:val="00B37515"/>
    <w:rsid w:val="00B3759B"/>
    <w:rsid w:val="00B37664"/>
    <w:rsid w:val="00B37A81"/>
    <w:rsid w:val="00B37BE8"/>
    <w:rsid w:val="00B37EB2"/>
    <w:rsid w:val="00B37EDB"/>
    <w:rsid w:val="00B37F56"/>
    <w:rsid w:val="00B4000C"/>
    <w:rsid w:val="00B40794"/>
    <w:rsid w:val="00B407FE"/>
    <w:rsid w:val="00B40B12"/>
    <w:rsid w:val="00B40BB6"/>
    <w:rsid w:val="00B4128D"/>
    <w:rsid w:val="00B4130E"/>
    <w:rsid w:val="00B414E5"/>
    <w:rsid w:val="00B41741"/>
    <w:rsid w:val="00B41AA7"/>
    <w:rsid w:val="00B41B38"/>
    <w:rsid w:val="00B41CDB"/>
    <w:rsid w:val="00B41FFF"/>
    <w:rsid w:val="00B422C4"/>
    <w:rsid w:val="00B424CB"/>
    <w:rsid w:val="00B42892"/>
    <w:rsid w:val="00B428DC"/>
    <w:rsid w:val="00B42C18"/>
    <w:rsid w:val="00B42F69"/>
    <w:rsid w:val="00B43200"/>
    <w:rsid w:val="00B434AC"/>
    <w:rsid w:val="00B43562"/>
    <w:rsid w:val="00B43910"/>
    <w:rsid w:val="00B43C2F"/>
    <w:rsid w:val="00B43E56"/>
    <w:rsid w:val="00B441EC"/>
    <w:rsid w:val="00B443CC"/>
    <w:rsid w:val="00B4456F"/>
    <w:rsid w:val="00B44980"/>
    <w:rsid w:val="00B449FE"/>
    <w:rsid w:val="00B44A5B"/>
    <w:rsid w:val="00B44CDF"/>
    <w:rsid w:val="00B451AB"/>
    <w:rsid w:val="00B451D2"/>
    <w:rsid w:val="00B4526A"/>
    <w:rsid w:val="00B45288"/>
    <w:rsid w:val="00B4577A"/>
    <w:rsid w:val="00B459D8"/>
    <w:rsid w:val="00B459F7"/>
    <w:rsid w:val="00B45A97"/>
    <w:rsid w:val="00B45D3C"/>
    <w:rsid w:val="00B4673F"/>
    <w:rsid w:val="00B469E9"/>
    <w:rsid w:val="00B46DEE"/>
    <w:rsid w:val="00B46FC3"/>
    <w:rsid w:val="00B47434"/>
    <w:rsid w:val="00B478EB"/>
    <w:rsid w:val="00B47A92"/>
    <w:rsid w:val="00B50405"/>
    <w:rsid w:val="00B50498"/>
    <w:rsid w:val="00B504D7"/>
    <w:rsid w:val="00B5063D"/>
    <w:rsid w:val="00B507A6"/>
    <w:rsid w:val="00B50802"/>
    <w:rsid w:val="00B509A2"/>
    <w:rsid w:val="00B50B26"/>
    <w:rsid w:val="00B50CBF"/>
    <w:rsid w:val="00B50E51"/>
    <w:rsid w:val="00B510D5"/>
    <w:rsid w:val="00B51151"/>
    <w:rsid w:val="00B51472"/>
    <w:rsid w:val="00B51AB1"/>
    <w:rsid w:val="00B51BD4"/>
    <w:rsid w:val="00B51C62"/>
    <w:rsid w:val="00B51CE4"/>
    <w:rsid w:val="00B51E21"/>
    <w:rsid w:val="00B51FDF"/>
    <w:rsid w:val="00B521CD"/>
    <w:rsid w:val="00B52394"/>
    <w:rsid w:val="00B52D2B"/>
    <w:rsid w:val="00B52E3D"/>
    <w:rsid w:val="00B531C1"/>
    <w:rsid w:val="00B53285"/>
    <w:rsid w:val="00B5330E"/>
    <w:rsid w:val="00B543DC"/>
    <w:rsid w:val="00B5451B"/>
    <w:rsid w:val="00B54592"/>
    <w:rsid w:val="00B5463D"/>
    <w:rsid w:val="00B5477B"/>
    <w:rsid w:val="00B54FEC"/>
    <w:rsid w:val="00B55250"/>
    <w:rsid w:val="00B556AE"/>
    <w:rsid w:val="00B55753"/>
    <w:rsid w:val="00B55B08"/>
    <w:rsid w:val="00B55B9D"/>
    <w:rsid w:val="00B55C5E"/>
    <w:rsid w:val="00B561D7"/>
    <w:rsid w:val="00B56229"/>
    <w:rsid w:val="00B5637C"/>
    <w:rsid w:val="00B564F9"/>
    <w:rsid w:val="00B56768"/>
    <w:rsid w:val="00B5677A"/>
    <w:rsid w:val="00B56B92"/>
    <w:rsid w:val="00B56BCE"/>
    <w:rsid w:val="00B56CDB"/>
    <w:rsid w:val="00B571A1"/>
    <w:rsid w:val="00B572F9"/>
    <w:rsid w:val="00B575B1"/>
    <w:rsid w:val="00B578FF"/>
    <w:rsid w:val="00B57B41"/>
    <w:rsid w:val="00B57CCF"/>
    <w:rsid w:val="00B57EBF"/>
    <w:rsid w:val="00B57EED"/>
    <w:rsid w:val="00B60380"/>
    <w:rsid w:val="00B605B3"/>
    <w:rsid w:val="00B605FA"/>
    <w:rsid w:val="00B60A25"/>
    <w:rsid w:val="00B60B87"/>
    <w:rsid w:val="00B60C04"/>
    <w:rsid w:val="00B60C86"/>
    <w:rsid w:val="00B60F57"/>
    <w:rsid w:val="00B61152"/>
    <w:rsid w:val="00B61279"/>
    <w:rsid w:val="00B61480"/>
    <w:rsid w:val="00B618FD"/>
    <w:rsid w:val="00B61D43"/>
    <w:rsid w:val="00B61E1D"/>
    <w:rsid w:val="00B620F1"/>
    <w:rsid w:val="00B623C9"/>
    <w:rsid w:val="00B6250A"/>
    <w:rsid w:val="00B625B9"/>
    <w:rsid w:val="00B6272A"/>
    <w:rsid w:val="00B627EA"/>
    <w:rsid w:val="00B62ACC"/>
    <w:rsid w:val="00B62CC5"/>
    <w:rsid w:val="00B62DFF"/>
    <w:rsid w:val="00B6309A"/>
    <w:rsid w:val="00B634CB"/>
    <w:rsid w:val="00B6360C"/>
    <w:rsid w:val="00B638DE"/>
    <w:rsid w:val="00B63979"/>
    <w:rsid w:val="00B63A9B"/>
    <w:rsid w:val="00B63B73"/>
    <w:rsid w:val="00B63C94"/>
    <w:rsid w:val="00B6417A"/>
    <w:rsid w:val="00B6459D"/>
    <w:rsid w:val="00B64CBF"/>
    <w:rsid w:val="00B64D2C"/>
    <w:rsid w:val="00B65268"/>
    <w:rsid w:val="00B65457"/>
    <w:rsid w:val="00B654AD"/>
    <w:rsid w:val="00B6555E"/>
    <w:rsid w:val="00B6567E"/>
    <w:rsid w:val="00B657E5"/>
    <w:rsid w:val="00B65CC7"/>
    <w:rsid w:val="00B65D3A"/>
    <w:rsid w:val="00B65DAA"/>
    <w:rsid w:val="00B665C9"/>
    <w:rsid w:val="00B66638"/>
    <w:rsid w:val="00B666BE"/>
    <w:rsid w:val="00B6688A"/>
    <w:rsid w:val="00B66927"/>
    <w:rsid w:val="00B66B2F"/>
    <w:rsid w:val="00B66D50"/>
    <w:rsid w:val="00B66E51"/>
    <w:rsid w:val="00B66E5C"/>
    <w:rsid w:val="00B66EC1"/>
    <w:rsid w:val="00B6702A"/>
    <w:rsid w:val="00B67139"/>
    <w:rsid w:val="00B672E9"/>
    <w:rsid w:val="00B673D4"/>
    <w:rsid w:val="00B6744E"/>
    <w:rsid w:val="00B67461"/>
    <w:rsid w:val="00B6777D"/>
    <w:rsid w:val="00B6789D"/>
    <w:rsid w:val="00B67AF0"/>
    <w:rsid w:val="00B67AF4"/>
    <w:rsid w:val="00B67D8A"/>
    <w:rsid w:val="00B67E6B"/>
    <w:rsid w:val="00B67EBF"/>
    <w:rsid w:val="00B7002A"/>
    <w:rsid w:val="00B7007D"/>
    <w:rsid w:val="00B7012B"/>
    <w:rsid w:val="00B70144"/>
    <w:rsid w:val="00B70227"/>
    <w:rsid w:val="00B705BA"/>
    <w:rsid w:val="00B70819"/>
    <w:rsid w:val="00B709B9"/>
    <w:rsid w:val="00B70B6E"/>
    <w:rsid w:val="00B70BC8"/>
    <w:rsid w:val="00B70D40"/>
    <w:rsid w:val="00B70DA7"/>
    <w:rsid w:val="00B70F67"/>
    <w:rsid w:val="00B71020"/>
    <w:rsid w:val="00B71155"/>
    <w:rsid w:val="00B712C1"/>
    <w:rsid w:val="00B713D7"/>
    <w:rsid w:val="00B71455"/>
    <w:rsid w:val="00B714A0"/>
    <w:rsid w:val="00B718B9"/>
    <w:rsid w:val="00B71927"/>
    <w:rsid w:val="00B71A35"/>
    <w:rsid w:val="00B71C22"/>
    <w:rsid w:val="00B71D22"/>
    <w:rsid w:val="00B720EC"/>
    <w:rsid w:val="00B725C6"/>
    <w:rsid w:val="00B726C1"/>
    <w:rsid w:val="00B729F9"/>
    <w:rsid w:val="00B72C55"/>
    <w:rsid w:val="00B72C95"/>
    <w:rsid w:val="00B72E39"/>
    <w:rsid w:val="00B7316E"/>
    <w:rsid w:val="00B73226"/>
    <w:rsid w:val="00B732BA"/>
    <w:rsid w:val="00B737BF"/>
    <w:rsid w:val="00B73D2A"/>
    <w:rsid w:val="00B7471F"/>
    <w:rsid w:val="00B74E46"/>
    <w:rsid w:val="00B74F7F"/>
    <w:rsid w:val="00B75B08"/>
    <w:rsid w:val="00B75BEF"/>
    <w:rsid w:val="00B75C95"/>
    <w:rsid w:val="00B75D28"/>
    <w:rsid w:val="00B75EEF"/>
    <w:rsid w:val="00B761EA"/>
    <w:rsid w:val="00B762E6"/>
    <w:rsid w:val="00B764D6"/>
    <w:rsid w:val="00B765A8"/>
    <w:rsid w:val="00B7663C"/>
    <w:rsid w:val="00B76786"/>
    <w:rsid w:val="00B771DF"/>
    <w:rsid w:val="00B77362"/>
    <w:rsid w:val="00B77968"/>
    <w:rsid w:val="00B77A4A"/>
    <w:rsid w:val="00B77AF7"/>
    <w:rsid w:val="00B77B00"/>
    <w:rsid w:val="00B807E9"/>
    <w:rsid w:val="00B80890"/>
    <w:rsid w:val="00B80D7E"/>
    <w:rsid w:val="00B8117E"/>
    <w:rsid w:val="00B81441"/>
    <w:rsid w:val="00B81452"/>
    <w:rsid w:val="00B81A3D"/>
    <w:rsid w:val="00B81A6F"/>
    <w:rsid w:val="00B820F7"/>
    <w:rsid w:val="00B82286"/>
    <w:rsid w:val="00B8266D"/>
    <w:rsid w:val="00B82973"/>
    <w:rsid w:val="00B82B2F"/>
    <w:rsid w:val="00B82B5D"/>
    <w:rsid w:val="00B82BF4"/>
    <w:rsid w:val="00B82DE5"/>
    <w:rsid w:val="00B82DEC"/>
    <w:rsid w:val="00B82E86"/>
    <w:rsid w:val="00B82FF8"/>
    <w:rsid w:val="00B8302C"/>
    <w:rsid w:val="00B8347A"/>
    <w:rsid w:val="00B83697"/>
    <w:rsid w:val="00B836DB"/>
    <w:rsid w:val="00B83BCE"/>
    <w:rsid w:val="00B83EF8"/>
    <w:rsid w:val="00B840D3"/>
    <w:rsid w:val="00B847C4"/>
    <w:rsid w:val="00B84869"/>
    <w:rsid w:val="00B84DA5"/>
    <w:rsid w:val="00B84FBD"/>
    <w:rsid w:val="00B850AF"/>
    <w:rsid w:val="00B85332"/>
    <w:rsid w:val="00B85349"/>
    <w:rsid w:val="00B854DA"/>
    <w:rsid w:val="00B85562"/>
    <w:rsid w:val="00B8569A"/>
    <w:rsid w:val="00B85885"/>
    <w:rsid w:val="00B85A9D"/>
    <w:rsid w:val="00B85A9E"/>
    <w:rsid w:val="00B85B3E"/>
    <w:rsid w:val="00B85B7B"/>
    <w:rsid w:val="00B85C20"/>
    <w:rsid w:val="00B85D1F"/>
    <w:rsid w:val="00B85EF7"/>
    <w:rsid w:val="00B86181"/>
    <w:rsid w:val="00B861DD"/>
    <w:rsid w:val="00B862D0"/>
    <w:rsid w:val="00B86607"/>
    <w:rsid w:val="00B8676F"/>
    <w:rsid w:val="00B86973"/>
    <w:rsid w:val="00B8744E"/>
    <w:rsid w:val="00B877ED"/>
    <w:rsid w:val="00B87859"/>
    <w:rsid w:val="00B87A71"/>
    <w:rsid w:val="00B87DE3"/>
    <w:rsid w:val="00B9000D"/>
    <w:rsid w:val="00B90227"/>
    <w:rsid w:val="00B902C3"/>
    <w:rsid w:val="00B9052E"/>
    <w:rsid w:val="00B90A17"/>
    <w:rsid w:val="00B90E1A"/>
    <w:rsid w:val="00B90F19"/>
    <w:rsid w:val="00B90FC3"/>
    <w:rsid w:val="00B912EA"/>
    <w:rsid w:val="00B91310"/>
    <w:rsid w:val="00B91AA0"/>
    <w:rsid w:val="00B91AC1"/>
    <w:rsid w:val="00B91C13"/>
    <w:rsid w:val="00B91D47"/>
    <w:rsid w:val="00B91F42"/>
    <w:rsid w:val="00B920D9"/>
    <w:rsid w:val="00B923A5"/>
    <w:rsid w:val="00B9242D"/>
    <w:rsid w:val="00B924A7"/>
    <w:rsid w:val="00B92591"/>
    <w:rsid w:val="00B92695"/>
    <w:rsid w:val="00B92A22"/>
    <w:rsid w:val="00B92AE2"/>
    <w:rsid w:val="00B92F3D"/>
    <w:rsid w:val="00B931EC"/>
    <w:rsid w:val="00B934DC"/>
    <w:rsid w:val="00B936F3"/>
    <w:rsid w:val="00B93D97"/>
    <w:rsid w:val="00B93EA7"/>
    <w:rsid w:val="00B9427F"/>
    <w:rsid w:val="00B9472C"/>
    <w:rsid w:val="00B94778"/>
    <w:rsid w:val="00B9489A"/>
    <w:rsid w:val="00B949D2"/>
    <w:rsid w:val="00B949FB"/>
    <w:rsid w:val="00B94B20"/>
    <w:rsid w:val="00B94C1D"/>
    <w:rsid w:val="00B94C63"/>
    <w:rsid w:val="00B94E90"/>
    <w:rsid w:val="00B94EC1"/>
    <w:rsid w:val="00B950B9"/>
    <w:rsid w:val="00B95380"/>
    <w:rsid w:val="00B953E2"/>
    <w:rsid w:val="00B95936"/>
    <w:rsid w:val="00B95A8F"/>
    <w:rsid w:val="00B95C4C"/>
    <w:rsid w:val="00B95D3F"/>
    <w:rsid w:val="00B95E45"/>
    <w:rsid w:val="00B9605B"/>
    <w:rsid w:val="00B960AD"/>
    <w:rsid w:val="00B9650A"/>
    <w:rsid w:val="00B96778"/>
    <w:rsid w:val="00B96879"/>
    <w:rsid w:val="00B96C4E"/>
    <w:rsid w:val="00B96E8C"/>
    <w:rsid w:val="00B96FE9"/>
    <w:rsid w:val="00B97061"/>
    <w:rsid w:val="00B970F9"/>
    <w:rsid w:val="00B97152"/>
    <w:rsid w:val="00B97189"/>
    <w:rsid w:val="00B97215"/>
    <w:rsid w:val="00B97363"/>
    <w:rsid w:val="00B973BE"/>
    <w:rsid w:val="00B973EF"/>
    <w:rsid w:val="00B97532"/>
    <w:rsid w:val="00B975CF"/>
    <w:rsid w:val="00B976C5"/>
    <w:rsid w:val="00B9772D"/>
    <w:rsid w:val="00B97866"/>
    <w:rsid w:val="00B978AA"/>
    <w:rsid w:val="00B97AFE"/>
    <w:rsid w:val="00B97C83"/>
    <w:rsid w:val="00B97CEF"/>
    <w:rsid w:val="00BA028C"/>
    <w:rsid w:val="00BA0467"/>
    <w:rsid w:val="00BA054B"/>
    <w:rsid w:val="00BA0825"/>
    <w:rsid w:val="00BA090F"/>
    <w:rsid w:val="00BA0B43"/>
    <w:rsid w:val="00BA0BD3"/>
    <w:rsid w:val="00BA120A"/>
    <w:rsid w:val="00BA1227"/>
    <w:rsid w:val="00BA184F"/>
    <w:rsid w:val="00BA1A1D"/>
    <w:rsid w:val="00BA1A21"/>
    <w:rsid w:val="00BA1A99"/>
    <w:rsid w:val="00BA1EAA"/>
    <w:rsid w:val="00BA2266"/>
    <w:rsid w:val="00BA22C9"/>
    <w:rsid w:val="00BA2954"/>
    <w:rsid w:val="00BA2B35"/>
    <w:rsid w:val="00BA2C75"/>
    <w:rsid w:val="00BA2D11"/>
    <w:rsid w:val="00BA2D44"/>
    <w:rsid w:val="00BA2E5F"/>
    <w:rsid w:val="00BA31A1"/>
    <w:rsid w:val="00BA3500"/>
    <w:rsid w:val="00BA3506"/>
    <w:rsid w:val="00BA3783"/>
    <w:rsid w:val="00BA385C"/>
    <w:rsid w:val="00BA3982"/>
    <w:rsid w:val="00BA3CB8"/>
    <w:rsid w:val="00BA3E21"/>
    <w:rsid w:val="00BA4355"/>
    <w:rsid w:val="00BA455C"/>
    <w:rsid w:val="00BA47DE"/>
    <w:rsid w:val="00BA4837"/>
    <w:rsid w:val="00BA4A0A"/>
    <w:rsid w:val="00BA5049"/>
    <w:rsid w:val="00BA50A7"/>
    <w:rsid w:val="00BA519E"/>
    <w:rsid w:val="00BA523D"/>
    <w:rsid w:val="00BA589F"/>
    <w:rsid w:val="00BA5938"/>
    <w:rsid w:val="00BA5C45"/>
    <w:rsid w:val="00BA5CDA"/>
    <w:rsid w:val="00BA5FA7"/>
    <w:rsid w:val="00BA6059"/>
    <w:rsid w:val="00BA60D7"/>
    <w:rsid w:val="00BA614A"/>
    <w:rsid w:val="00BA61B5"/>
    <w:rsid w:val="00BA63F9"/>
    <w:rsid w:val="00BA64AE"/>
    <w:rsid w:val="00BA666C"/>
    <w:rsid w:val="00BA66B0"/>
    <w:rsid w:val="00BA68C3"/>
    <w:rsid w:val="00BA6963"/>
    <w:rsid w:val="00BA69B9"/>
    <w:rsid w:val="00BA6CF6"/>
    <w:rsid w:val="00BA6DCC"/>
    <w:rsid w:val="00BA6E9C"/>
    <w:rsid w:val="00BA6EE1"/>
    <w:rsid w:val="00BA75DD"/>
    <w:rsid w:val="00BA7623"/>
    <w:rsid w:val="00BA7822"/>
    <w:rsid w:val="00BA788F"/>
    <w:rsid w:val="00BA7930"/>
    <w:rsid w:val="00BA7AF3"/>
    <w:rsid w:val="00BA7BF6"/>
    <w:rsid w:val="00BA7CA5"/>
    <w:rsid w:val="00BA7F2D"/>
    <w:rsid w:val="00BB020A"/>
    <w:rsid w:val="00BB0689"/>
    <w:rsid w:val="00BB09C4"/>
    <w:rsid w:val="00BB0A15"/>
    <w:rsid w:val="00BB0A45"/>
    <w:rsid w:val="00BB13FE"/>
    <w:rsid w:val="00BB1537"/>
    <w:rsid w:val="00BB15EF"/>
    <w:rsid w:val="00BB16A8"/>
    <w:rsid w:val="00BB1727"/>
    <w:rsid w:val="00BB186D"/>
    <w:rsid w:val="00BB18CF"/>
    <w:rsid w:val="00BB1923"/>
    <w:rsid w:val="00BB1AD4"/>
    <w:rsid w:val="00BB1E07"/>
    <w:rsid w:val="00BB1EB9"/>
    <w:rsid w:val="00BB2138"/>
    <w:rsid w:val="00BB22C2"/>
    <w:rsid w:val="00BB2317"/>
    <w:rsid w:val="00BB24B9"/>
    <w:rsid w:val="00BB2521"/>
    <w:rsid w:val="00BB2A43"/>
    <w:rsid w:val="00BB35C7"/>
    <w:rsid w:val="00BB36B4"/>
    <w:rsid w:val="00BB39A9"/>
    <w:rsid w:val="00BB39C5"/>
    <w:rsid w:val="00BB3AF2"/>
    <w:rsid w:val="00BB3C2C"/>
    <w:rsid w:val="00BB3CA1"/>
    <w:rsid w:val="00BB3F08"/>
    <w:rsid w:val="00BB459D"/>
    <w:rsid w:val="00BB4D82"/>
    <w:rsid w:val="00BB5049"/>
    <w:rsid w:val="00BB51CA"/>
    <w:rsid w:val="00BB5388"/>
    <w:rsid w:val="00BB54EF"/>
    <w:rsid w:val="00BB5856"/>
    <w:rsid w:val="00BB5906"/>
    <w:rsid w:val="00BB5B81"/>
    <w:rsid w:val="00BB5C16"/>
    <w:rsid w:val="00BB60CE"/>
    <w:rsid w:val="00BB60ED"/>
    <w:rsid w:val="00BB6228"/>
    <w:rsid w:val="00BB6304"/>
    <w:rsid w:val="00BB63F2"/>
    <w:rsid w:val="00BB6871"/>
    <w:rsid w:val="00BB6B97"/>
    <w:rsid w:val="00BB6C2B"/>
    <w:rsid w:val="00BB7119"/>
    <w:rsid w:val="00BB726D"/>
    <w:rsid w:val="00BB7404"/>
    <w:rsid w:val="00BB7572"/>
    <w:rsid w:val="00BB75E7"/>
    <w:rsid w:val="00BB768E"/>
    <w:rsid w:val="00BB7754"/>
    <w:rsid w:val="00BB7887"/>
    <w:rsid w:val="00BB7B35"/>
    <w:rsid w:val="00BB7BA0"/>
    <w:rsid w:val="00BC06F7"/>
    <w:rsid w:val="00BC078D"/>
    <w:rsid w:val="00BC0ADE"/>
    <w:rsid w:val="00BC0DCE"/>
    <w:rsid w:val="00BC0E17"/>
    <w:rsid w:val="00BC0FEB"/>
    <w:rsid w:val="00BC104F"/>
    <w:rsid w:val="00BC11AA"/>
    <w:rsid w:val="00BC127C"/>
    <w:rsid w:val="00BC12F1"/>
    <w:rsid w:val="00BC156E"/>
    <w:rsid w:val="00BC17E8"/>
    <w:rsid w:val="00BC1A64"/>
    <w:rsid w:val="00BC1E18"/>
    <w:rsid w:val="00BC207C"/>
    <w:rsid w:val="00BC219C"/>
    <w:rsid w:val="00BC222A"/>
    <w:rsid w:val="00BC2362"/>
    <w:rsid w:val="00BC249C"/>
    <w:rsid w:val="00BC251D"/>
    <w:rsid w:val="00BC263E"/>
    <w:rsid w:val="00BC267D"/>
    <w:rsid w:val="00BC278A"/>
    <w:rsid w:val="00BC29BA"/>
    <w:rsid w:val="00BC30F3"/>
    <w:rsid w:val="00BC315D"/>
    <w:rsid w:val="00BC328D"/>
    <w:rsid w:val="00BC332A"/>
    <w:rsid w:val="00BC345E"/>
    <w:rsid w:val="00BC3550"/>
    <w:rsid w:val="00BC3581"/>
    <w:rsid w:val="00BC35AC"/>
    <w:rsid w:val="00BC3A0E"/>
    <w:rsid w:val="00BC3B08"/>
    <w:rsid w:val="00BC3B77"/>
    <w:rsid w:val="00BC3CC7"/>
    <w:rsid w:val="00BC3D38"/>
    <w:rsid w:val="00BC3DC4"/>
    <w:rsid w:val="00BC3F25"/>
    <w:rsid w:val="00BC3F3E"/>
    <w:rsid w:val="00BC41B9"/>
    <w:rsid w:val="00BC41E3"/>
    <w:rsid w:val="00BC43ED"/>
    <w:rsid w:val="00BC444F"/>
    <w:rsid w:val="00BC4595"/>
    <w:rsid w:val="00BC4875"/>
    <w:rsid w:val="00BC4C27"/>
    <w:rsid w:val="00BC4DAE"/>
    <w:rsid w:val="00BC4EE4"/>
    <w:rsid w:val="00BC4F3F"/>
    <w:rsid w:val="00BC4FCB"/>
    <w:rsid w:val="00BC5393"/>
    <w:rsid w:val="00BC55C6"/>
    <w:rsid w:val="00BC5957"/>
    <w:rsid w:val="00BC5A51"/>
    <w:rsid w:val="00BC5C36"/>
    <w:rsid w:val="00BC5C96"/>
    <w:rsid w:val="00BC6361"/>
    <w:rsid w:val="00BC64DA"/>
    <w:rsid w:val="00BC6606"/>
    <w:rsid w:val="00BC67F5"/>
    <w:rsid w:val="00BC6841"/>
    <w:rsid w:val="00BC68E9"/>
    <w:rsid w:val="00BC6A92"/>
    <w:rsid w:val="00BC6CAB"/>
    <w:rsid w:val="00BC6F7B"/>
    <w:rsid w:val="00BC7058"/>
    <w:rsid w:val="00BC727F"/>
    <w:rsid w:val="00BC74B6"/>
    <w:rsid w:val="00BC7521"/>
    <w:rsid w:val="00BC7585"/>
    <w:rsid w:val="00BC77BF"/>
    <w:rsid w:val="00BC783A"/>
    <w:rsid w:val="00BC79A0"/>
    <w:rsid w:val="00BC7B49"/>
    <w:rsid w:val="00BC7B5B"/>
    <w:rsid w:val="00BC7C1B"/>
    <w:rsid w:val="00BC7DA1"/>
    <w:rsid w:val="00BD0106"/>
    <w:rsid w:val="00BD0204"/>
    <w:rsid w:val="00BD0223"/>
    <w:rsid w:val="00BD0230"/>
    <w:rsid w:val="00BD0298"/>
    <w:rsid w:val="00BD02ED"/>
    <w:rsid w:val="00BD0776"/>
    <w:rsid w:val="00BD07EC"/>
    <w:rsid w:val="00BD0AAC"/>
    <w:rsid w:val="00BD0DD0"/>
    <w:rsid w:val="00BD0F14"/>
    <w:rsid w:val="00BD0F8A"/>
    <w:rsid w:val="00BD16C8"/>
    <w:rsid w:val="00BD180D"/>
    <w:rsid w:val="00BD1881"/>
    <w:rsid w:val="00BD190D"/>
    <w:rsid w:val="00BD1974"/>
    <w:rsid w:val="00BD199C"/>
    <w:rsid w:val="00BD19EC"/>
    <w:rsid w:val="00BD1E97"/>
    <w:rsid w:val="00BD1EC5"/>
    <w:rsid w:val="00BD1F9C"/>
    <w:rsid w:val="00BD237A"/>
    <w:rsid w:val="00BD2523"/>
    <w:rsid w:val="00BD266A"/>
    <w:rsid w:val="00BD2A7A"/>
    <w:rsid w:val="00BD2EDB"/>
    <w:rsid w:val="00BD3010"/>
    <w:rsid w:val="00BD3611"/>
    <w:rsid w:val="00BD381B"/>
    <w:rsid w:val="00BD3A5B"/>
    <w:rsid w:val="00BD3BD3"/>
    <w:rsid w:val="00BD40AF"/>
    <w:rsid w:val="00BD416D"/>
    <w:rsid w:val="00BD42C8"/>
    <w:rsid w:val="00BD4440"/>
    <w:rsid w:val="00BD4696"/>
    <w:rsid w:val="00BD46A9"/>
    <w:rsid w:val="00BD46FF"/>
    <w:rsid w:val="00BD470B"/>
    <w:rsid w:val="00BD476C"/>
    <w:rsid w:val="00BD4945"/>
    <w:rsid w:val="00BD4BED"/>
    <w:rsid w:val="00BD4C18"/>
    <w:rsid w:val="00BD4C91"/>
    <w:rsid w:val="00BD4F03"/>
    <w:rsid w:val="00BD4F44"/>
    <w:rsid w:val="00BD4FAB"/>
    <w:rsid w:val="00BD50E2"/>
    <w:rsid w:val="00BD56C0"/>
    <w:rsid w:val="00BD58F1"/>
    <w:rsid w:val="00BD59A5"/>
    <w:rsid w:val="00BD5A58"/>
    <w:rsid w:val="00BD5ABF"/>
    <w:rsid w:val="00BD5E49"/>
    <w:rsid w:val="00BD5E8E"/>
    <w:rsid w:val="00BD5F54"/>
    <w:rsid w:val="00BD61BA"/>
    <w:rsid w:val="00BD632B"/>
    <w:rsid w:val="00BD637A"/>
    <w:rsid w:val="00BD63F7"/>
    <w:rsid w:val="00BD6503"/>
    <w:rsid w:val="00BD6590"/>
    <w:rsid w:val="00BD663C"/>
    <w:rsid w:val="00BD69DC"/>
    <w:rsid w:val="00BD6D0C"/>
    <w:rsid w:val="00BD6DEA"/>
    <w:rsid w:val="00BD6E59"/>
    <w:rsid w:val="00BD7017"/>
    <w:rsid w:val="00BD7381"/>
    <w:rsid w:val="00BD7442"/>
    <w:rsid w:val="00BD769A"/>
    <w:rsid w:val="00BD7A7E"/>
    <w:rsid w:val="00BD7B57"/>
    <w:rsid w:val="00BD7D60"/>
    <w:rsid w:val="00BD7FB0"/>
    <w:rsid w:val="00BE051F"/>
    <w:rsid w:val="00BE0527"/>
    <w:rsid w:val="00BE060B"/>
    <w:rsid w:val="00BE062A"/>
    <w:rsid w:val="00BE081F"/>
    <w:rsid w:val="00BE0909"/>
    <w:rsid w:val="00BE0B70"/>
    <w:rsid w:val="00BE0D80"/>
    <w:rsid w:val="00BE0F0A"/>
    <w:rsid w:val="00BE0F0F"/>
    <w:rsid w:val="00BE11FA"/>
    <w:rsid w:val="00BE1899"/>
    <w:rsid w:val="00BE194A"/>
    <w:rsid w:val="00BE1AE3"/>
    <w:rsid w:val="00BE1BB5"/>
    <w:rsid w:val="00BE1D70"/>
    <w:rsid w:val="00BE1F1F"/>
    <w:rsid w:val="00BE2136"/>
    <w:rsid w:val="00BE294D"/>
    <w:rsid w:val="00BE2EC2"/>
    <w:rsid w:val="00BE30F0"/>
    <w:rsid w:val="00BE323B"/>
    <w:rsid w:val="00BE34C7"/>
    <w:rsid w:val="00BE36D9"/>
    <w:rsid w:val="00BE3788"/>
    <w:rsid w:val="00BE3F06"/>
    <w:rsid w:val="00BE3F0C"/>
    <w:rsid w:val="00BE42F3"/>
    <w:rsid w:val="00BE4447"/>
    <w:rsid w:val="00BE47A7"/>
    <w:rsid w:val="00BE47C8"/>
    <w:rsid w:val="00BE4866"/>
    <w:rsid w:val="00BE4B36"/>
    <w:rsid w:val="00BE4E08"/>
    <w:rsid w:val="00BE4FB7"/>
    <w:rsid w:val="00BE57B4"/>
    <w:rsid w:val="00BE5AE8"/>
    <w:rsid w:val="00BE60E0"/>
    <w:rsid w:val="00BE60E8"/>
    <w:rsid w:val="00BE612E"/>
    <w:rsid w:val="00BE6185"/>
    <w:rsid w:val="00BE66AF"/>
    <w:rsid w:val="00BE66DC"/>
    <w:rsid w:val="00BE671E"/>
    <w:rsid w:val="00BE677D"/>
    <w:rsid w:val="00BE6941"/>
    <w:rsid w:val="00BE6947"/>
    <w:rsid w:val="00BE6C03"/>
    <w:rsid w:val="00BE70B5"/>
    <w:rsid w:val="00BE7240"/>
    <w:rsid w:val="00BE728E"/>
    <w:rsid w:val="00BE7382"/>
    <w:rsid w:val="00BE73D4"/>
    <w:rsid w:val="00BE7BE8"/>
    <w:rsid w:val="00BF00EC"/>
    <w:rsid w:val="00BF0386"/>
    <w:rsid w:val="00BF0441"/>
    <w:rsid w:val="00BF0576"/>
    <w:rsid w:val="00BF0A36"/>
    <w:rsid w:val="00BF0EF2"/>
    <w:rsid w:val="00BF10FB"/>
    <w:rsid w:val="00BF11A0"/>
    <w:rsid w:val="00BF1252"/>
    <w:rsid w:val="00BF1353"/>
    <w:rsid w:val="00BF13DF"/>
    <w:rsid w:val="00BF1579"/>
    <w:rsid w:val="00BF17EB"/>
    <w:rsid w:val="00BF1816"/>
    <w:rsid w:val="00BF1820"/>
    <w:rsid w:val="00BF1828"/>
    <w:rsid w:val="00BF188A"/>
    <w:rsid w:val="00BF189E"/>
    <w:rsid w:val="00BF1902"/>
    <w:rsid w:val="00BF1932"/>
    <w:rsid w:val="00BF19B6"/>
    <w:rsid w:val="00BF1B66"/>
    <w:rsid w:val="00BF1C1C"/>
    <w:rsid w:val="00BF1E3E"/>
    <w:rsid w:val="00BF1F1E"/>
    <w:rsid w:val="00BF2060"/>
    <w:rsid w:val="00BF2580"/>
    <w:rsid w:val="00BF25A6"/>
    <w:rsid w:val="00BF27B3"/>
    <w:rsid w:val="00BF283B"/>
    <w:rsid w:val="00BF28FA"/>
    <w:rsid w:val="00BF2AAE"/>
    <w:rsid w:val="00BF2BDA"/>
    <w:rsid w:val="00BF2E0B"/>
    <w:rsid w:val="00BF2ED8"/>
    <w:rsid w:val="00BF31AC"/>
    <w:rsid w:val="00BF31B5"/>
    <w:rsid w:val="00BF3211"/>
    <w:rsid w:val="00BF3430"/>
    <w:rsid w:val="00BF3666"/>
    <w:rsid w:val="00BF375B"/>
    <w:rsid w:val="00BF3785"/>
    <w:rsid w:val="00BF416F"/>
    <w:rsid w:val="00BF422D"/>
    <w:rsid w:val="00BF4231"/>
    <w:rsid w:val="00BF4267"/>
    <w:rsid w:val="00BF42D1"/>
    <w:rsid w:val="00BF4403"/>
    <w:rsid w:val="00BF476F"/>
    <w:rsid w:val="00BF50D5"/>
    <w:rsid w:val="00BF50D9"/>
    <w:rsid w:val="00BF581E"/>
    <w:rsid w:val="00BF5DB7"/>
    <w:rsid w:val="00BF5EC3"/>
    <w:rsid w:val="00BF5F9B"/>
    <w:rsid w:val="00BF60FC"/>
    <w:rsid w:val="00BF61A3"/>
    <w:rsid w:val="00BF642F"/>
    <w:rsid w:val="00BF6450"/>
    <w:rsid w:val="00BF6522"/>
    <w:rsid w:val="00BF68C8"/>
    <w:rsid w:val="00BF6AB3"/>
    <w:rsid w:val="00BF6C51"/>
    <w:rsid w:val="00BF6F22"/>
    <w:rsid w:val="00BF6F84"/>
    <w:rsid w:val="00BF730E"/>
    <w:rsid w:val="00BF7356"/>
    <w:rsid w:val="00BF7379"/>
    <w:rsid w:val="00BF73F9"/>
    <w:rsid w:val="00BF7567"/>
    <w:rsid w:val="00BF7AB3"/>
    <w:rsid w:val="00BF7C1C"/>
    <w:rsid w:val="00C00143"/>
    <w:rsid w:val="00C00438"/>
    <w:rsid w:val="00C0049E"/>
    <w:rsid w:val="00C005B2"/>
    <w:rsid w:val="00C006B2"/>
    <w:rsid w:val="00C00756"/>
    <w:rsid w:val="00C007DE"/>
    <w:rsid w:val="00C0089E"/>
    <w:rsid w:val="00C00BA8"/>
    <w:rsid w:val="00C00EDE"/>
    <w:rsid w:val="00C00FB3"/>
    <w:rsid w:val="00C010B6"/>
    <w:rsid w:val="00C0111C"/>
    <w:rsid w:val="00C014CA"/>
    <w:rsid w:val="00C016A3"/>
    <w:rsid w:val="00C019D5"/>
    <w:rsid w:val="00C019FF"/>
    <w:rsid w:val="00C01A29"/>
    <w:rsid w:val="00C01D18"/>
    <w:rsid w:val="00C01D89"/>
    <w:rsid w:val="00C01E68"/>
    <w:rsid w:val="00C01F83"/>
    <w:rsid w:val="00C02247"/>
    <w:rsid w:val="00C0237C"/>
    <w:rsid w:val="00C02416"/>
    <w:rsid w:val="00C0281A"/>
    <w:rsid w:val="00C02B10"/>
    <w:rsid w:val="00C02B8C"/>
    <w:rsid w:val="00C02C86"/>
    <w:rsid w:val="00C02F66"/>
    <w:rsid w:val="00C03371"/>
    <w:rsid w:val="00C03396"/>
    <w:rsid w:val="00C03A55"/>
    <w:rsid w:val="00C03F24"/>
    <w:rsid w:val="00C03F6F"/>
    <w:rsid w:val="00C03FB7"/>
    <w:rsid w:val="00C04030"/>
    <w:rsid w:val="00C0430C"/>
    <w:rsid w:val="00C0438C"/>
    <w:rsid w:val="00C04509"/>
    <w:rsid w:val="00C047D1"/>
    <w:rsid w:val="00C04940"/>
    <w:rsid w:val="00C049E6"/>
    <w:rsid w:val="00C04AA7"/>
    <w:rsid w:val="00C051A9"/>
    <w:rsid w:val="00C05234"/>
    <w:rsid w:val="00C0528B"/>
    <w:rsid w:val="00C05615"/>
    <w:rsid w:val="00C05905"/>
    <w:rsid w:val="00C05BDB"/>
    <w:rsid w:val="00C05E40"/>
    <w:rsid w:val="00C05E75"/>
    <w:rsid w:val="00C06253"/>
    <w:rsid w:val="00C062AF"/>
    <w:rsid w:val="00C06320"/>
    <w:rsid w:val="00C06365"/>
    <w:rsid w:val="00C063B2"/>
    <w:rsid w:val="00C06579"/>
    <w:rsid w:val="00C06772"/>
    <w:rsid w:val="00C06D4C"/>
    <w:rsid w:val="00C06D93"/>
    <w:rsid w:val="00C070E3"/>
    <w:rsid w:val="00C07165"/>
    <w:rsid w:val="00C0727F"/>
    <w:rsid w:val="00C07494"/>
    <w:rsid w:val="00C07571"/>
    <w:rsid w:val="00C0764C"/>
    <w:rsid w:val="00C07662"/>
    <w:rsid w:val="00C07674"/>
    <w:rsid w:val="00C07801"/>
    <w:rsid w:val="00C07983"/>
    <w:rsid w:val="00C07B4C"/>
    <w:rsid w:val="00C07B94"/>
    <w:rsid w:val="00C07BA0"/>
    <w:rsid w:val="00C07BB8"/>
    <w:rsid w:val="00C10233"/>
    <w:rsid w:val="00C10528"/>
    <w:rsid w:val="00C10873"/>
    <w:rsid w:val="00C10A8A"/>
    <w:rsid w:val="00C10C2D"/>
    <w:rsid w:val="00C1147B"/>
    <w:rsid w:val="00C1165B"/>
    <w:rsid w:val="00C11924"/>
    <w:rsid w:val="00C11B3D"/>
    <w:rsid w:val="00C11C6C"/>
    <w:rsid w:val="00C11EA3"/>
    <w:rsid w:val="00C121E0"/>
    <w:rsid w:val="00C12523"/>
    <w:rsid w:val="00C12709"/>
    <w:rsid w:val="00C129E9"/>
    <w:rsid w:val="00C12D81"/>
    <w:rsid w:val="00C12E3B"/>
    <w:rsid w:val="00C12EB0"/>
    <w:rsid w:val="00C12F01"/>
    <w:rsid w:val="00C1327D"/>
    <w:rsid w:val="00C13295"/>
    <w:rsid w:val="00C132CA"/>
    <w:rsid w:val="00C13366"/>
    <w:rsid w:val="00C134F1"/>
    <w:rsid w:val="00C135E9"/>
    <w:rsid w:val="00C13748"/>
    <w:rsid w:val="00C13789"/>
    <w:rsid w:val="00C13827"/>
    <w:rsid w:val="00C13945"/>
    <w:rsid w:val="00C13F28"/>
    <w:rsid w:val="00C14016"/>
    <w:rsid w:val="00C14168"/>
    <w:rsid w:val="00C141ED"/>
    <w:rsid w:val="00C1458D"/>
    <w:rsid w:val="00C1489B"/>
    <w:rsid w:val="00C148D4"/>
    <w:rsid w:val="00C14DEF"/>
    <w:rsid w:val="00C14F94"/>
    <w:rsid w:val="00C15103"/>
    <w:rsid w:val="00C15174"/>
    <w:rsid w:val="00C1520E"/>
    <w:rsid w:val="00C15495"/>
    <w:rsid w:val="00C15572"/>
    <w:rsid w:val="00C15852"/>
    <w:rsid w:val="00C15CB1"/>
    <w:rsid w:val="00C160D4"/>
    <w:rsid w:val="00C166D6"/>
    <w:rsid w:val="00C17172"/>
    <w:rsid w:val="00C172BA"/>
    <w:rsid w:val="00C1742F"/>
    <w:rsid w:val="00C17651"/>
    <w:rsid w:val="00C17686"/>
    <w:rsid w:val="00C17731"/>
    <w:rsid w:val="00C1790E"/>
    <w:rsid w:val="00C17B40"/>
    <w:rsid w:val="00C17F17"/>
    <w:rsid w:val="00C20365"/>
    <w:rsid w:val="00C2040B"/>
    <w:rsid w:val="00C204FF"/>
    <w:rsid w:val="00C20558"/>
    <w:rsid w:val="00C2068A"/>
    <w:rsid w:val="00C20900"/>
    <w:rsid w:val="00C20A3A"/>
    <w:rsid w:val="00C20B16"/>
    <w:rsid w:val="00C20CEB"/>
    <w:rsid w:val="00C21537"/>
    <w:rsid w:val="00C216E9"/>
    <w:rsid w:val="00C2196A"/>
    <w:rsid w:val="00C21A2C"/>
    <w:rsid w:val="00C21D9D"/>
    <w:rsid w:val="00C21E9A"/>
    <w:rsid w:val="00C21F96"/>
    <w:rsid w:val="00C221A0"/>
    <w:rsid w:val="00C221C5"/>
    <w:rsid w:val="00C22375"/>
    <w:rsid w:val="00C2258E"/>
    <w:rsid w:val="00C22705"/>
    <w:rsid w:val="00C2290A"/>
    <w:rsid w:val="00C22B21"/>
    <w:rsid w:val="00C22DED"/>
    <w:rsid w:val="00C22FA7"/>
    <w:rsid w:val="00C2305F"/>
    <w:rsid w:val="00C23118"/>
    <w:rsid w:val="00C2329B"/>
    <w:rsid w:val="00C23306"/>
    <w:rsid w:val="00C236B6"/>
    <w:rsid w:val="00C238D1"/>
    <w:rsid w:val="00C2409E"/>
    <w:rsid w:val="00C2421B"/>
    <w:rsid w:val="00C24385"/>
    <w:rsid w:val="00C24389"/>
    <w:rsid w:val="00C24469"/>
    <w:rsid w:val="00C2455B"/>
    <w:rsid w:val="00C245C4"/>
    <w:rsid w:val="00C245EA"/>
    <w:rsid w:val="00C2474B"/>
    <w:rsid w:val="00C248AD"/>
    <w:rsid w:val="00C24C0C"/>
    <w:rsid w:val="00C24D57"/>
    <w:rsid w:val="00C250AF"/>
    <w:rsid w:val="00C250CD"/>
    <w:rsid w:val="00C255DF"/>
    <w:rsid w:val="00C25932"/>
    <w:rsid w:val="00C259ED"/>
    <w:rsid w:val="00C25A0E"/>
    <w:rsid w:val="00C25A26"/>
    <w:rsid w:val="00C25C46"/>
    <w:rsid w:val="00C25DBB"/>
    <w:rsid w:val="00C25E97"/>
    <w:rsid w:val="00C25EBC"/>
    <w:rsid w:val="00C25F3D"/>
    <w:rsid w:val="00C261E2"/>
    <w:rsid w:val="00C26E28"/>
    <w:rsid w:val="00C27013"/>
    <w:rsid w:val="00C27017"/>
    <w:rsid w:val="00C2741F"/>
    <w:rsid w:val="00C2756A"/>
    <w:rsid w:val="00C27775"/>
    <w:rsid w:val="00C27DC5"/>
    <w:rsid w:val="00C27DD2"/>
    <w:rsid w:val="00C27FB0"/>
    <w:rsid w:val="00C303DB"/>
    <w:rsid w:val="00C303DE"/>
    <w:rsid w:val="00C3068B"/>
    <w:rsid w:val="00C306F6"/>
    <w:rsid w:val="00C30852"/>
    <w:rsid w:val="00C308EC"/>
    <w:rsid w:val="00C30AAE"/>
    <w:rsid w:val="00C30C76"/>
    <w:rsid w:val="00C30C81"/>
    <w:rsid w:val="00C30E4F"/>
    <w:rsid w:val="00C30FFC"/>
    <w:rsid w:val="00C31073"/>
    <w:rsid w:val="00C310B9"/>
    <w:rsid w:val="00C316A5"/>
    <w:rsid w:val="00C316A6"/>
    <w:rsid w:val="00C31A71"/>
    <w:rsid w:val="00C31D42"/>
    <w:rsid w:val="00C31E23"/>
    <w:rsid w:val="00C31F71"/>
    <w:rsid w:val="00C3218B"/>
    <w:rsid w:val="00C326F9"/>
    <w:rsid w:val="00C32FE1"/>
    <w:rsid w:val="00C3300A"/>
    <w:rsid w:val="00C3331B"/>
    <w:rsid w:val="00C33DBC"/>
    <w:rsid w:val="00C33EC1"/>
    <w:rsid w:val="00C33FBC"/>
    <w:rsid w:val="00C341D0"/>
    <w:rsid w:val="00C341D7"/>
    <w:rsid w:val="00C3443B"/>
    <w:rsid w:val="00C34848"/>
    <w:rsid w:val="00C34879"/>
    <w:rsid w:val="00C348B8"/>
    <w:rsid w:val="00C34B76"/>
    <w:rsid w:val="00C34F34"/>
    <w:rsid w:val="00C34F54"/>
    <w:rsid w:val="00C3509B"/>
    <w:rsid w:val="00C355B4"/>
    <w:rsid w:val="00C355B6"/>
    <w:rsid w:val="00C35685"/>
    <w:rsid w:val="00C356BE"/>
    <w:rsid w:val="00C35824"/>
    <w:rsid w:val="00C35B20"/>
    <w:rsid w:val="00C35B95"/>
    <w:rsid w:val="00C35E7E"/>
    <w:rsid w:val="00C362DD"/>
    <w:rsid w:val="00C364F6"/>
    <w:rsid w:val="00C36C4A"/>
    <w:rsid w:val="00C36E23"/>
    <w:rsid w:val="00C36FFC"/>
    <w:rsid w:val="00C37036"/>
    <w:rsid w:val="00C37296"/>
    <w:rsid w:val="00C372B3"/>
    <w:rsid w:val="00C37332"/>
    <w:rsid w:val="00C37A29"/>
    <w:rsid w:val="00C37ECA"/>
    <w:rsid w:val="00C4020D"/>
    <w:rsid w:val="00C40261"/>
    <w:rsid w:val="00C404AA"/>
    <w:rsid w:val="00C40ABB"/>
    <w:rsid w:val="00C40C03"/>
    <w:rsid w:val="00C40C82"/>
    <w:rsid w:val="00C41072"/>
    <w:rsid w:val="00C410AE"/>
    <w:rsid w:val="00C411A2"/>
    <w:rsid w:val="00C411E4"/>
    <w:rsid w:val="00C413EB"/>
    <w:rsid w:val="00C41415"/>
    <w:rsid w:val="00C414DF"/>
    <w:rsid w:val="00C415D4"/>
    <w:rsid w:val="00C416A4"/>
    <w:rsid w:val="00C41753"/>
    <w:rsid w:val="00C41769"/>
    <w:rsid w:val="00C41B2E"/>
    <w:rsid w:val="00C41CE8"/>
    <w:rsid w:val="00C41D3C"/>
    <w:rsid w:val="00C42076"/>
    <w:rsid w:val="00C4298B"/>
    <w:rsid w:val="00C42BB0"/>
    <w:rsid w:val="00C42BB6"/>
    <w:rsid w:val="00C42E05"/>
    <w:rsid w:val="00C4300D"/>
    <w:rsid w:val="00C4306A"/>
    <w:rsid w:val="00C43499"/>
    <w:rsid w:val="00C43540"/>
    <w:rsid w:val="00C4371B"/>
    <w:rsid w:val="00C437BD"/>
    <w:rsid w:val="00C43A06"/>
    <w:rsid w:val="00C43FE3"/>
    <w:rsid w:val="00C44296"/>
    <w:rsid w:val="00C442F7"/>
    <w:rsid w:val="00C44300"/>
    <w:rsid w:val="00C44813"/>
    <w:rsid w:val="00C448BB"/>
    <w:rsid w:val="00C44B52"/>
    <w:rsid w:val="00C44C2E"/>
    <w:rsid w:val="00C44E58"/>
    <w:rsid w:val="00C44EEA"/>
    <w:rsid w:val="00C44EFC"/>
    <w:rsid w:val="00C45000"/>
    <w:rsid w:val="00C450A3"/>
    <w:rsid w:val="00C4550D"/>
    <w:rsid w:val="00C4556E"/>
    <w:rsid w:val="00C45833"/>
    <w:rsid w:val="00C45947"/>
    <w:rsid w:val="00C4598C"/>
    <w:rsid w:val="00C459DF"/>
    <w:rsid w:val="00C45BAE"/>
    <w:rsid w:val="00C45C32"/>
    <w:rsid w:val="00C45FC3"/>
    <w:rsid w:val="00C46190"/>
    <w:rsid w:val="00C4623A"/>
    <w:rsid w:val="00C4645A"/>
    <w:rsid w:val="00C464BA"/>
    <w:rsid w:val="00C46606"/>
    <w:rsid w:val="00C4677E"/>
    <w:rsid w:val="00C46984"/>
    <w:rsid w:val="00C46B97"/>
    <w:rsid w:val="00C46BA6"/>
    <w:rsid w:val="00C46E70"/>
    <w:rsid w:val="00C47042"/>
    <w:rsid w:val="00C470CE"/>
    <w:rsid w:val="00C473D8"/>
    <w:rsid w:val="00C47B4D"/>
    <w:rsid w:val="00C47B54"/>
    <w:rsid w:val="00C47CED"/>
    <w:rsid w:val="00C47FA1"/>
    <w:rsid w:val="00C5014D"/>
    <w:rsid w:val="00C5035E"/>
    <w:rsid w:val="00C50531"/>
    <w:rsid w:val="00C508A1"/>
    <w:rsid w:val="00C50B94"/>
    <w:rsid w:val="00C5100D"/>
    <w:rsid w:val="00C51340"/>
    <w:rsid w:val="00C5139A"/>
    <w:rsid w:val="00C518A2"/>
    <w:rsid w:val="00C51C45"/>
    <w:rsid w:val="00C51CB4"/>
    <w:rsid w:val="00C5208E"/>
    <w:rsid w:val="00C524D2"/>
    <w:rsid w:val="00C52916"/>
    <w:rsid w:val="00C52AC8"/>
    <w:rsid w:val="00C52E16"/>
    <w:rsid w:val="00C52F7B"/>
    <w:rsid w:val="00C531BD"/>
    <w:rsid w:val="00C53379"/>
    <w:rsid w:val="00C534E8"/>
    <w:rsid w:val="00C535BA"/>
    <w:rsid w:val="00C53873"/>
    <w:rsid w:val="00C54479"/>
    <w:rsid w:val="00C54868"/>
    <w:rsid w:val="00C54920"/>
    <w:rsid w:val="00C54FFF"/>
    <w:rsid w:val="00C55225"/>
    <w:rsid w:val="00C55ABB"/>
    <w:rsid w:val="00C55B35"/>
    <w:rsid w:val="00C55F1A"/>
    <w:rsid w:val="00C5616C"/>
    <w:rsid w:val="00C5620F"/>
    <w:rsid w:val="00C5642A"/>
    <w:rsid w:val="00C56A6B"/>
    <w:rsid w:val="00C56B8A"/>
    <w:rsid w:val="00C56B8D"/>
    <w:rsid w:val="00C56F93"/>
    <w:rsid w:val="00C570A1"/>
    <w:rsid w:val="00C576D9"/>
    <w:rsid w:val="00C57886"/>
    <w:rsid w:val="00C57C19"/>
    <w:rsid w:val="00C6032B"/>
    <w:rsid w:val="00C60400"/>
    <w:rsid w:val="00C6046D"/>
    <w:rsid w:val="00C6075F"/>
    <w:rsid w:val="00C607D6"/>
    <w:rsid w:val="00C607EB"/>
    <w:rsid w:val="00C60B3A"/>
    <w:rsid w:val="00C61290"/>
    <w:rsid w:val="00C613BD"/>
    <w:rsid w:val="00C61A5D"/>
    <w:rsid w:val="00C61D73"/>
    <w:rsid w:val="00C62F5B"/>
    <w:rsid w:val="00C63006"/>
    <w:rsid w:val="00C631AE"/>
    <w:rsid w:val="00C631E7"/>
    <w:rsid w:val="00C6368E"/>
    <w:rsid w:val="00C6382C"/>
    <w:rsid w:val="00C63B0A"/>
    <w:rsid w:val="00C63BC0"/>
    <w:rsid w:val="00C63F5E"/>
    <w:rsid w:val="00C640AA"/>
    <w:rsid w:val="00C641AB"/>
    <w:rsid w:val="00C6439F"/>
    <w:rsid w:val="00C643F0"/>
    <w:rsid w:val="00C6448F"/>
    <w:rsid w:val="00C6495C"/>
    <w:rsid w:val="00C649D1"/>
    <w:rsid w:val="00C64BFC"/>
    <w:rsid w:val="00C64C78"/>
    <w:rsid w:val="00C64D62"/>
    <w:rsid w:val="00C65118"/>
    <w:rsid w:val="00C65145"/>
    <w:rsid w:val="00C65326"/>
    <w:rsid w:val="00C65369"/>
    <w:rsid w:val="00C6597E"/>
    <w:rsid w:val="00C66431"/>
    <w:rsid w:val="00C665F3"/>
    <w:rsid w:val="00C66AC9"/>
    <w:rsid w:val="00C67043"/>
    <w:rsid w:val="00C674B6"/>
    <w:rsid w:val="00C6753E"/>
    <w:rsid w:val="00C67662"/>
    <w:rsid w:val="00C67836"/>
    <w:rsid w:val="00C6795C"/>
    <w:rsid w:val="00C67A1B"/>
    <w:rsid w:val="00C67F28"/>
    <w:rsid w:val="00C70525"/>
    <w:rsid w:val="00C706B8"/>
    <w:rsid w:val="00C7081F"/>
    <w:rsid w:val="00C70A06"/>
    <w:rsid w:val="00C70A52"/>
    <w:rsid w:val="00C70AF2"/>
    <w:rsid w:val="00C70AF3"/>
    <w:rsid w:val="00C70B85"/>
    <w:rsid w:val="00C70C46"/>
    <w:rsid w:val="00C70D80"/>
    <w:rsid w:val="00C70EFC"/>
    <w:rsid w:val="00C70F45"/>
    <w:rsid w:val="00C70F5B"/>
    <w:rsid w:val="00C715C5"/>
    <w:rsid w:val="00C71648"/>
    <w:rsid w:val="00C71688"/>
    <w:rsid w:val="00C717C9"/>
    <w:rsid w:val="00C718E7"/>
    <w:rsid w:val="00C71924"/>
    <w:rsid w:val="00C71D7A"/>
    <w:rsid w:val="00C71D9A"/>
    <w:rsid w:val="00C7204C"/>
    <w:rsid w:val="00C720DC"/>
    <w:rsid w:val="00C72947"/>
    <w:rsid w:val="00C72AF2"/>
    <w:rsid w:val="00C72BCB"/>
    <w:rsid w:val="00C730A0"/>
    <w:rsid w:val="00C73636"/>
    <w:rsid w:val="00C73CF5"/>
    <w:rsid w:val="00C74015"/>
    <w:rsid w:val="00C740F2"/>
    <w:rsid w:val="00C74126"/>
    <w:rsid w:val="00C74144"/>
    <w:rsid w:val="00C746F6"/>
    <w:rsid w:val="00C74784"/>
    <w:rsid w:val="00C749DF"/>
    <w:rsid w:val="00C75234"/>
    <w:rsid w:val="00C7550B"/>
    <w:rsid w:val="00C75695"/>
    <w:rsid w:val="00C75C56"/>
    <w:rsid w:val="00C76095"/>
    <w:rsid w:val="00C76434"/>
    <w:rsid w:val="00C76607"/>
    <w:rsid w:val="00C76B63"/>
    <w:rsid w:val="00C76BD3"/>
    <w:rsid w:val="00C76E3F"/>
    <w:rsid w:val="00C771E7"/>
    <w:rsid w:val="00C774F5"/>
    <w:rsid w:val="00C7774C"/>
    <w:rsid w:val="00C77C92"/>
    <w:rsid w:val="00C80050"/>
    <w:rsid w:val="00C803B3"/>
    <w:rsid w:val="00C803EA"/>
    <w:rsid w:val="00C80A5C"/>
    <w:rsid w:val="00C80D07"/>
    <w:rsid w:val="00C80D7F"/>
    <w:rsid w:val="00C80F47"/>
    <w:rsid w:val="00C81184"/>
    <w:rsid w:val="00C81378"/>
    <w:rsid w:val="00C814C5"/>
    <w:rsid w:val="00C81970"/>
    <w:rsid w:val="00C81989"/>
    <w:rsid w:val="00C819F2"/>
    <w:rsid w:val="00C81B6D"/>
    <w:rsid w:val="00C81D73"/>
    <w:rsid w:val="00C820FB"/>
    <w:rsid w:val="00C821C5"/>
    <w:rsid w:val="00C82393"/>
    <w:rsid w:val="00C8279D"/>
    <w:rsid w:val="00C8282C"/>
    <w:rsid w:val="00C82A09"/>
    <w:rsid w:val="00C834A3"/>
    <w:rsid w:val="00C834A6"/>
    <w:rsid w:val="00C83916"/>
    <w:rsid w:val="00C83CF6"/>
    <w:rsid w:val="00C83ECC"/>
    <w:rsid w:val="00C84043"/>
    <w:rsid w:val="00C8437D"/>
    <w:rsid w:val="00C84666"/>
    <w:rsid w:val="00C84674"/>
    <w:rsid w:val="00C84AD7"/>
    <w:rsid w:val="00C84B32"/>
    <w:rsid w:val="00C84C12"/>
    <w:rsid w:val="00C84E87"/>
    <w:rsid w:val="00C84EA5"/>
    <w:rsid w:val="00C84F72"/>
    <w:rsid w:val="00C854AC"/>
    <w:rsid w:val="00C85905"/>
    <w:rsid w:val="00C85B2D"/>
    <w:rsid w:val="00C85EE4"/>
    <w:rsid w:val="00C865D9"/>
    <w:rsid w:val="00C865DF"/>
    <w:rsid w:val="00C8688D"/>
    <w:rsid w:val="00C86E4B"/>
    <w:rsid w:val="00C87123"/>
    <w:rsid w:val="00C8730E"/>
    <w:rsid w:val="00C873A4"/>
    <w:rsid w:val="00C874FD"/>
    <w:rsid w:val="00C876D8"/>
    <w:rsid w:val="00C876FE"/>
    <w:rsid w:val="00C87752"/>
    <w:rsid w:val="00C87A04"/>
    <w:rsid w:val="00C87ADE"/>
    <w:rsid w:val="00C87DBB"/>
    <w:rsid w:val="00C90217"/>
    <w:rsid w:val="00C90492"/>
    <w:rsid w:val="00C904F5"/>
    <w:rsid w:val="00C90720"/>
    <w:rsid w:val="00C9074A"/>
    <w:rsid w:val="00C907BD"/>
    <w:rsid w:val="00C90C58"/>
    <w:rsid w:val="00C9107F"/>
    <w:rsid w:val="00C91101"/>
    <w:rsid w:val="00C91122"/>
    <w:rsid w:val="00C91218"/>
    <w:rsid w:val="00C91444"/>
    <w:rsid w:val="00C915D1"/>
    <w:rsid w:val="00C9197E"/>
    <w:rsid w:val="00C919D5"/>
    <w:rsid w:val="00C91B35"/>
    <w:rsid w:val="00C91C62"/>
    <w:rsid w:val="00C925DD"/>
    <w:rsid w:val="00C92638"/>
    <w:rsid w:val="00C92747"/>
    <w:rsid w:val="00C928D7"/>
    <w:rsid w:val="00C92F99"/>
    <w:rsid w:val="00C9319B"/>
    <w:rsid w:val="00C932F3"/>
    <w:rsid w:val="00C93305"/>
    <w:rsid w:val="00C93860"/>
    <w:rsid w:val="00C93885"/>
    <w:rsid w:val="00C939E5"/>
    <w:rsid w:val="00C9408B"/>
    <w:rsid w:val="00C940DC"/>
    <w:rsid w:val="00C94211"/>
    <w:rsid w:val="00C94352"/>
    <w:rsid w:val="00C9455A"/>
    <w:rsid w:val="00C94644"/>
    <w:rsid w:val="00C946D8"/>
    <w:rsid w:val="00C94C97"/>
    <w:rsid w:val="00C94DDA"/>
    <w:rsid w:val="00C94DF5"/>
    <w:rsid w:val="00C9511F"/>
    <w:rsid w:val="00C95244"/>
    <w:rsid w:val="00C95320"/>
    <w:rsid w:val="00C95476"/>
    <w:rsid w:val="00C95496"/>
    <w:rsid w:val="00C95512"/>
    <w:rsid w:val="00C95538"/>
    <w:rsid w:val="00C958FC"/>
    <w:rsid w:val="00C959C8"/>
    <w:rsid w:val="00C960D9"/>
    <w:rsid w:val="00C96154"/>
    <w:rsid w:val="00C96168"/>
    <w:rsid w:val="00C96188"/>
    <w:rsid w:val="00C96208"/>
    <w:rsid w:val="00C96256"/>
    <w:rsid w:val="00C9634D"/>
    <w:rsid w:val="00C963DD"/>
    <w:rsid w:val="00C9644F"/>
    <w:rsid w:val="00C966CC"/>
    <w:rsid w:val="00C9699A"/>
    <w:rsid w:val="00C969D0"/>
    <w:rsid w:val="00C96AE1"/>
    <w:rsid w:val="00C96B1F"/>
    <w:rsid w:val="00C96B71"/>
    <w:rsid w:val="00C970C2"/>
    <w:rsid w:val="00C978E1"/>
    <w:rsid w:val="00C97945"/>
    <w:rsid w:val="00C97B11"/>
    <w:rsid w:val="00C97B7E"/>
    <w:rsid w:val="00C97DD4"/>
    <w:rsid w:val="00C97DE0"/>
    <w:rsid w:val="00CA0129"/>
    <w:rsid w:val="00CA028A"/>
    <w:rsid w:val="00CA074A"/>
    <w:rsid w:val="00CA0830"/>
    <w:rsid w:val="00CA08EA"/>
    <w:rsid w:val="00CA0B3F"/>
    <w:rsid w:val="00CA0E6F"/>
    <w:rsid w:val="00CA0FF8"/>
    <w:rsid w:val="00CA143A"/>
    <w:rsid w:val="00CA159C"/>
    <w:rsid w:val="00CA159F"/>
    <w:rsid w:val="00CA19A2"/>
    <w:rsid w:val="00CA1D1B"/>
    <w:rsid w:val="00CA1DCC"/>
    <w:rsid w:val="00CA1DF9"/>
    <w:rsid w:val="00CA1FA8"/>
    <w:rsid w:val="00CA1FDF"/>
    <w:rsid w:val="00CA1FEA"/>
    <w:rsid w:val="00CA23B2"/>
    <w:rsid w:val="00CA2A08"/>
    <w:rsid w:val="00CA2DEA"/>
    <w:rsid w:val="00CA3269"/>
    <w:rsid w:val="00CA32DB"/>
    <w:rsid w:val="00CA3699"/>
    <w:rsid w:val="00CA3759"/>
    <w:rsid w:val="00CA3905"/>
    <w:rsid w:val="00CA3B3A"/>
    <w:rsid w:val="00CA3BBA"/>
    <w:rsid w:val="00CA3C0A"/>
    <w:rsid w:val="00CA3F9F"/>
    <w:rsid w:val="00CA4089"/>
    <w:rsid w:val="00CA4243"/>
    <w:rsid w:val="00CA428B"/>
    <w:rsid w:val="00CA43B1"/>
    <w:rsid w:val="00CA43CB"/>
    <w:rsid w:val="00CA43FC"/>
    <w:rsid w:val="00CA44B0"/>
    <w:rsid w:val="00CA4795"/>
    <w:rsid w:val="00CA4B99"/>
    <w:rsid w:val="00CA4CBD"/>
    <w:rsid w:val="00CA4D43"/>
    <w:rsid w:val="00CA4DF8"/>
    <w:rsid w:val="00CA4F9A"/>
    <w:rsid w:val="00CA51A3"/>
    <w:rsid w:val="00CA5360"/>
    <w:rsid w:val="00CA537E"/>
    <w:rsid w:val="00CA550E"/>
    <w:rsid w:val="00CA56A5"/>
    <w:rsid w:val="00CA56C4"/>
    <w:rsid w:val="00CA610A"/>
    <w:rsid w:val="00CA662B"/>
    <w:rsid w:val="00CA68A1"/>
    <w:rsid w:val="00CA702E"/>
    <w:rsid w:val="00CA72BC"/>
    <w:rsid w:val="00CA751D"/>
    <w:rsid w:val="00CA797D"/>
    <w:rsid w:val="00CA7C83"/>
    <w:rsid w:val="00CB026B"/>
    <w:rsid w:val="00CB02A8"/>
    <w:rsid w:val="00CB03B0"/>
    <w:rsid w:val="00CB0448"/>
    <w:rsid w:val="00CB04DC"/>
    <w:rsid w:val="00CB06EC"/>
    <w:rsid w:val="00CB077C"/>
    <w:rsid w:val="00CB0921"/>
    <w:rsid w:val="00CB0A3F"/>
    <w:rsid w:val="00CB0CD8"/>
    <w:rsid w:val="00CB0DDB"/>
    <w:rsid w:val="00CB1092"/>
    <w:rsid w:val="00CB1460"/>
    <w:rsid w:val="00CB1817"/>
    <w:rsid w:val="00CB18FC"/>
    <w:rsid w:val="00CB190F"/>
    <w:rsid w:val="00CB1AFB"/>
    <w:rsid w:val="00CB1B1B"/>
    <w:rsid w:val="00CB1D12"/>
    <w:rsid w:val="00CB1D47"/>
    <w:rsid w:val="00CB1DD5"/>
    <w:rsid w:val="00CB1F49"/>
    <w:rsid w:val="00CB1FA3"/>
    <w:rsid w:val="00CB217D"/>
    <w:rsid w:val="00CB23F4"/>
    <w:rsid w:val="00CB2410"/>
    <w:rsid w:val="00CB293A"/>
    <w:rsid w:val="00CB2FBE"/>
    <w:rsid w:val="00CB3956"/>
    <w:rsid w:val="00CB397B"/>
    <w:rsid w:val="00CB3A12"/>
    <w:rsid w:val="00CB3C81"/>
    <w:rsid w:val="00CB3CEC"/>
    <w:rsid w:val="00CB3D49"/>
    <w:rsid w:val="00CB3DE4"/>
    <w:rsid w:val="00CB435A"/>
    <w:rsid w:val="00CB49AE"/>
    <w:rsid w:val="00CB4ADA"/>
    <w:rsid w:val="00CB4B48"/>
    <w:rsid w:val="00CB4C20"/>
    <w:rsid w:val="00CB4C94"/>
    <w:rsid w:val="00CB4DE3"/>
    <w:rsid w:val="00CB4F37"/>
    <w:rsid w:val="00CB5068"/>
    <w:rsid w:val="00CB506A"/>
    <w:rsid w:val="00CB50DE"/>
    <w:rsid w:val="00CB5333"/>
    <w:rsid w:val="00CB53B6"/>
    <w:rsid w:val="00CB5685"/>
    <w:rsid w:val="00CB5710"/>
    <w:rsid w:val="00CB57C8"/>
    <w:rsid w:val="00CB57DC"/>
    <w:rsid w:val="00CB5872"/>
    <w:rsid w:val="00CB592E"/>
    <w:rsid w:val="00CB5979"/>
    <w:rsid w:val="00CB59D2"/>
    <w:rsid w:val="00CB5B9E"/>
    <w:rsid w:val="00CB6138"/>
    <w:rsid w:val="00CB61C3"/>
    <w:rsid w:val="00CB63EF"/>
    <w:rsid w:val="00CB64B0"/>
    <w:rsid w:val="00CB64F1"/>
    <w:rsid w:val="00CB6763"/>
    <w:rsid w:val="00CB6976"/>
    <w:rsid w:val="00CB6A70"/>
    <w:rsid w:val="00CB70A1"/>
    <w:rsid w:val="00CB715B"/>
    <w:rsid w:val="00CB72AB"/>
    <w:rsid w:val="00CB761C"/>
    <w:rsid w:val="00CB7673"/>
    <w:rsid w:val="00CB7B94"/>
    <w:rsid w:val="00CC002B"/>
    <w:rsid w:val="00CC0263"/>
    <w:rsid w:val="00CC0328"/>
    <w:rsid w:val="00CC05EB"/>
    <w:rsid w:val="00CC07C2"/>
    <w:rsid w:val="00CC0BDA"/>
    <w:rsid w:val="00CC0FA5"/>
    <w:rsid w:val="00CC0FAA"/>
    <w:rsid w:val="00CC11DF"/>
    <w:rsid w:val="00CC11F5"/>
    <w:rsid w:val="00CC1316"/>
    <w:rsid w:val="00CC14B3"/>
    <w:rsid w:val="00CC1529"/>
    <w:rsid w:val="00CC16DB"/>
    <w:rsid w:val="00CC18FC"/>
    <w:rsid w:val="00CC1C50"/>
    <w:rsid w:val="00CC1C9D"/>
    <w:rsid w:val="00CC1F9A"/>
    <w:rsid w:val="00CC2274"/>
    <w:rsid w:val="00CC23D6"/>
    <w:rsid w:val="00CC25F7"/>
    <w:rsid w:val="00CC26AA"/>
    <w:rsid w:val="00CC2829"/>
    <w:rsid w:val="00CC2AE8"/>
    <w:rsid w:val="00CC2D6C"/>
    <w:rsid w:val="00CC2E57"/>
    <w:rsid w:val="00CC2ED4"/>
    <w:rsid w:val="00CC2F81"/>
    <w:rsid w:val="00CC3627"/>
    <w:rsid w:val="00CC3C09"/>
    <w:rsid w:val="00CC3DE4"/>
    <w:rsid w:val="00CC4081"/>
    <w:rsid w:val="00CC411E"/>
    <w:rsid w:val="00CC459B"/>
    <w:rsid w:val="00CC47B9"/>
    <w:rsid w:val="00CC486A"/>
    <w:rsid w:val="00CC493C"/>
    <w:rsid w:val="00CC4A54"/>
    <w:rsid w:val="00CC4BF2"/>
    <w:rsid w:val="00CC4C6E"/>
    <w:rsid w:val="00CC4C99"/>
    <w:rsid w:val="00CC4CCD"/>
    <w:rsid w:val="00CC4D67"/>
    <w:rsid w:val="00CC5305"/>
    <w:rsid w:val="00CC5599"/>
    <w:rsid w:val="00CC58BD"/>
    <w:rsid w:val="00CC5E33"/>
    <w:rsid w:val="00CC5F15"/>
    <w:rsid w:val="00CC5F5B"/>
    <w:rsid w:val="00CC66FB"/>
    <w:rsid w:val="00CC6842"/>
    <w:rsid w:val="00CC68CE"/>
    <w:rsid w:val="00CC6B8C"/>
    <w:rsid w:val="00CC6F6F"/>
    <w:rsid w:val="00CC7323"/>
    <w:rsid w:val="00CC7986"/>
    <w:rsid w:val="00CC79FC"/>
    <w:rsid w:val="00CC7AB8"/>
    <w:rsid w:val="00CC7C27"/>
    <w:rsid w:val="00CD00C3"/>
    <w:rsid w:val="00CD012F"/>
    <w:rsid w:val="00CD0510"/>
    <w:rsid w:val="00CD051E"/>
    <w:rsid w:val="00CD0675"/>
    <w:rsid w:val="00CD0E3F"/>
    <w:rsid w:val="00CD0ECA"/>
    <w:rsid w:val="00CD107A"/>
    <w:rsid w:val="00CD1135"/>
    <w:rsid w:val="00CD119B"/>
    <w:rsid w:val="00CD1432"/>
    <w:rsid w:val="00CD1501"/>
    <w:rsid w:val="00CD1507"/>
    <w:rsid w:val="00CD1848"/>
    <w:rsid w:val="00CD1C1F"/>
    <w:rsid w:val="00CD1D4D"/>
    <w:rsid w:val="00CD21B0"/>
    <w:rsid w:val="00CD229E"/>
    <w:rsid w:val="00CD230B"/>
    <w:rsid w:val="00CD244D"/>
    <w:rsid w:val="00CD2573"/>
    <w:rsid w:val="00CD25A3"/>
    <w:rsid w:val="00CD2638"/>
    <w:rsid w:val="00CD279B"/>
    <w:rsid w:val="00CD2D4F"/>
    <w:rsid w:val="00CD2DA5"/>
    <w:rsid w:val="00CD32C1"/>
    <w:rsid w:val="00CD32E7"/>
    <w:rsid w:val="00CD380A"/>
    <w:rsid w:val="00CD3925"/>
    <w:rsid w:val="00CD3B03"/>
    <w:rsid w:val="00CD3CCD"/>
    <w:rsid w:val="00CD3DD0"/>
    <w:rsid w:val="00CD3E06"/>
    <w:rsid w:val="00CD3FCA"/>
    <w:rsid w:val="00CD4177"/>
    <w:rsid w:val="00CD4235"/>
    <w:rsid w:val="00CD42D0"/>
    <w:rsid w:val="00CD4368"/>
    <w:rsid w:val="00CD4489"/>
    <w:rsid w:val="00CD4580"/>
    <w:rsid w:val="00CD47CD"/>
    <w:rsid w:val="00CD4C12"/>
    <w:rsid w:val="00CD4C92"/>
    <w:rsid w:val="00CD4FC1"/>
    <w:rsid w:val="00CD51A0"/>
    <w:rsid w:val="00CD5256"/>
    <w:rsid w:val="00CD5315"/>
    <w:rsid w:val="00CD533D"/>
    <w:rsid w:val="00CD5452"/>
    <w:rsid w:val="00CD5483"/>
    <w:rsid w:val="00CD56DC"/>
    <w:rsid w:val="00CD57A6"/>
    <w:rsid w:val="00CD5990"/>
    <w:rsid w:val="00CD5A5C"/>
    <w:rsid w:val="00CD5BE4"/>
    <w:rsid w:val="00CD5CD0"/>
    <w:rsid w:val="00CD5E10"/>
    <w:rsid w:val="00CD5ED3"/>
    <w:rsid w:val="00CD5F6C"/>
    <w:rsid w:val="00CD5F8C"/>
    <w:rsid w:val="00CD610F"/>
    <w:rsid w:val="00CD61EB"/>
    <w:rsid w:val="00CD6319"/>
    <w:rsid w:val="00CD63AB"/>
    <w:rsid w:val="00CD65E0"/>
    <w:rsid w:val="00CD66ED"/>
    <w:rsid w:val="00CD68A7"/>
    <w:rsid w:val="00CD6C79"/>
    <w:rsid w:val="00CD6D07"/>
    <w:rsid w:val="00CD70DD"/>
    <w:rsid w:val="00CD7161"/>
    <w:rsid w:val="00CD7485"/>
    <w:rsid w:val="00CD752D"/>
    <w:rsid w:val="00CD7930"/>
    <w:rsid w:val="00CD793C"/>
    <w:rsid w:val="00CD79A6"/>
    <w:rsid w:val="00CD7A48"/>
    <w:rsid w:val="00CD7A65"/>
    <w:rsid w:val="00CD7AA1"/>
    <w:rsid w:val="00CD7B96"/>
    <w:rsid w:val="00CD7BE4"/>
    <w:rsid w:val="00CD7C2A"/>
    <w:rsid w:val="00CD7DE6"/>
    <w:rsid w:val="00CD7F44"/>
    <w:rsid w:val="00CD7F64"/>
    <w:rsid w:val="00CE056C"/>
    <w:rsid w:val="00CE074F"/>
    <w:rsid w:val="00CE0766"/>
    <w:rsid w:val="00CE07C7"/>
    <w:rsid w:val="00CE0800"/>
    <w:rsid w:val="00CE0AED"/>
    <w:rsid w:val="00CE0D88"/>
    <w:rsid w:val="00CE0F4A"/>
    <w:rsid w:val="00CE1553"/>
    <w:rsid w:val="00CE1602"/>
    <w:rsid w:val="00CE1D1D"/>
    <w:rsid w:val="00CE2285"/>
    <w:rsid w:val="00CE23E4"/>
    <w:rsid w:val="00CE28AE"/>
    <w:rsid w:val="00CE2ACD"/>
    <w:rsid w:val="00CE2EA9"/>
    <w:rsid w:val="00CE3711"/>
    <w:rsid w:val="00CE3DE3"/>
    <w:rsid w:val="00CE43AF"/>
    <w:rsid w:val="00CE445F"/>
    <w:rsid w:val="00CE4AC6"/>
    <w:rsid w:val="00CE4D3A"/>
    <w:rsid w:val="00CE4F33"/>
    <w:rsid w:val="00CE51F8"/>
    <w:rsid w:val="00CE53F5"/>
    <w:rsid w:val="00CE5640"/>
    <w:rsid w:val="00CE5785"/>
    <w:rsid w:val="00CE58C3"/>
    <w:rsid w:val="00CE5A05"/>
    <w:rsid w:val="00CE5A4C"/>
    <w:rsid w:val="00CE5C6D"/>
    <w:rsid w:val="00CE5E7A"/>
    <w:rsid w:val="00CE5E8B"/>
    <w:rsid w:val="00CE6102"/>
    <w:rsid w:val="00CE6181"/>
    <w:rsid w:val="00CE638C"/>
    <w:rsid w:val="00CE63C0"/>
    <w:rsid w:val="00CE6427"/>
    <w:rsid w:val="00CE6476"/>
    <w:rsid w:val="00CE64A1"/>
    <w:rsid w:val="00CE64FD"/>
    <w:rsid w:val="00CE662C"/>
    <w:rsid w:val="00CE668F"/>
    <w:rsid w:val="00CE6868"/>
    <w:rsid w:val="00CE6BAF"/>
    <w:rsid w:val="00CE6BB5"/>
    <w:rsid w:val="00CE6D55"/>
    <w:rsid w:val="00CE6D64"/>
    <w:rsid w:val="00CE6FA9"/>
    <w:rsid w:val="00CE7236"/>
    <w:rsid w:val="00CE7283"/>
    <w:rsid w:val="00CE773F"/>
    <w:rsid w:val="00CE7ADD"/>
    <w:rsid w:val="00CE7E14"/>
    <w:rsid w:val="00CE7E2B"/>
    <w:rsid w:val="00CE7E70"/>
    <w:rsid w:val="00CF024F"/>
    <w:rsid w:val="00CF02F0"/>
    <w:rsid w:val="00CF0D6D"/>
    <w:rsid w:val="00CF0F5B"/>
    <w:rsid w:val="00CF1058"/>
    <w:rsid w:val="00CF12D5"/>
    <w:rsid w:val="00CF1301"/>
    <w:rsid w:val="00CF147C"/>
    <w:rsid w:val="00CF14A5"/>
    <w:rsid w:val="00CF1900"/>
    <w:rsid w:val="00CF1927"/>
    <w:rsid w:val="00CF1953"/>
    <w:rsid w:val="00CF19F1"/>
    <w:rsid w:val="00CF1A98"/>
    <w:rsid w:val="00CF1DCF"/>
    <w:rsid w:val="00CF1E53"/>
    <w:rsid w:val="00CF1FF3"/>
    <w:rsid w:val="00CF20BF"/>
    <w:rsid w:val="00CF215A"/>
    <w:rsid w:val="00CF2311"/>
    <w:rsid w:val="00CF24AC"/>
    <w:rsid w:val="00CF2B85"/>
    <w:rsid w:val="00CF2D42"/>
    <w:rsid w:val="00CF2E14"/>
    <w:rsid w:val="00CF2EE2"/>
    <w:rsid w:val="00CF2FAA"/>
    <w:rsid w:val="00CF31CC"/>
    <w:rsid w:val="00CF3738"/>
    <w:rsid w:val="00CF3AF9"/>
    <w:rsid w:val="00CF3B38"/>
    <w:rsid w:val="00CF3C08"/>
    <w:rsid w:val="00CF3CD2"/>
    <w:rsid w:val="00CF465F"/>
    <w:rsid w:val="00CF46BB"/>
    <w:rsid w:val="00CF4731"/>
    <w:rsid w:val="00CF4BC6"/>
    <w:rsid w:val="00CF4C97"/>
    <w:rsid w:val="00CF4DB4"/>
    <w:rsid w:val="00CF52DB"/>
    <w:rsid w:val="00CF531C"/>
    <w:rsid w:val="00CF5517"/>
    <w:rsid w:val="00CF58FD"/>
    <w:rsid w:val="00CF5B6D"/>
    <w:rsid w:val="00CF5CC4"/>
    <w:rsid w:val="00CF5D11"/>
    <w:rsid w:val="00CF5FE8"/>
    <w:rsid w:val="00CF614A"/>
    <w:rsid w:val="00CF61F7"/>
    <w:rsid w:val="00CF6689"/>
    <w:rsid w:val="00CF6AD7"/>
    <w:rsid w:val="00CF6E2C"/>
    <w:rsid w:val="00CF6FC4"/>
    <w:rsid w:val="00CF7058"/>
    <w:rsid w:val="00CF72A9"/>
    <w:rsid w:val="00CF740E"/>
    <w:rsid w:val="00CF76B4"/>
    <w:rsid w:val="00CF770D"/>
    <w:rsid w:val="00CF7F06"/>
    <w:rsid w:val="00D0023A"/>
    <w:rsid w:val="00D005DC"/>
    <w:rsid w:val="00D01004"/>
    <w:rsid w:val="00D01615"/>
    <w:rsid w:val="00D0194F"/>
    <w:rsid w:val="00D01983"/>
    <w:rsid w:val="00D01A40"/>
    <w:rsid w:val="00D01BC5"/>
    <w:rsid w:val="00D01D65"/>
    <w:rsid w:val="00D0211A"/>
    <w:rsid w:val="00D02433"/>
    <w:rsid w:val="00D02BC5"/>
    <w:rsid w:val="00D02CB3"/>
    <w:rsid w:val="00D02D31"/>
    <w:rsid w:val="00D030DD"/>
    <w:rsid w:val="00D0312C"/>
    <w:rsid w:val="00D031C6"/>
    <w:rsid w:val="00D03326"/>
    <w:rsid w:val="00D0334F"/>
    <w:rsid w:val="00D033D5"/>
    <w:rsid w:val="00D0352E"/>
    <w:rsid w:val="00D039FF"/>
    <w:rsid w:val="00D03AC0"/>
    <w:rsid w:val="00D03CD5"/>
    <w:rsid w:val="00D03E95"/>
    <w:rsid w:val="00D03FC1"/>
    <w:rsid w:val="00D042C0"/>
    <w:rsid w:val="00D04334"/>
    <w:rsid w:val="00D044E6"/>
    <w:rsid w:val="00D0489A"/>
    <w:rsid w:val="00D048E8"/>
    <w:rsid w:val="00D049F3"/>
    <w:rsid w:val="00D05747"/>
    <w:rsid w:val="00D05832"/>
    <w:rsid w:val="00D059BC"/>
    <w:rsid w:val="00D05ABB"/>
    <w:rsid w:val="00D05B59"/>
    <w:rsid w:val="00D05C2A"/>
    <w:rsid w:val="00D05EFA"/>
    <w:rsid w:val="00D05FA6"/>
    <w:rsid w:val="00D060E1"/>
    <w:rsid w:val="00D06203"/>
    <w:rsid w:val="00D0679D"/>
    <w:rsid w:val="00D06861"/>
    <w:rsid w:val="00D06993"/>
    <w:rsid w:val="00D069D1"/>
    <w:rsid w:val="00D06ABF"/>
    <w:rsid w:val="00D06E03"/>
    <w:rsid w:val="00D06E8B"/>
    <w:rsid w:val="00D074A6"/>
    <w:rsid w:val="00D07676"/>
    <w:rsid w:val="00D07A65"/>
    <w:rsid w:val="00D07BB2"/>
    <w:rsid w:val="00D07BEB"/>
    <w:rsid w:val="00D07C2F"/>
    <w:rsid w:val="00D07C64"/>
    <w:rsid w:val="00D07CC1"/>
    <w:rsid w:val="00D101BB"/>
    <w:rsid w:val="00D101F4"/>
    <w:rsid w:val="00D103EA"/>
    <w:rsid w:val="00D10D2B"/>
    <w:rsid w:val="00D10F14"/>
    <w:rsid w:val="00D10FAA"/>
    <w:rsid w:val="00D10FD8"/>
    <w:rsid w:val="00D110AA"/>
    <w:rsid w:val="00D1128B"/>
    <w:rsid w:val="00D11687"/>
    <w:rsid w:val="00D11817"/>
    <w:rsid w:val="00D1181E"/>
    <w:rsid w:val="00D11A39"/>
    <w:rsid w:val="00D11BD0"/>
    <w:rsid w:val="00D122AB"/>
    <w:rsid w:val="00D122C7"/>
    <w:rsid w:val="00D123CF"/>
    <w:rsid w:val="00D12A5E"/>
    <w:rsid w:val="00D12D35"/>
    <w:rsid w:val="00D12E04"/>
    <w:rsid w:val="00D13427"/>
    <w:rsid w:val="00D136AE"/>
    <w:rsid w:val="00D138C6"/>
    <w:rsid w:val="00D13AD7"/>
    <w:rsid w:val="00D13B61"/>
    <w:rsid w:val="00D13BDC"/>
    <w:rsid w:val="00D13C7B"/>
    <w:rsid w:val="00D140E0"/>
    <w:rsid w:val="00D143C8"/>
    <w:rsid w:val="00D143ED"/>
    <w:rsid w:val="00D145A8"/>
    <w:rsid w:val="00D145E9"/>
    <w:rsid w:val="00D14884"/>
    <w:rsid w:val="00D14AAB"/>
    <w:rsid w:val="00D14C94"/>
    <w:rsid w:val="00D14DC2"/>
    <w:rsid w:val="00D14EDC"/>
    <w:rsid w:val="00D14F8D"/>
    <w:rsid w:val="00D15113"/>
    <w:rsid w:val="00D151CC"/>
    <w:rsid w:val="00D153A9"/>
    <w:rsid w:val="00D1554E"/>
    <w:rsid w:val="00D1563C"/>
    <w:rsid w:val="00D159D0"/>
    <w:rsid w:val="00D159DB"/>
    <w:rsid w:val="00D15AF0"/>
    <w:rsid w:val="00D15B70"/>
    <w:rsid w:val="00D15B7C"/>
    <w:rsid w:val="00D15B7D"/>
    <w:rsid w:val="00D15BA8"/>
    <w:rsid w:val="00D15C7C"/>
    <w:rsid w:val="00D15D99"/>
    <w:rsid w:val="00D15E64"/>
    <w:rsid w:val="00D16569"/>
    <w:rsid w:val="00D16775"/>
    <w:rsid w:val="00D16943"/>
    <w:rsid w:val="00D16957"/>
    <w:rsid w:val="00D16C6D"/>
    <w:rsid w:val="00D16D4C"/>
    <w:rsid w:val="00D16EF6"/>
    <w:rsid w:val="00D16F74"/>
    <w:rsid w:val="00D1708D"/>
    <w:rsid w:val="00D170B9"/>
    <w:rsid w:val="00D1763B"/>
    <w:rsid w:val="00D177E7"/>
    <w:rsid w:val="00D17D40"/>
    <w:rsid w:val="00D205B6"/>
    <w:rsid w:val="00D20A49"/>
    <w:rsid w:val="00D20A92"/>
    <w:rsid w:val="00D20B2E"/>
    <w:rsid w:val="00D20FE9"/>
    <w:rsid w:val="00D21389"/>
    <w:rsid w:val="00D21445"/>
    <w:rsid w:val="00D21DDC"/>
    <w:rsid w:val="00D21E71"/>
    <w:rsid w:val="00D22228"/>
    <w:rsid w:val="00D22384"/>
    <w:rsid w:val="00D226BE"/>
    <w:rsid w:val="00D229AD"/>
    <w:rsid w:val="00D22A6E"/>
    <w:rsid w:val="00D2304A"/>
    <w:rsid w:val="00D23225"/>
    <w:rsid w:val="00D2329E"/>
    <w:rsid w:val="00D23454"/>
    <w:rsid w:val="00D234C2"/>
    <w:rsid w:val="00D2388E"/>
    <w:rsid w:val="00D23A4A"/>
    <w:rsid w:val="00D23E87"/>
    <w:rsid w:val="00D240AA"/>
    <w:rsid w:val="00D2452B"/>
    <w:rsid w:val="00D24791"/>
    <w:rsid w:val="00D24A96"/>
    <w:rsid w:val="00D24F7E"/>
    <w:rsid w:val="00D25599"/>
    <w:rsid w:val="00D25615"/>
    <w:rsid w:val="00D2589A"/>
    <w:rsid w:val="00D258ED"/>
    <w:rsid w:val="00D259FD"/>
    <w:rsid w:val="00D25B13"/>
    <w:rsid w:val="00D25E13"/>
    <w:rsid w:val="00D260F0"/>
    <w:rsid w:val="00D26339"/>
    <w:rsid w:val="00D26389"/>
    <w:rsid w:val="00D263FC"/>
    <w:rsid w:val="00D26974"/>
    <w:rsid w:val="00D26A66"/>
    <w:rsid w:val="00D26E8A"/>
    <w:rsid w:val="00D27072"/>
    <w:rsid w:val="00D271B3"/>
    <w:rsid w:val="00D2724B"/>
    <w:rsid w:val="00D2726C"/>
    <w:rsid w:val="00D2776A"/>
    <w:rsid w:val="00D277DE"/>
    <w:rsid w:val="00D279EB"/>
    <w:rsid w:val="00D27AB9"/>
    <w:rsid w:val="00D27B99"/>
    <w:rsid w:val="00D3005C"/>
    <w:rsid w:val="00D300F0"/>
    <w:rsid w:val="00D303A1"/>
    <w:rsid w:val="00D30553"/>
    <w:rsid w:val="00D306A8"/>
    <w:rsid w:val="00D30791"/>
    <w:rsid w:val="00D31127"/>
    <w:rsid w:val="00D311AD"/>
    <w:rsid w:val="00D31261"/>
    <w:rsid w:val="00D314BF"/>
    <w:rsid w:val="00D31788"/>
    <w:rsid w:val="00D319A0"/>
    <w:rsid w:val="00D319D2"/>
    <w:rsid w:val="00D31C8A"/>
    <w:rsid w:val="00D31E3E"/>
    <w:rsid w:val="00D31F18"/>
    <w:rsid w:val="00D320B1"/>
    <w:rsid w:val="00D3283B"/>
    <w:rsid w:val="00D328BC"/>
    <w:rsid w:val="00D32B50"/>
    <w:rsid w:val="00D32C39"/>
    <w:rsid w:val="00D330CA"/>
    <w:rsid w:val="00D3316D"/>
    <w:rsid w:val="00D33354"/>
    <w:rsid w:val="00D33A3E"/>
    <w:rsid w:val="00D33B02"/>
    <w:rsid w:val="00D33BCD"/>
    <w:rsid w:val="00D33CDC"/>
    <w:rsid w:val="00D33CDF"/>
    <w:rsid w:val="00D33F1D"/>
    <w:rsid w:val="00D33F20"/>
    <w:rsid w:val="00D340CB"/>
    <w:rsid w:val="00D34234"/>
    <w:rsid w:val="00D3476A"/>
    <w:rsid w:val="00D347B7"/>
    <w:rsid w:val="00D34C28"/>
    <w:rsid w:val="00D34C3A"/>
    <w:rsid w:val="00D34FD4"/>
    <w:rsid w:val="00D352B5"/>
    <w:rsid w:val="00D354D3"/>
    <w:rsid w:val="00D356CB"/>
    <w:rsid w:val="00D3591B"/>
    <w:rsid w:val="00D359ED"/>
    <w:rsid w:val="00D3608F"/>
    <w:rsid w:val="00D362FD"/>
    <w:rsid w:val="00D36495"/>
    <w:rsid w:val="00D3666F"/>
    <w:rsid w:val="00D366D1"/>
    <w:rsid w:val="00D36706"/>
    <w:rsid w:val="00D367D4"/>
    <w:rsid w:val="00D36808"/>
    <w:rsid w:val="00D36AF2"/>
    <w:rsid w:val="00D36C3D"/>
    <w:rsid w:val="00D36E4C"/>
    <w:rsid w:val="00D37039"/>
    <w:rsid w:val="00D37563"/>
    <w:rsid w:val="00D3786B"/>
    <w:rsid w:val="00D37882"/>
    <w:rsid w:val="00D3792B"/>
    <w:rsid w:val="00D37D62"/>
    <w:rsid w:val="00D37F1A"/>
    <w:rsid w:val="00D40022"/>
    <w:rsid w:val="00D4048F"/>
    <w:rsid w:val="00D40923"/>
    <w:rsid w:val="00D40B94"/>
    <w:rsid w:val="00D40C68"/>
    <w:rsid w:val="00D40D7C"/>
    <w:rsid w:val="00D40E3D"/>
    <w:rsid w:val="00D40F1A"/>
    <w:rsid w:val="00D40F30"/>
    <w:rsid w:val="00D410B5"/>
    <w:rsid w:val="00D410BD"/>
    <w:rsid w:val="00D41270"/>
    <w:rsid w:val="00D41823"/>
    <w:rsid w:val="00D4197D"/>
    <w:rsid w:val="00D41A62"/>
    <w:rsid w:val="00D41A69"/>
    <w:rsid w:val="00D41C54"/>
    <w:rsid w:val="00D41CC0"/>
    <w:rsid w:val="00D41DDC"/>
    <w:rsid w:val="00D42190"/>
    <w:rsid w:val="00D423E9"/>
    <w:rsid w:val="00D42434"/>
    <w:rsid w:val="00D42C30"/>
    <w:rsid w:val="00D4327D"/>
    <w:rsid w:val="00D43A2E"/>
    <w:rsid w:val="00D43F66"/>
    <w:rsid w:val="00D440BC"/>
    <w:rsid w:val="00D440EB"/>
    <w:rsid w:val="00D4443F"/>
    <w:rsid w:val="00D444FB"/>
    <w:rsid w:val="00D4474B"/>
    <w:rsid w:val="00D449E0"/>
    <w:rsid w:val="00D44B5B"/>
    <w:rsid w:val="00D452CB"/>
    <w:rsid w:val="00D45388"/>
    <w:rsid w:val="00D45733"/>
    <w:rsid w:val="00D45980"/>
    <w:rsid w:val="00D459B6"/>
    <w:rsid w:val="00D45A1C"/>
    <w:rsid w:val="00D45BF6"/>
    <w:rsid w:val="00D45D06"/>
    <w:rsid w:val="00D45E1D"/>
    <w:rsid w:val="00D46081"/>
    <w:rsid w:val="00D467D9"/>
    <w:rsid w:val="00D4685C"/>
    <w:rsid w:val="00D468D7"/>
    <w:rsid w:val="00D46B04"/>
    <w:rsid w:val="00D46CAF"/>
    <w:rsid w:val="00D46FD9"/>
    <w:rsid w:val="00D475CE"/>
    <w:rsid w:val="00D47681"/>
    <w:rsid w:val="00D477DD"/>
    <w:rsid w:val="00D479B2"/>
    <w:rsid w:val="00D47B0E"/>
    <w:rsid w:val="00D47D90"/>
    <w:rsid w:val="00D47DCE"/>
    <w:rsid w:val="00D47F4C"/>
    <w:rsid w:val="00D503C9"/>
    <w:rsid w:val="00D5045F"/>
    <w:rsid w:val="00D505A1"/>
    <w:rsid w:val="00D5084A"/>
    <w:rsid w:val="00D50C70"/>
    <w:rsid w:val="00D50DB7"/>
    <w:rsid w:val="00D510C9"/>
    <w:rsid w:val="00D5118B"/>
    <w:rsid w:val="00D51355"/>
    <w:rsid w:val="00D5140B"/>
    <w:rsid w:val="00D514AD"/>
    <w:rsid w:val="00D51567"/>
    <w:rsid w:val="00D5160C"/>
    <w:rsid w:val="00D51895"/>
    <w:rsid w:val="00D5193E"/>
    <w:rsid w:val="00D521AF"/>
    <w:rsid w:val="00D52222"/>
    <w:rsid w:val="00D52601"/>
    <w:rsid w:val="00D526FF"/>
    <w:rsid w:val="00D52B29"/>
    <w:rsid w:val="00D52D2E"/>
    <w:rsid w:val="00D52E83"/>
    <w:rsid w:val="00D52EDE"/>
    <w:rsid w:val="00D53280"/>
    <w:rsid w:val="00D535AA"/>
    <w:rsid w:val="00D535CF"/>
    <w:rsid w:val="00D53883"/>
    <w:rsid w:val="00D53BE8"/>
    <w:rsid w:val="00D53C3F"/>
    <w:rsid w:val="00D53D25"/>
    <w:rsid w:val="00D53F0C"/>
    <w:rsid w:val="00D540E0"/>
    <w:rsid w:val="00D54227"/>
    <w:rsid w:val="00D54284"/>
    <w:rsid w:val="00D5471C"/>
    <w:rsid w:val="00D547CD"/>
    <w:rsid w:val="00D548EB"/>
    <w:rsid w:val="00D54A8C"/>
    <w:rsid w:val="00D54C55"/>
    <w:rsid w:val="00D54DA0"/>
    <w:rsid w:val="00D54FCD"/>
    <w:rsid w:val="00D54FE3"/>
    <w:rsid w:val="00D5505E"/>
    <w:rsid w:val="00D5516E"/>
    <w:rsid w:val="00D55325"/>
    <w:rsid w:val="00D55866"/>
    <w:rsid w:val="00D55A5E"/>
    <w:rsid w:val="00D55E5C"/>
    <w:rsid w:val="00D55E70"/>
    <w:rsid w:val="00D5627D"/>
    <w:rsid w:val="00D56482"/>
    <w:rsid w:val="00D564CD"/>
    <w:rsid w:val="00D565B0"/>
    <w:rsid w:val="00D56619"/>
    <w:rsid w:val="00D5677B"/>
    <w:rsid w:val="00D56949"/>
    <w:rsid w:val="00D569A0"/>
    <w:rsid w:val="00D56A92"/>
    <w:rsid w:val="00D56FE4"/>
    <w:rsid w:val="00D57301"/>
    <w:rsid w:val="00D57C3F"/>
    <w:rsid w:val="00D57E84"/>
    <w:rsid w:val="00D60002"/>
    <w:rsid w:val="00D6019C"/>
    <w:rsid w:val="00D601B4"/>
    <w:rsid w:val="00D60384"/>
    <w:rsid w:val="00D60649"/>
    <w:rsid w:val="00D60844"/>
    <w:rsid w:val="00D60D0E"/>
    <w:rsid w:val="00D612B4"/>
    <w:rsid w:val="00D612F1"/>
    <w:rsid w:val="00D6131F"/>
    <w:rsid w:val="00D61332"/>
    <w:rsid w:val="00D61595"/>
    <w:rsid w:val="00D615AD"/>
    <w:rsid w:val="00D616AB"/>
    <w:rsid w:val="00D61716"/>
    <w:rsid w:val="00D6199A"/>
    <w:rsid w:val="00D619B1"/>
    <w:rsid w:val="00D61B6D"/>
    <w:rsid w:val="00D61E24"/>
    <w:rsid w:val="00D61E88"/>
    <w:rsid w:val="00D61F6D"/>
    <w:rsid w:val="00D621C7"/>
    <w:rsid w:val="00D62791"/>
    <w:rsid w:val="00D62797"/>
    <w:rsid w:val="00D628DE"/>
    <w:rsid w:val="00D62BF5"/>
    <w:rsid w:val="00D62D21"/>
    <w:rsid w:val="00D62DBC"/>
    <w:rsid w:val="00D62E1C"/>
    <w:rsid w:val="00D62F5B"/>
    <w:rsid w:val="00D62F79"/>
    <w:rsid w:val="00D62F7E"/>
    <w:rsid w:val="00D6315A"/>
    <w:rsid w:val="00D63539"/>
    <w:rsid w:val="00D639A7"/>
    <w:rsid w:val="00D63AE3"/>
    <w:rsid w:val="00D63CA7"/>
    <w:rsid w:val="00D64961"/>
    <w:rsid w:val="00D64F36"/>
    <w:rsid w:val="00D64F75"/>
    <w:rsid w:val="00D6546D"/>
    <w:rsid w:val="00D65684"/>
    <w:rsid w:val="00D65762"/>
    <w:rsid w:val="00D659AC"/>
    <w:rsid w:val="00D65AB0"/>
    <w:rsid w:val="00D65D1E"/>
    <w:rsid w:val="00D65D43"/>
    <w:rsid w:val="00D660D5"/>
    <w:rsid w:val="00D661C1"/>
    <w:rsid w:val="00D662D3"/>
    <w:rsid w:val="00D6650A"/>
    <w:rsid w:val="00D666AA"/>
    <w:rsid w:val="00D66711"/>
    <w:rsid w:val="00D66809"/>
    <w:rsid w:val="00D66961"/>
    <w:rsid w:val="00D66A3B"/>
    <w:rsid w:val="00D66C9D"/>
    <w:rsid w:val="00D66DA1"/>
    <w:rsid w:val="00D67009"/>
    <w:rsid w:val="00D67239"/>
    <w:rsid w:val="00D67472"/>
    <w:rsid w:val="00D674DB"/>
    <w:rsid w:val="00D6751E"/>
    <w:rsid w:val="00D6789A"/>
    <w:rsid w:val="00D67A3D"/>
    <w:rsid w:val="00D67B1F"/>
    <w:rsid w:val="00D70085"/>
    <w:rsid w:val="00D700DB"/>
    <w:rsid w:val="00D701A5"/>
    <w:rsid w:val="00D7054E"/>
    <w:rsid w:val="00D70805"/>
    <w:rsid w:val="00D709A9"/>
    <w:rsid w:val="00D709AE"/>
    <w:rsid w:val="00D71203"/>
    <w:rsid w:val="00D7152F"/>
    <w:rsid w:val="00D715D2"/>
    <w:rsid w:val="00D718A2"/>
    <w:rsid w:val="00D71C35"/>
    <w:rsid w:val="00D71DF4"/>
    <w:rsid w:val="00D71E6E"/>
    <w:rsid w:val="00D72051"/>
    <w:rsid w:val="00D722FA"/>
    <w:rsid w:val="00D72459"/>
    <w:rsid w:val="00D7267C"/>
    <w:rsid w:val="00D726BD"/>
    <w:rsid w:val="00D72746"/>
    <w:rsid w:val="00D72B76"/>
    <w:rsid w:val="00D72B85"/>
    <w:rsid w:val="00D72F4E"/>
    <w:rsid w:val="00D73041"/>
    <w:rsid w:val="00D73479"/>
    <w:rsid w:val="00D73C11"/>
    <w:rsid w:val="00D73C21"/>
    <w:rsid w:val="00D73FFC"/>
    <w:rsid w:val="00D74334"/>
    <w:rsid w:val="00D743C0"/>
    <w:rsid w:val="00D74470"/>
    <w:rsid w:val="00D744F3"/>
    <w:rsid w:val="00D745B7"/>
    <w:rsid w:val="00D746BB"/>
    <w:rsid w:val="00D746FC"/>
    <w:rsid w:val="00D74E69"/>
    <w:rsid w:val="00D74F9A"/>
    <w:rsid w:val="00D75744"/>
    <w:rsid w:val="00D75C2B"/>
    <w:rsid w:val="00D75E51"/>
    <w:rsid w:val="00D7613B"/>
    <w:rsid w:val="00D76618"/>
    <w:rsid w:val="00D766F8"/>
    <w:rsid w:val="00D7685D"/>
    <w:rsid w:val="00D76AA7"/>
    <w:rsid w:val="00D76AED"/>
    <w:rsid w:val="00D76B78"/>
    <w:rsid w:val="00D76C01"/>
    <w:rsid w:val="00D76C59"/>
    <w:rsid w:val="00D76C9A"/>
    <w:rsid w:val="00D771CD"/>
    <w:rsid w:val="00D7727E"/>
    <w:rsid w:val="00D773AE"/>
    <w:rsid w:val="00D77484"/>
    <w:rsid w:val="00D776C6"/>
    <w:rsid w:val="00D77BAB"/>
    <w:rsid w:val="00D77D1E"/>
    <w:rsid w:val="00D77DD0"/>
    <w:rsid w:val="00D807C6"/>
    <w:rsid w:val="00D809FE"/>
    <w:rsid w:val="00D80F79"/>
    <w:rsid w:val="00D81022"/>
    <w:rsid w:val="00D810A5"/>
    <w:rsid w:val="00D81216"/>
    <w:rsid w:val="00D81222"/>
    <w:rsid w:val="00D81484"/>
    <w:rsid w:val="00D81727"/>
    <w:rsid w:val="00D8177E"/>
    <w:rsid w:val="00D818A1"/>
    <w:rsid w:val="00D819AF"/>
    <w:rsid w:val="00D819DB"/>
    <w:rsid w:val="00D81C2D"/>
    <w:rsid w:val="00D8221D"/>
    <w:rsid w:val="00D822EE"/>
    <w:rsid w:val="00D82553"/>
    <w:rsid w:val="00D82725"/>
    <w:rsid w:val="00D8285B"/>
    <w:rsid w:val="00D828C5"/>
    <w:rsid w:val="00D82957"/>
    <w:rsid w:val="00D83377"/>
    <w:rsid w:val="00D833A6"/>
    <w:rsid w:val="00D83923"/>
    <w:rsid w:val="00D83AC3"/>
    <w:rsid w:val="00D83AFE"/>
    <w:rsid w:val="00D83FCC"/>
    <w:rsid w:val="00D840AB"/>
    <w:rsid w:val="00D84433"/>
    <w:rsid w:val="00D844A5"/>
    <w:rsid w:val="00D84812"/>
    <w:rsid w:val="00D84931"/>
    <w:rsid w:val="00D84CBA"/>
    <w:rsid w:val="00D84CE4"/>
    <w:rsid w:val="00D856E6"/>
    <w:rsid w:val="00D856F9"/>
    <w:rsid w:val="00D85811"/>
    <w:rsid w:val="00D8585A"/>
    <w:rsid w:val="00D859C3"/>
    <w:rsid w:val="00D85E04"/>
    <w:rsid w:val="00D85E6F"/>
    <w:rsid w:val="00D85FE9"/>
    <w:rsid w:val="00D860A1"/>
    <w:rsid w:val="00D86561"/>
    <w:rsid w:val="00D86750"/>
    <w:rsid w:val="00D86AD6"/>
    <w:rsid w:val="00D86AFA"/>
    <w:rsid w:val="00D86BBD"/>
    <w:rsid w:val="00D86D37"/>
    <w:rsid w:val="00D86DFD"/>
    <w:rsid w:val="00D86FC3"/>
    <w:rsid w:val="00D86FF7"/>
    <w:rsid w:val="00D870E1"/>
    <w:rsid w:val="00D8710E"/>
    <w:rsid w:val="00D87279"/>
    <w:rsid w:val="00D87443"/>
    <w:rsid w:val="00D8785D"/>
    <w:rsid w:val="00D87943"/>
    <w:rsid w:val="00D87C68"/>
    <w:rsid w:val="00D87E59"/>
    <w:rsid w:val="00D9039D"/>
    <w:rsid w:val="00D9043B"/>
    <w:rsid w:val="00D90452"/>
    <w:rsid w:val="00D908B6"/>
    <w:rsid w:val="00D90D4A"/>
    <w:rsid w:val="00D9116D"/>
    <w:rsid w:val="00D914E6"/>
    <w:rsid w:val="00D9169F"/>
    <w:rsid w:val="00D91909"/>
    <w:rsid w:val="00D91CC4"/>
    <w:rsid w:val="00D91E24"/>
    <w:rsid w:val="00D91E47"/>
    <w:rsid w:val="00D91E59"/>
    <w:rsid w:val="00D91E5D"/>
    <w:rsid w:val="00D9215D"/>
    <w:rsid w:val="00D92363"/>
    <w:rsid w:val="00D92461"/>
    <w:rsid w:val="00D92750"/>
    <w:rsid w:val="00D92A40"/>
    <w:rsid w:val="00D92AD9"/>
    <w:rsid w:val="00D92E90"/>
    <w:rsid w:val="00D9331F"/>
    <w:rsid w:val="00D93392"/>
    <w:rsid w:val="00D93810"/>
    <w:rsid w:val="00D93975"/>
    <w:rsid w:val="00D93A98"/>
    <w:rsid w:val="00D93E57"/>
    <w:rsid w:val="00D9404A"/>
    <w:rsid w:val="00D9407A"/>
    <w:rsid w:val="00D94138"/>
    <w:rsid w:val="00D9419D"/>
    <w:rsid w:val="00D944E7"/>
    <w:rsid w:val="00D94657"/>
    <w:rsid w:val="00D94CD3"/>
    <w:rsid w:val="00D94D62"/>
    <w:rsid w:val="00D94EF0"/>
    <w:rsid w:val="00D94FB9"/>
    <w:rsid w:val="00D9529E"/>
    <w:rsid w:val="00D956B9"/>
    <w:rsid w:val="00D959C5"/>
    <w:rsid w:val="00D95D06"/>
    <w:rsid w:val="00D95F6C"/>
    <w:rsid w:val="00D960AD"/>
    <w:rsid w:val="00D961A5"/>
    <w:rsid w:val="00D96899"/>
    <w:rsid w:val="00D969C1"/>
    <w:rsid w:val="00D96AFB"/>
    <w:rsid w:val="00D96B2B"/>
    <w:rsid w:val="00D96B49"/>
    <w:rsid w:val="00D96C28"/>
    <w:rsid w:val="00D96C2D"/>
    <w:rsid w:val="00D96F65"/>
    <w:rsid w:val="00D97666"/>
    <w:rsid w:val="00D977B6"/>
    <w:rsid w:val="00D97A8E"/>
    <w:rsid w:val="00D97ABC"/>
    <w:rsid w:val="00D97D1D"/>
    <w:rsid w:val="00DA006B"/>
    <w:rsid w:val="00DA0132"/>
    <w:rsid w:val="00DA056D"/>
    <w:rsid w:val="00DA0D6F"/>
    <w:rsid w:val="00DA0EE1"/>
    <w:rsid w:val="00DA124E"/>
    <w:rsid w:val="00DA136C"/>
    <w:rsid w:val="00DA1633"/>
    <w:rsid w:val="00DA1708"/>
    <w:rsid w:val="00DA1869"/>
    <w:rsid w:val="00DA1CBD"/>
    <w:rsid w:val="00DA1D8D"/>
    <w:rsid w:val="00DA1EB1"/>
    <w:rsid w:val="00DA224B"/>
    <w:rsid w:val="00DA237D"/>
    <w:rsid w:val="00DA23A7"/>
    <w:rsid w:val="00DA2420"/>
    <w:rsid w:val="00DA24E5"/>
    <w:rsid w:val="00DA2803"/>
    <w:rsid w:val="00DA29F7"/>
    <w:rsid w:val="00DA2A35"/>
    <w:rsid w:val="00DA2F18"/>
    <w:rsid w:val="00DA3017"/>
    <w:rsid w:val="00DA314A"/>
    <w:rsid w:val="00DA3389"/>
    <w:rsid w:val="00DA3440"/>
    <w:rsid w:val="00DA357B"/>
    <w:rsid w:val="00DA375F"/>
    <w:rsid w:val="00DA3908"/>
    <w:rsid w:val="00DA3E92"/>
    <w:rsid w:val="00DA429A"/>
    <w:rsid w:val="00DA42A5"/>
    <w:rsid w:val="00DA443E"/>
    <w:rsid w:val="00DA47AF"/>
    <w:rsid w:val="00DA481F"/>
    <w:rsid w:val="00DA4A2B"/>
    <w:rsid w:val="00DA4C07"/>
    <w:rsid w:val="00DA4E42"/>
    <w:rsid w:val="00DA507E"/>
    <w:rsid w:val="00DA52DA"/>
    <w:rsid w:val="00DA5484"/>
    <w:rsid w:val="00DA54D2"/>
    <w:rsid w:val="00DA54EA"/>
    <w:rsid w:val="00DA5672"/>
    <w:rsid w:val="00DA5B1C"/>
    <w:rsid w:val="00DA5C5D"/>
    <w:rsid w:val="00DA5E90"/>
    <w:rsid w:val="00DA5EB7"/>
    <w:rsid w:val="00DA5EEA"/>
    <w:rsid w:val="00DA5F6D"/>
    <w:rsid w:val="00DA612E"/>
    <w:rsid w:val="00DA649A"/>
    <w:rsid w:val="00DA6607"/>
    <w:rsid w:val="00DA6A55"/>
    <w:rsid w:val="00DA6DC6"/>
    <w:rsid w:val="00DA72D7"/>
    <w:rsid w:val="00DA734C"/>
    <w:rsid w:val="00DA7365"/>
    <w:rsid w:val="00DA7936"/>
    <w:rsid w:val="00DA7A32"/>
    <w:rsid w:val="00DA7C75"/>
    <w:rsid w:val="00DA7E50"/>
    <w:rsid w:val="00DB0346"/>
    <w:rsid w:val="00DB0766"/>
    <w:rsid w:val="00DB0D33"/>
    <w:rsid w:val="00DB12FF"/>
    <w:rsid w:val="00DB13BC"/>
    <w:rsid w:val="00DB14BB"/>
    <w:rsid w:val="00DB1610"/>
    <w:rsid w:val="00DB170D"/>
    <w:rsid w:val="00DB19CD"/>
    <w:rsid w:val="00DB1D0A"/>
    <w:rsid w:val="00DB207C"/>
    <w:rsid w:val="00DB2515"/>
    <w:rsid w:val="00DB256F"/>
    <w:rsid w:val="00DB27A3"/>
    <w:rsid w:val="00DB2E61"/>
    <w:rsid w:val="00DB3151"/>
    <w:rsid w:val="00DB3E66"/>
    <w:rsid w:val="00DB3F92"/>
    <w:rsid w:val="00DB4357"/>
    <w:rsid w:val="00DB4694"/>
    <w:rsid w:val="00DB4750"/>
    <w:rsid w:val="00DB4798"/>
    <w:rsid w:val="00DB48A6"/>
    <w:rsid w:val="00DB4A51"/>
    <w:rsid w:val="00DB4ABC"/>
    <w:rsid w:val="00DB4B93"/>
    <w:rsid w:val="00DB4C89"/>
    <w:rsid w:val="00DB4CA7"/>
    <w:rsid w:val="00DB4F45"/>
    <w:rsid w:val="00DB4F4B"/>
    <w:rsid w:val="00DB5438"/>
    <w:rsid w:val="00DB5505"/>
    <w:rsid w:val="00DB5707"/>
    <w:rsid w:val="00DB5A16"/>
    <w:rsid w:val="00DB5A65"/>
    <w:rsid w:val="00DB5BF6"/>
    <w:rsid w:val="00DB5CB9"/>
    <w:rsid w:val="00DB5D4B"/>
    <w:rsid w:val="00DB5D6C"/>
    <w:rsid w:val="00DB5DA1"/>
    <w:rsid w:val="00DB602E"/>
    <w:rsid w:val="00DB6082"/>
    <w:rsid w:val="00DB610B"/>
    <w:rsid w:val="00DB61E7"/>
    <w:rsid w:val="00DB6404"/>
    <w:rsid w:val="00DB6AE6"/>
    <w:rsid w:val="00DB6B9A"/>
    <w:rsid w:val="00DB6C54"/>
    <w:rsid w:val="00DB6D9F"/>
    <w:rsid w:val="00DB6E99"/>
    <w:rsid w:val="00DB707D"/>
    <w:rsid w:val="00DB72F0"/>
    <w:rsid w:val="00DB735F"/>
    <w:rsid w:val="00DB780E"/>
    <w:rsid w:val="00DB7AA8"/>
    <w:rsid w:val="00DB7D5A"/>
    <w:rsid w:val="00DB7E8D"/>
    <w:rsid w:val="00DB7ED9"/>
    <w:rsid w:val="00DC0027"/>
    <w:rsid w:val="00DC0030"/>
    <w:rsid w:val="00DC00F6"/>
    <w:rsid w:val="00DC0393"/>
    <w:rsid w:val="00DC046E"/>
    <w:rsid w:val="00DC062C"/>
    <w:rsid w:val="00DC088F"/>
    <w:rsid w:val="00DC0AF6"/>
    <w:rsid w:val="00DC0CA0"/>
    <w:rsid w:val="00DC0CFF"/>
    <w:rsid w:val="00DC0DAB"/>
    <w:rsid w:val="00DC0DB8"/>
    <w:rsid w:val="00DC1012"/>
    <w:rsid w:val="00DC13CD"/>
    <w:rsid w:val="00DC1426"/>
    <w:rsid w:val="00DC175A"/>
    <w:rsid w:val="00DC18D8"/>
    <w:rsid w:val="00DC1B37"/>
    <w:rsid w:val="00DC2189"/>
    <w:rsid w:val="00DC222C"/>
    <w:rsid w:val="00DC2388"/>
    <w:rsid w:val="00DC25B8"/>
    <w:rsid w:val="00DC27C1"/>
    <w:rsid w:val="00DC280D"/>
    <w:rsid w:val="00DC28DD"/>
    <w:rsid w:val="00DC2957"/>
    <w:rsid w:val="00DC2BC5"/>
    <w:rsid w:val="00DC329F"/>
    <w:rsid w:val="00DC3936"/>
    <w:rsid w:val="00DC3A31"/>
    <w:rsid w:val="00DC3C4C"/>
    <w:rsid w:val="00DC3DAD"/>
    <w:rsid w:val="00DC3E1A"/>
    <w:rsid w:val="00DC4085"/>
    <w:rsid w:val="00DC4209"/>
    <w:rsid w:val="00DC4489"/>
    <w:rsid w:val="00DC452E"/>
    <w:rsid w:val="00DC4663"/>
    <w:rsid w:val="00DC46BB"/>
    <w:rsid w:val="00DC471A"/>
    <w:rsid w:val="00DC4AA6"/>
    <w:rsid w:val="00DC4B8E"/>
    <w:rsid w:val="00DC4BFB"/>
    <w:rsid w:val="00DC4D66"/>
    <w:rsid w:val="00DC4F98"/>
    <w:rsid w:val="00DC5019"/>
    <w:rsid w:val="00DC5077"/>
    <w:rsid w:val="00DC5153"/>
    <w:rsid w:val="00DC51A3"/>
    <w:rsid w:val="00DC5283"/>
    <w:rsid w:val="00DC55AA"/>
    <w:rsid w:val="00DC5DFF"/>
    <w:rsid w:val="00DC5EC8"/>
    <w:rsid w:val="00DC6001"/>
    <w:rsid w:val="00DC6313"/>
    <w:rsid w:val="00DC63A3"/>
    <w:rsid w:val="00DC6573"/>
    <w:rsid w:val="00DC65AF"/>
    <w:rsid w:val="00DC6E08"/>
    <w:rsid w:val="00DC72FB"/>
    <w:rsid w:val="00DC74CB"/>
    <w:rsid w:val="00DC74F5"/>
    <w:rsid w:val="00DC77D1"/>
    <w:rsid w:val="00DC7AFD"/>
    <w:rsid w:val="00DC7B75"/>
    <w:rsid w:val="00DC7E97"/>
    <w:rsid w:val="00DD008F"/>
    <w:rsid w:val="00DD021A"/>
    <w:rsid w:val="00DD0489"/>
    <w:rsid w:val="00DD067B"/>
    <w:rsid w:val="00DD09F1"/>
    <w:rsid w:val="00DD0D6C"/>
    <w:rsid w:val="00DD1205"/>
    <w:rsid w:val="00DD134A"/>
    <w:rsid w:val="00DD13E0"/>
    <w:rsid w:val="00DD1405"/>
    <w:rsid w:val="00DD1555"/>
    <w:rsid w:val="00DD1669"/>
    <w:rsid w:val="00DD17A9"/>
    <w:rsid w:val="00DD18CC"/>
    <w:rsid w:val="00DD1E1B"/>
    <w:rsid w:val="00DD3031"/>
    <w:rsid w:val="00DD3148"/>
    <w:rsid w:val="00DD32AF"/>
    <w:rsid w:val="00DD336F"/>
    <w:rsid w:val="00DD33DB"/>
    <w:rsid w:val="00DD35FB"/>
    <w:rsid w:val="00DD3623"/>
    <w:rsid w:val="00DD3B72"/>
    <w:rsid w:val="00DD3C16"/>
    <w:rsid w:val="00DD3CD1"/>
    <w:rsid w:val="00DD3D1C"/>
    <w:rsid w:val="00DD3D9F"/>
    <w:rsid w:val="00DD3DDA"/>
    <w:rsid w:val="00DD3E38"/>
    <w:rsid w:val="00DD435C"/>
    <w:rsid w:val="00DD4922"/>
    <w:rsid w:val="00DD4C10"/>
    <w:rsid w:val="00DD4D69"/>
    <w:rsid w:val="00DD5019"/>
    <w:rsid w:val="00DD55A8"/>
    <w:rsid w:val="00DD5864"/>
    <w:rsid w:val="00DD591E"/>
    <w:rsid w:val="00DD592F"/>
    <w:rsid w:val="00DD5D7A"/>
    <w:rsid w:val="00DD5DD0"/>
    <w:rsid w:val="00DD5F49"/>
    <w:rsid w:val="00DD60DA"/>
    <w:rsid w:val="00DD6473"/>
    <w:rsid w:val="00DD6598"/>
    <w:rsid w:val="00DD6A1D"/>
    <w:rsid w:val="00DD6AA6"/>
    <w:rsid w:val="00DD7642"/>
    <w:rsid w:val="00DD798F"/>
    <w:rsid w:val="00DD7D71"/>
    <w:rsid w:val="00DD7DD7"/>
    <w:rsid w:val="00DE00E6"/>
    <w:rsid w:val="00DE03C2"/>
    <w:rsid w:val="00DE05FA"/>
    <w:rsid w:val="00DE0929"/>
    <w:rsid w:val="00DE0EA8"/>
    <w:rsid w:val="00DE102A"/>
    <w:rsid w:val="00DE1550"/>
    <w:rsid w:val="00DE187A"/>
    <w:rsid w:val="00DE1ED2"/>
    <w:rsid w:val="00DE205B"/>
    <w:rsid w:val="00DE22EF"/>
    <w:rsid w:val="00DE2514"/>
    <w:rsid w:val="00DE270E"/>
    <w:rsid w:val="00DE2720"/>
    <w:rsid w:val="00DE2776"/>
    <w:rsid w:val="00DE2922"/>
    <w:rsid w:val="00DE29C9"/>
    <w:rsid w:val="00DE2E7C"/>
    <w:rsid w:val="00DE310F"/>
    <w:rsid w:val="00DE326A"/>
    <w:rsid w:val="00DE32A9"/>
    <w:rsid w:val="00DE36B1"/>
    <w:rsid w:val="00DE3827"/>
    <w:rsid w:val="00DE38C5"/>
    <w:rsid w:val="00DE3C27"/>
    <w:rsid w:val="00DE4153"/>
    <w:rsid w:val="00DE427B"/>
    <w:rsid w:val="00DE4704"/>
    <w:rsid w:val="00DE4740"/>
    <w:rsid w:val="00DE49CE"/>
    <w:rsid w:val="00DE4B79"/>
    <w:rsid w:val="00DE4CD1"/>
    <w:rsid w:val="00DE4EA8"/>
    <w:rsid w:val="00DE4F38"/>
    <w:rsid w:val="00DE5C65"/>
    <w:rsid w:val="00DE5DB4"/>
    <w:rsid w:val="00DE5E32"/>
    <w:rsid w:val="00DE5F5C"/>
    <w:rsid w:val="00DE60AD"/>
    <w:rsid w:val="00DE60D8"/>
    <w:rsid w:val="00DE6156"/>
    <w:rsid w:val="00DE6265"/>
    <w:rsid w:val="00DE62C1"/>
    <w:rsid w:val="00DE657B"/>
    <w:rsid w:val="00DE66B0"/>
    <w:rsid w:val="00DE67F4"/>
    <w:rsid w:val="00DE698B"/>
    <w:rsid w:val="00DE6B6B"/>
    <w:rsid w:val="00DE6F18"/>
    <w:rsid w:val="00DE702F"/>
    <w:rsid w:val="00DE71F1"/>
    <w:rsid w:val="00DE7A9A"/>
    <w:rsid w:val="00DE7B72"/>
    <w:rsid w:val="00DE7C05"/>
    <w:rsid w:val="00DE7DD9"/>
    <w:rsid w:val="00DE7FAA"/>
    <w:rsid w:val="00DF00D8"/>
    <w:rsid w:val="00DF01E3"/>
    <w:rsid w:val="00DF0437"/>
    <w:rsid w:val="00DF06DD"/>
    <w:rsid w:val="00DF07FA"/>
    <w:rsid w:val="00DF080F"/>
    <w:rsid w:val="00DF0AA8"/>
    <w:rsid w:val="00DF0C53"/>
    <w:rsid w:val="00DF0D85"/>
    <w:rsid w:val="00DF0E1E"/>
    <w:rsid w:val="00DF10C2"/>
    <w:rsid w:val="00DF12DF"/>
    <w:rsid w:val="00DF13D2"/>
    <w:rsid w:val="00DF1484"/>
    <w:rsid w:val="00DF159C"/>
    <w:rsid w:val="00DF1E5E"/>
    <w:rsid w:val="00DF1E71"/>
    <w:rsid w:val="00DF1E78"/>
    <w:rsid w:val="00DF1E83"/>
    <w:rsid w:val="00DF1F93"/>
    <w:rsid w:val="00DF2633"/>
    <w:rsid w:val="00DF2771"/>
    <w:rsid w:val="00DF2836"/>
    <w:rsid w:val="00DF29BB"/>
    <w:rsid w:val="00DF3655"/>
    <w:rsid w:val="00DF3FAC"/>
    <w:rsid w:val="00DF46E8"/>
    <w:rsid w:val="00DF47ED"/>
    <w:rsid w:val="00DF4818"/>
    <w:rsid w:val="00DF48FE"/>
    <w:rsid w:val="00DF496B"/>
    <w:rsid w:val="00DF4DD8"/>
    <w:rsid w:val="00DF4E3E"/>
    <w:rsid w:val="00DF4F04"/>
    <w:rsid w:val="00DF4F76"/>
    <w:rsid w:val="00DF520C"/>
    <w:rsid w:val="00DF5237"/>
    <w:rsid w:val="00DF579A"/>
    <w:rsid w:val="00DF57D9"/>
    <w:rsid w:val="00DF58F5"/>
    <w:rsid w:val="00DF5AA1"/>
    <w:rsid w:val="00DF5B6B"/>
    <w:rsid w:val="00DF5C79"/>
    <w:rsid w:val="00DF5D45"/>
    <w:rsid w:val="00DF5D97"/>
    <w:rsid w:val="00DF60B9"/>
    <w:rsid w:val="00DF627F"/>
    <w:rsid w:val="00DF62AF"/>
    <w:rsid w:val="00DF632C"/>
    <w:rsid w:val="00DF63B7"/>
    <w:rsid w:val="00DF66C3"/>
    <w:rsid w:val="00DF6842"/>
    <w:rsid w:val="00DF698D"/>
    <w:rsid w:val="00DF69E7"/>
    <w:rsid w:val="00DF6B1F"/>
    <w:rsid w:val="00DF6B71"/>
    <w:rsid w:val="00DF6CBA"/>
    <w:rsid w:val="00DF70D6"/>
    <w:rsid w:val="00DF7137"/>
    <w:rsid w:val="00DF72FD"/>
    <w:rsid w:val="00DF79CC"/>
    <w:rsid w:val="00DF7A68"/>
    <w:rsid w:val="00DF7A82"/>
    <w:rsid w:val="00DF7C5D"/>
    <w:rsid w:val="00DF7DBE"/>
    <w:rsid w:val="00DF7FF9"/>
    <w:rsid w:val="00E005A0"/>
    <w:rsid w:val="00E00817"/>
    <w:rsid w:val="00E00A5D"/>
    <w:rsid w:val="00E00BD6"/>
    <w:rsid w:val="00E00D5D"/>
    <w:rsid w:val="00E010CD"/>
    <w:rsid w:val="00E0135F"/>
    <w:rsid w:val="00E014D8"/>
    <w:rsid w:val="00E01783"/>
    <w:rsid w:val="00E019AA"/>
    <w:rsid w:val="00E01B99"/>
    <w:rsid w:val="00E01E24"/>
    <w:rsid w:val="00E01FDC"/>
    <w:rsid w:val="00E02122"/>
    <w:rsid w:val="00E02196"/>
    <w:rsid w:val="00E021F3"/>
    <w:rsid w:val="00E027F9"/>
    <w:rsid w:val="00E02833"/>
    <w:rsid w:val="00E02B22"/>
    <w:rsid w:val="00E02BA3"/>
    <w:rsid w:val="00E02C5B"/>
    <w:rsid w:val="00E03006"/>
    <w:rsid w:val="00E03478"/>
    <w:rsid w:val="00E03535"/>
    <w:rsid w:val="00E035E0"/>
    <w:rsid w:val="00E03AF1"/>
    <w:rsid w:val="00E03B27"/>
    <w:rsid w:val="00E03B7F"/>
    <w:rsid w:val="00E03BBF"/>
    <w:rsid w:val="00E04208"/>
    <w:rsid w:val="00E04412"/>
    <w:rsid w:val="00E0445F"/>
    <w:rsid w:val="00E044B0"/>
    <w:rsid w:val="00E0453D"/>
    <w:rsid w:val="00E046E7"/>
    <w:rsid w:val="00E046EC"/>
    <w:rsid w:val="00E048ED"/>
    <w:rsid w:val="00E04F34"/>
    <w:rsid w:val="00E05160"/>
    <w:rsid w:val="00E05208"/>
    <w:rsid w:val="00E05505"/>
    <w:rsid w:val="00E056FA"/>
    <w:rsid w:val="00E05D4F"/>
    <w:rsid w:val="00E05F61"/>
    <w:rsid w:val="00E05F80"/>
    <w:rsid w:val="00E05F89"/>
    <w:rsid w:val="00E05FA6"/>
    <w:rsid w:val="00E062CA"/>
    <w:rsid w:val="00E066D3"/>
    <w:rsid w:val="00E0673A"/>
    <w:rsid w:val="00E06B06"/>
    <w:rsid w:val="00E06E21"/>
    <w:rsid w:val="00E070D9"/>
    <w:rsid w:val="00E0741A"/>
    <w:rsid w:val="00E0744C"/>
    <w:rsid w:val="00E07561"/>
    <w:rsid w:val="00E075AD"/>
    <w:rsid w:val="00E07637"/>
    <w:rsid w:val="00E0776D"/>
    <w:rsid w:val="00E078D9"/>
    <w:rsid w:val="00E10157"/>
    <w:rsid w:val="00E1042B"/>
    <w:rsid w:val="00E1077D"/>
    <w:rsid w:val="00E107EA"/>
    <w:rsid w:val="00E10A43"/>
    <w:rsid w:val="00E10D3D"/>
    <w:rsid w:val="00E1119B"/>
    <w:rsid w:val="00E11371"/>
    <w:rsid w:val="00E114B0"/>
    <w:rsid w:val="00E11634"/>
    <w:rsid w:val="00E11B3D"/>
    <w:rsid w:val="00E11D4F"/>
    <w:rsid w:val="00E11DE3"/>
    <w:rsid w:val="00E11FEC"/>
    <w:rsid w:val="00E1229D"/>
    <w:rsid w:val="00E122AD"/>
    <w:rsid w:val="00E12AF1"/>
    <w:rsid w:val="00E12B00"/>
    <w:rsid w:val="00E12BEB"/>
    <w:rsid w:val="00E12DDD"/>
    <w:rsid w:val="00E12E2D"/>
    <w:rsid w:val="00E12FAC"/>
    <w:rsid w:val="00E1305A"/>
    <w:rsid w:val="00E130D9"/>
    <w:rsid w:val="00E130E0"/>
    <w:rsid w:val="00E13196"/>
    <w:rsid w:val="00E132A9"/>
    <w:rsid w:val="00E1348C"/>
    <w:rsid w:val="00E135AE"/>
    <w:rsid w:val="00E137A4"/>
    <w:rsid w:val="00E138E3"/>
    <w:rsid w:val="00E138EA"/>
    <w:rsid w:val="00E13AD3"/>
    <w:rsid w:val="00E13CA7"/>
    <w:rsid w:val="00E13DAE"/>
    <w:rsid w:val="00E13F8B"/>
    <w:rsid w:val="00E1407B"/>
    <w:rsid w:val="00E143E0"/>
    <w:rsid w:val="00E1448C"/>
    <w:rsid w:val="00E14914"/>
    <w:rsid w:val="00E14B3B"/>
    <w:rsid w:val="00E14C00"/>
    <w:rsid w:val="00E14D9C"/>
    <w:rsid w:val="00E14F88"/>
    <w:rsid w:val="00E15250"/>
    <w:rsid w:val="00E154D7"/>
    <w:rsid w:val="00E15512"/>
    <w:rsid w:val="00E15682"/>
    <w:rsid w:val="00E156AB"/>
    <w:rsid w:val="00E15A06"/>
    <w:rsid w:val="00E15A2F"/>
    <w:rsid w:val="00E15C00"/>
    <w:rsid w:val="00E15D8A"/>
    <w:rsid w:val="00E15DE1"/>
    <w:rsid w:val="00E15E85"/>
    <w:rsid w:val="00E1628D"/>
    <w:rsid w:val="00E16357"/>
    <w:rsid w:val="00E16B1B"/>
    <w:rsid w:val="00E16C39"/>
    <w:rsid w:val="00E16C7A"/>
    <w:rsid w:val="00E16CB6"/>
    <w:rsid w:val="00E16F06"/>
    <w:rsid w:val="00E1771C"/>
    <w:rsid w:val="00E1779D"/>
    <w:rsid w:val="00E178C0"/>
    <w:rsid w:val="00E178CD"/>
    <w:rsid w:val="00E17915"/>
    <w:rsid w:val="00E179B4"/>
    <w:rsid w:val="00E17C96"/>
    <w:rsid w:val="00E17FEB"/>
    <w:rsid w:val="00E2011B"/>
    <w:rsid w:val="00E2018B"/>
    <w:rsid w:val="00E20905"/>
    <w:rsid w:val="00E20D6B"/>
    <w:rsid w:val="00E20F50"/>
    <w:rsid w:val="00E20FF9"/>
    <w:rsid w:val="00E211E8"/>
    <w:rsid w:val="00E212A0"/>
    <w:rsid w:val="00E212BA"/>
    <w:rsid w:val="00E21301"/>
    <w:rsid w:val="00E21454"/>
    <w:rsid w:val="00E21551"/>
    <w:rsid w:val="00E21AC5"/>
    <w:rsid w:val="00E21FC1"/>
    <w:rsid w:val="00E22015"/>
    <w:rsid w:val="00E229BA"/>
    <w:rsid w:val="00E22CEE"/>
    <w:rsid w:val="00E23115"/>
    <w:rsid w:val="00E23476"/>
    <w:rsid w:val="00E23DF6"/>
    <w:rsid w:val="00E23F36"/>
    <w:rsid w:val="00E24085"/>
    <w:rsid w:val="00E2422A"/>
    <w:rsid w:val="00E24255"/>
    <w:rsid w:val="00E2427B"/>
    <w:rsid w:val="00E24444"/>
    <w:rsid w:val="00E244AD"/>
    <w:rsid w:val="00E24A73"/>
    <w:rsid w:val="00E24E09"/>
    <w:rsid w:val="00E24E63"/>
    <w:rsid w:val="00E24E99"/>
    <w:rsid w:val="00E24F60"/>
    <w:rsid w:val="00E250A9"/>
    <w:rsid w:val="00E2533B"/>
    <w:rsid w:val="00E2540E"/>
    <w:rsid w:val="00E2543E"/>
    <w:rsid w:val="00E25474"/>
    <w:rsid w:val="00E25679"/>
    <w:rsid w:val="00E25970"/>
    <w:rsid w:val="00E260C8"/>
    <w:rsid w:val="00E26184"/>
    <w:rsid w:val="00E26254"/>
    <w:rsid w:val="00E26655"/>
    <w:rsid w:val="00E26777"/>
    <w:rsid w:val="00E26BD7"/>
    <w:rsid w:val="00E26D00"/>
    <w:rsid w:val="00E27039"/>
    <w:rsid w:val="00E27109"/>
    <w:rsid w:val="00E2761C"/>
    <w:rsid w:val="00E277B9"/>
    <w:rsid w:val="00E30044"/>
    <w:rsid w:val="00E300FE"/>
    <w:rsid w:val="00E3020A"/>
    <w:rsid w:val="00E30349"/>
    <w:rsid w:val="00E303FB"/>
    <w:rsid w:val="00E304A2"/>
    <w:rsid w:val="00E3059A"/>
    <w:rsid w:val="00E30715"/>
    <w:rsid w:val="00E307D8"/>
    <w:rsid w:val="00E3084B"/>
    <w:rsid w:val="00E31186"/>
    <w:rsid w:val="00E31279"/>
    <w:rsid w:val="00E313B4"/>
    <w:rsid w:val="00E315A1"/>
    <w:rsid w:val="00E315BF"/>
    <w:rsid w:val="00E3180A"/>
    <w:rsid w:val="00E3190E"/>
    <w:rsid w:val="00E31BA5"/>
    <w:rsid w:val="00E31C4E"/>
    <w:rsid w:val="00E32130"/>
    <w:rsid w:val="00E3222E"/>
    <w:rsid w:val="00E3229D"/>
    <w:rsid w:val="00E32741"/>
    <w:rsid w:val="00E3299C"/>
    <w:rsid w:val="00E32EE5"/>
    <w:rsid w:val="00E32F91"/>
    <w:rsid w:val="00E32F93"/>
    <w:rsid w:val="00E33005"/>
    <w:rsid w:val="00E330EE"/>
    <w:rsid w:val="00E33421"/>
    <w:rsid w:val="00E335B4"/>
    <w:rsid w:val="00E3383F"/>
    <w:rsid w:val="00E33A4B"/>
    <w:rsid w:val="00E33F02"/>
    <w:rsid w:val="00E34072"/>
    <w:rsid w:val="00E3414E"/>
    <w:rsid w:val="00E3429A"/>
    <w:rsid w:val="00E343D3"/>
    <w:rsid w:val="00E3445D"/>
    <w:rsid w:val="00E34466"/>
    <w:rsid w:val="00E34479"/>
    <w:rsid w:val="00E344D8"/>
    <w:rsid w:val="00E346C9"/>
    <w:rsid w:val="00E347B2"/>
    <w:rsid w:val="00E348D9"/>
    <w:rsid w:val="00E350CD"/>
    <w:rsid w:val="00E351B2"/>
    <w:rsid w:val="00E354EB"/>
    <w:rsid w:val="00E35565"/>
    <w:rsid w:val="00E35695"/>
    <w:rsid w:val="00E361D6"/>
    <w:rsid w:val="00E36571"/>
    <w:rsid w:val="00E366AD"/>
    <w:rsid w:val="00E367F3"/>
    <w:rsid w:val="00E37055"/>
    <w:rsid w:val="00E3717C"/>
    <w:rsid w:val="00E3722B"/>
    <w:rsid w:val="00E37419"/>
    <w:rsid w:val="00E3776D"/>
    <w:rsid w:val="00E377D7"/>
    <w:rsid w:val="00E3787D"/>
    <w:rsid w:val="00E379F7"/>
    <w:rsid w:val="00E37B55"/>
    <w:rsid w:val="00E37C5D"/>
    <w:rsid w:val="00E37FA3"/>
    <w:rsid w:val="00E37FA7"/>
    <w:rsid w:val="00E37FC5"/>
    <w:rsid w:val="00E37FF4"/>
    <w:rsid w:val="00E405D6"/>
    <w:rsid w:val="00E4063D"/>
    <w:rsid w:val="00E406CE"/>
    <w:rsid w:val="00E40719"/>
    <w:rsid w:val="00E40747"/>
    <w:rsid w:val="00E40900"/>
    <w:rsid w:val="00E40C15"/>
    <w:rsid w:val="00E40F03"/>
    <w:rsid w:val="00E40FBD"/>
    <w:rsid w:val="00E4102E"/>
    <w:rsid w:val="00E411AA"/>
    <w:rsid w:val="00E41593"/>
    <w:rsid w:val="00E41647"/>
    <w:rsid w:val="00E418F4"/>
    <w:rsid w:val="00E41B4E"/>
    <w:rsid w:val="00E41D86"/>
    <w:rsid w:val="00E42325"/>
    <w:rsid w:val="00E42362"/>
    <w:rsid w:val="00E42501"/>
    <w:rsid w:val="00E42730"/>
    <w:rsid w:val="00E42960"/>
    <w:rsid w:val="00E42AB4"/>
    <w:rsid w:val="00E42AC6"/>
    <w:rsid w:val="00E42BC9"/>
    <w:rsid w:val="00E42F60"/>
    <w:rsid w:val="00E433BD"/>
    <w:rsid w:val="00E434E8"/>
    <w:rsid w:val="00E43589"/>
    <w:rsid w:val="00E437F5"/>
    <w:rsid w:val="00E438B1"/>
    <w:rsid w:val="00E4397B"/>
    <w:rsid w:val="00E43ACD"/>
    <w:rsid w:val="00E43B8C"/>
    <w:rsid w:val="00E44022"/>
    <w:rsid w:val="00E44403"/>
    <w:rsid w:val="00E44510"/>
    <w:rsid w:val="00E44B9C"/>
    <w:rsid w:val="00E44D31"/>
    <w:rsid w:val="00E454D3"/>
    <w:rsid w:val="00E457D1"/>
    <w:rsid w:val="00E45B04"/>
    <w:rsid w:val="00E45BCB"/>
    <w:rsid w:val="00E45C7E"/>
    <w:rsid w:val="00E45D67"/>
    <w:rsid w:val="00E46126"/>
    <w:rsid w:val="00E46647"/>
    <w:rsid w:val="00E467CE"/>
    <w:rsid w:val="00E469A9"/>
    <w:rsid w:val="00E46A38"/>
    <w:rsid w:val="00E46BB9"/>
    <w:rsid w:val="00E46EB6"/>
    <w:rsid w:val="00E47107"/>
    <w:rsid w:val="00E471C8"/>
    <w:rsid w:val="00E47395"/>
    <w:rsid w:val="00E47698"/>
    <w:rsid w:val="00E4781D"/>
    <w:rsid w:val="00E479F8"/>
    <w:rsid w:val="00E47C23"/>
    <w:rsid w:val="00E47FDC"/>
    <w:rsid w:val="00E501EF"/>
    <w:rsid w:val="00E50AD7"/>
    <w:rsid w:val="00E50C5F"/>
    <w:rsid w:val="00E50EED"/>
    <w:rsid w:val="00E50F77"/>
    <w:rsid w:val="00E51050"/>
    <w:rsid w:val="00E51486"/>
    <w:rsid w:val="00E514B0"/>
    <w:rsid w:val="00E51555"/>
    <w:rsid w:val="00E51A4C"/>
    <w:rsid w:val="00E51D77"/>
    <w:rsid w:val="00E51EC4"/>
    <w:rsid w:val="00E51F1F"/>
    <w:rsid w:val="00E51FFB"/>
    <w:rsid w:val="00E52026"/>
    <w:rsid w:val="00E52181"/>
    <w:rsid w:val="00E5233F"/>
    <w:rsid w:val="00E525CC"/>
    <w:rsid w:val="00E52661"/>
    <w:rsid w:val="00E527C5"/>
    <w:rsid w:val="00E52CCE"/>
    <w:rsid w:val="00E52DF7"/>
    <w:rsid w:val="00E53091"/>
    <w:rsid w:val="00E53BF9"/>
    <w:rsid w:val="00E53C44"/>
    <w:rsid w:val="00E549BB"/>
    <w:rsid w:val="00E54A8B"/>
    <w:rsid w:val="00E54ACD"/>
    <w:rsid w:val="00E54B2B"/>
    <w:rsid w:val="00E54EDE"/>
    <w:rsid w:val="00E54FAC"/>
    <w:rsid w:val="00E55322"/>
    <w:rsid w:val="00E55715"/>
    <w:rsid w:val="00E55958"/>
    <w:rsid w:val="00E55B11"/>
    <w:rsid w:val="00E56011"/>
    <w:rsid w:val="00E561FD"/>
    <w:rsid w:val="00E5673C"/>
    <w:rsid w:val="00E567C4"/>
    <w:rsid w:val="00E56A9E"/>
    <w:rsid w:val="00E56DD2"/>
    <w:rsid w:val="00E56FC1"/>
    <w:rsid w:val="00E57F97"/>
    <w:rsid w:val="00E57FFE"/>
    <w:rsid w:val="00E60059"/>
    <w:rsid w:val="00E60125"/>
    <w:rsid w:val="00E60156"/>
    <w:rsid w:val="00E603A5"/>
    <w:rsid w:val="00E60518"/>
    <w:rsid w:val="00E6073C"/>
    <w:rsid w:val="00E608B0"/>
    <w:rsid w:val="00E60AD9"/>
    <w:rsid w:val="00E60FFF"/>
    <w:rsid w:val="00E6123F"/>
    <w:rsid w:val="00E6156C"/>
    <w:rsid w:val="00E61632"/>
    <w:rsid w:val="00E618D4"/>
    <w:rsid w:val="00E619AA"/>
    <w:rsid w:val="00E619DC"/>
    <w:rsid w:val="00E61B15"/>
    <w:rsid w:val="00E61B71"/>
    <w:rsid w:val="00E62466"/>
    <w:rsid w:val="00E62864"/>
    <w:rsid w:val="00E62931"/>
    <w:rsid w:val="00E62B62"/>
    <w:rsid w:val="00E62BB7"/>
    <w:rsid w:val="00E631D5"/>
    <w:rsid w:val="00E6333D"/>
    <w:rsid w:val="00E635F8"/>
    <w:rsid w:val="00E63652"/>
    <w:rsid w:val="00E6370C"/>
    <w:rsid w:val="00E63983"/>
    <w:rsid w:val="00E63BF3"/>
    <w:rsid w:val="00E63D3B"/>
    <w:rsid w:val="00E63D84"/>
    <w:rsid w:val="00E63DD6"/>
    <w:rsid w:val="00E63EF3"/>
    <w:rsid w:val="00E64281"/>
    <w:rsid w:val="00E642AA"/>
    <w:rsid w:val="00E642E7"/>
    <w:rsid w:val="00E643D4"/>
    <w:rsid w:val="00E649F0"/>
    <w:rsid w:val="00E64B1E"/>
    <w:rsid w:val="00E64B23"/>
    <w:rsid w:val="00E64CC6"/>
    <w:rsid w:val="00E64DC2"/>
    <w:rsid w:val="00E64F43"/>
    <w:rsid w:val="00E64F87"/>
    <w:rsid w:val="00E64FD4"/>
    <w:rsid w:val="00E65177"/>
    <w:rsid w:val="00E651B0"/>
    <w:rsid w:val="00E6552B"/>
    <w:rsid w:val="00E655A3"/>
    <w:rsid w:val="00E65916"/>
    <w:rsid w:val="00E65994"/>
    <w:rsid w:val="00E659F5"/>
    <w:rsid w:val="00E65AC5"/>
    <w:rsid w:val="00E65B68"/>
    <w:rsid w:val="00E65D4A"/>
    <w:rsid w:val="00E65F84"/>
    <w:rsid w:val="00E65FDB"/>
    <w:rsid w:val="00E6608E"/>
    <w:rsid w:val="00E660E5"/>
    <w:rsid w:val="00E664B7"/>
    <w:rsid w:val="00E66683"/>
    <w:rsid w:val="00E667F2"/>
    <w:rsid w:val="00E668C6"/>
    <w:rsid w:val="00E670B3"/>
    <w:rsid w:val="00E674A0"/>
    <w:rsid w:val="00E67503"/>
    <w:rsid w:val="00E701D2"/>
    <w:rsid w:val="00E70918"/>
    <w:rsid w:val="00E70AC5"/>
    <w:rsid w:val="00E70B73"/>
    <w:rsid w:val="00E70DD7"/>
    <w:rsid w:val="00E70E67"/>
    <w:rsid w:val="00E70ECD"/>
    <w:rsid w:val="00E71008"/>
    <w:rsid w:val="00E71253"/>
    <w:rsid w:val="00E715F1"/>
    <w:rsid w:val="00E717A7"/>
    <w:rsid w:val="00E717D2"/>
    <w:rsid w:val="00E719C4"/>
    <w:rsid w:val="00E71B6D"/>
    <w:rsid w:val="00E71CA3"/>
    <w:rsid w:val="00E71CCF"/>
    <w:rsid w:val="00E71DCA"/>
    <w:rsid w:val="00E7207F"/>
    <w:rsid w:val="00E7234B"/>
    <w:rsid w:val="00E726F0"/>
    <w:rsid w:val="00E72D19"/>
    <w:rsid w:val="00E72EE0"/>
    <w:rsid w:val="00E72F40"/>
    <w:rsid w:val="00E72F6A"/>
    <w:rsid w:val="00E7312D"/>
    <w:rsid w:val="00E73345"/>
    <w:rsid w:val="00E733A5"/>
    <w:rsid w:val="00E739FA"/>
    <w:rsid w:val="00E73FA8"/>
    <w:rsid w:val="00E74088"/>
    <w:rsid w:val="00E741FB"/>
    <w:rsid w:val="00E743EF"/>
    <w:rsid w:val="00E743FC"/>
    <w:rsid w:val="00E7478D"/>
    <w:rsid w:val="00E749C4"/>
    <w:rsid w:val="00E749D3"/>
    <w:rsid w:val="00E749E8"/>
    <w:rsid w:val="00E74ACA"/>
    <w:rsid w:val="00E74C13"/>
    <w:rsid w:val="00E751B8"/>
    <w:rsid w:val="00E751C8"/>
    <w:rsid w:val="00E755F1"/>
    <w:rsid w:val="00E756A3"/>
    <w:rsid w:val="00E75990"/>
    <w:rsid w:val="00E75D16"/>
    <w:rsid w:val="00E75DA6"/>
    <w:rsid w:val="00E75E9F"/>
    <w:rsid w:val="00E76044"/>
    <w:rsid w:val="00E760E8"/>
    <w:rsid w:val="00E76416"/>
    <w:rsid w:val="00E765B5"/>
    <w:rsid w:val="00E7662B"/>
    <w:rsid w:val="00E7671C"/>
    <w:rsid w:val="00E76864"/>
    <w:rsid w:val="00E76A61"/>
    <w:rsid w:val="00E76C0A"/>
    <w:rsid w:val="00E76D2F"/>
    <w:rsid w:val="00E76F62"/>
    <w:rsid w:val="00E771AA"/>
    <w:rsid w:val="00E77434"/>
    <w:rsid w:val="00E77788"/>
    <w:rsid w:val="00E77A2A"/>
    <w:rsid w:val="00E77C44"/>
    <w:rsid w:val="00E77EC3"/>
    <w:rsid w:val="00E80771"/>
    <w:rsid w:val="00E80972"/>
    <w:rsid w:val="00E80C81"/>
    <w:rsid w:val="00E80E8C"/>
    <w:rsid w:val="00E810AF"/>
    <w:rsid w:val="00E81103"/>
    <w:rsid w:val="00E813DA"/>
    <w:rsid w:val="00E81454"/>
    <w:rsid w:val="00E81648"/>
    <w:rsid w:val="00E816E7"/>
    <w:rsid w:val="00E81B77"/>
    <w:rsid w:val="00E81EA7"/>
    <w:rsid w:val="00E820C7"/>
    <w:rsid w:val="00E820D4"/>
    <w:rsid w:val="00E82117"/>
    <w:rsid w:val="00E82230"/>
    <w:rsid w:val="00E82371"/>
    <w:rsid w:val="00E82B4E"/>
    <w:rsid w:val="00E82CB3"/>
    <w:rsid w:val="00E82FD1"/>
    <w:rsid w:val="00E83087"/>
    <w:rsid w:val="00E83128"/>
    <w:rsid w:val="00E83376"/>
    <w:rsid w:val="00E836AC"/>
    <w:rsid w:val="00E838E3"/>
    <w:rsid w:val="00E83BA3"/>
    <w:rsid w:val="00E83E6A"/>
    <w:rsid w:val="00E83F3A"/>
    <w:rsid w:val="00E84072"/>
    <w:rsid w:val="00E84371"/>
    <w:rsid w:val="00E8486D"/>
    <w:rsid w:val="00E848DF"/>
    <w:rsid w:val="00E848FE"/>
    <w:rsid w:val="00E84A5A"/>
    <w:rsid w:val="00E84C4A"/>
    <w:rsid w:val="00E84F95"/>
    <w:rsid w:val="00E85209"/>
    <w:rsid w:val="00E85323"/>
    <w:rsid w:val="00E854E4"/>
    <w:rsid w:val="00E85C01"/>
    <w:rsid w:val="00E85C6A"/>
    <w:rsid w:val="00E85CFA"/>
    <w:rsid w:val="00E85DDE"/>
    <w:rsid w:val="00E8608E"/>
    <w:rsid w:val="00E8668D"/>
    <w:rsid w:val="00E86718"/>
    <w:rsid w:val="00E8684A"/>
    <w:rsid w:val="00E86924"/>
    <w:rsid w:val="00E86A04"/>
    <w:rsid w:val="00E86AE4"/>
    <w:rsid w:val="00E86B95"/>
    <w:rsid w:val="00E871CF"/>
    <w:rsid w:val="00E8738C"/>
    <w:rsid w:val="00E8778A"/>
    <w:rsid w:val="00E87CEF"/>
    <w:rsid w:val="00E87DEC"/>
    <w:rsid w:val="00E87DFB"/>
    <w:rsid w:val="00E87E09"/>
    <w:rsid w:val="00E90112"/>
    <w:rsid w:val="00E9021C"/>
    <w:rsid w:val="00E903E5"/>
    <w:rsid w:val="00E903F9"/>
    <w:rsid w:val="00E90B4E"/>
    <w:rsid w:val="00E90B6B"/>
    <w:rsid w:val="00E90E79"/>
    <w:rsid w:val="00E90ECD"/>
    <w:rsid w:val="00E9117F"/>
    <w:rsid w:val="00E9135B"/>
    <w:rsid w:val="00E913BC"/>
    <w:rsid w:val="00E9149A"/>
    <w:rsid w:val="00E91832"/>
    <w:rsid w:val="00E91A7E"/>
    <w:rsid w:val="00E91AC8"/>
    <w:rsid w:val="00E91BD0"/>
    <w:rsid w:val="00E91BD6"/>
    <w:rsid w:val="00E91D86"/>
    <w:rsid w:val="00E91FED"/>
    <w:rsid w:val="00E92443"/>
    <w:rsid w:val="00E92539"/>
    <w:rsid w:val="00E9266F"/>
    <w:rsid w:val="00E92D1D"/>
    <w:rsid w:val="00E92D5F"/>
    <w:rsid w:val="00E9350B"/>
    <w:rsid w:val="00E93590"/>
    <w:rsid w:val="00E936EC"/>
    <w:rsid w:val="00E93708"/>
    <w:rsid w:val="00E93A1C"/>
    <w:rsid w:val="00E93E63"/>
    <w:rsid w:val="00E94033"/>
    <w:rsid w:val="00E9417A"/>
    <w:rsid w:val="00E94203"/>
    <w:rsid w:val="00E942A6"/>
    <w:rsid w:val="00E946D1"/>
    <w:rsid w:val="00E94A57"/>
    <w:rsid w:val="00E94AA9"/>
    <w:rsid w:val="00E94B82"/>
    <w:rsid w:val="00E94CE0"/>
    <w:rsid w:val="00E94DAF"/>
    <w:rsid w:val="00E9512D"/>
    <w:rsid w:val="00E95BB6"/>
    <w:rsid w:val="00E95BE6"/>
    <w:rsid w:val="00E95DD3"/>
    <w:rsid w:val="00E95E89"/>
    <w:rsid w:val="00E96068"/>
    <w:rsid w:val="00E96158"/>
    <w:rsid w:val="00E9615A"/>
    <w:rsid w:val="00E9669B"/>
    <w:rsid w:val="00E966A4"/>
    <w:rsid w:val="00E966FE"/>
    <w:rsid w:val="00E9687F"/>
    <w:rsid w:val="00E96D05"/>
    <w:rsid w:val="00E96D2B"/>
    <w:rsid w:val="00E96E6D"/>
    <w:rsid w:val="00E970ED"/>
    <w:rsid w:val="00E971FD"/>
    <w:rsid w:val="00E972D4"/>
    <w:rsid w:val="00E97AAF"/>
    <w:rsid w:val="00E97BB5"/>
    <w:rsid w:val="00EA034C"/>
    <w:rsid w:val="00EA0864"/>
    <w:rsid w:val="00EA0D85"/>
    <w:rsid w:val="00EA1072"/>
    <w:rsid w:val="00EA122C"/>
    <w:rsid w:val="00EA131C"/>
    <w:rsid w:val="00EA161E"/>
    <w:rsid w:val="00EA1943"/>
    <w:rsid w:val="00EA1AF5"/>
    <w:rsid w:val="00EA1DE5"/>
    <w:rsid w:val="00EA2210"/>
    <w:rsid w:val="00EA23F0"/>
    <w:rsid w:val="00EA26A0"/>
    <w:rsid w:val="00EA2A19"/>
    <w:rsid w:val="00EA2EE1"/>
    <w:rsid w:val="00EA3220"/>
    <w:rsid w:val="00EA3569"/>
    <w:rsid w:val="00EA3754"/>
    <w:rsid w:val="00EA37CD"/>
    <w:rsid w:val="00EA38E7"/>
    <w:rsid w:val="00EA3A09"/>
    <w:rsid w:val="00EA3C14"/>
    <w:rsid w:val="00EA3E31"/>
    <w:rsid w:val="00EA4235"/>
    <w:rsid w:val="00EA4A92"/>
    <w:rsid w:val="00EA4E1F"/>
    <w:rsid w:val="00EA508F"/>
    <w:rsid w:val="00EA515B"/>
    <w:rsid w:val="00EA5463"/>
    <w:rsid w:val="00EA54C1"/>
    <w:rsid w:val="00EA568D"/>
    <w:rsid w:val="00EA57C3"/>
    <w:rsid w:val="00EA5885"/>
    <w:rsid w:val="00EA58E6"/>
    <w:rsid w:val="00EA5CE4"/>
    <w:rsid w:val="00EA5FE2"/>
    <w:rsid w:val="00EA6241"/>
    <w:rsid w:val="00EA6382"/>
    <w:rsid w:val="00EA65E2"/>
    <w:rsid w:val="00EA6719"/>
    <w:rsid w:val="00EA69CE"/>
    <w:rsid w:val="00EA6CC8"/>
    <w:rsid w:val="00EA6E64"/>
    <w:rsid w:val="00EA7494"/>
    <w:rsid w:val="00EA799D"/>
    <w:rsid w:val="00EA7A71"/>
    <w:rsid w:val="00EA7D26"/>
    <w:rsid w:val="00EA7E45"/>
    <w:rsid w:val="00EB0391"/>
    <w:rsid w:val="00EB0422"/>
    <w:rsid w:val="00EB059C"/>
    <w:rsid w:val="00EB097B"/>
    <w:rsid w:val="00EB09E2"/>
    <w:rsid w:val="00EB0A71"/>
    <w:rsid w:val="00EB0B16"/>
    <w:rsid w:val="00EB0D1A"/>
    <w:rsid w:val="00EB0FEC"/>
    <w:rsid w:val="00EB14FB"/>
    <w:rsid w:val="00EB17D2"/>
    <w:rsid w:val="00EB19BA"/>
    <w:rsid w:val="00EB1CD5"/>
    <w:rsid w:val="00EB2000"/>
    <w:rsid w:val="00EB259A"/>
    <w:rsid w:val="00EB281A"/>
    <w:rsid w:val="00EB29B1"/>
    <w:rsid w:val="00EB29D6"/>
    <w:rsid w:val="00EB2B0F"/>
    <w:rsid w:val="00EB2D6F"/>
    <w:rsid w:val="00EB2DC2"/>
    <w:rsid w:val="00EB32FA"/>
    <w:rsid w:val="00EB3476"/>
    <w:rsid w:val="00EB3507"/>
    <w:rsid w:val="00EB36DD"/>
    <w:rsid w:val="00EB393E"/>
    <w:rsid w:val="00EB3AEB"/>
    <w:rsid w:val="00EB3F9D"/>
    <w:rsid w:val="00EB4639"/>
    <w:rsid w:val="00EB484B"/>
    <w:rsid w:val="00EB4A7D"/>
    <w:rsid w:val="00EB4BCD"/>
    <w:rsid w:val="00EB4D11"/>
    <w:rsid w:val="00EB4D33"/>
    <w:rsid w:val="00EB4D80"/>
    <w:rsid w:val="00EB4F85"/>
    <w:rsid w:val="00EB5039"/>
    <w:rsid w:val="00EB50C5"/>
    <w:rsid w:val="00EB51CF"/>
    <w:rsid w:val="00EB54DE"/>
    <w:rsid w:val="00EB57C2"/>
    <w:rsid w:val="00EB5863"/>
    <w:rsid w:val="00EB59F0"/>
    <w:rsid w:val="00EB5DC6"/>
    <w:rsid w:val="00EB5FEC"/>
    <w:rsid w:val="00EB617A"/>
    <w:rsid w:val="00EB6371"/>
    <w:rsid w:val="00EB639C"/>
    <w:rsid w:val="00EB6580"/>
    <w:rsid w:val="00EB67F3"/>
    <w:rsid w:val="00EB684F"/>
    <w:rsid w:val="00EB6BBE"/>
    <w:rsid w:val="00EB708F"/>
    <w:rsid w:val="00EB715D"/>
    <w:rsid w:val="00EB725A"/>
    <w:rsid w:val="00EB736E"/>
    <w:rsid w:val="00EB7804"/>
    <w:rsid w:val="00EB7A0B"/>
    <w:rsid w:val="00EB7A94"/>
    <w:rsid w:val="00EC00D5"/>
    <w:rsid w:val="00EC0451"/>
    <w:rsid w:val="00EC04B4"/>
    <w:rsid w:val="00EC096A"/>
    <w:rsid w:val="00EC0BA7"/>
    <w:rsid w:val="00EC0DC7"/>
    <w:rsid w:val="00EC0E06"/>
    <w:rsid w:val="00EC0F81"/>
    <w:rsid w:val="00EC14C9"/>
    <w:rsid w:val="00EC1637"/>
    <w:rsid w:val="00EC1C64"/>
    <w:rsid w:val="00EC1DA2"/>
    <w:rsid w:val="00EC1EBF"/>
    <w:rsid w:val="00EC20D6"/>
    <w:rsid w:val="00EC2172"/>
    <w:rsid w:val="00EC219E"/>
    <w:rsid w:val="00EC23CA"/>
    <w:rsid w:val="00EC261C"/>
    <w:rsid w:val="00EC28E6"/>
    <w:rsid w:val="00EC293B"/>
    <w:rsid w:val="00EC2C57"/>
    <w:rsid w:val="00EC3310"/>
    <w:rsid w:val="00EC3365"/>
    <w:rsid w:val="00EC37B9"/>
    <w:rsid w:val="00EC3B7E"/>
    <w:rsid w:val="00EC3ED2"/>
    <w:rsid w:val="00EC3FDE"/>
    <w:rsid w:val="00EC418D"/>
    <w:rsid w:val="00EC4332"/>
    <w:rsid w:val="00EC45CB"/>
    <w:rsid w:val="00EC491E"/>
    <w:rsid w:val="00EC4F91"/>
    <w:rsid w:val="00EC504A"/>
    <w:rsid w:val="00EC570B"/>
    <w:rsid w:val="00EC57A2"/>
    <w:rsid w:val="00EC594B"/>
    <w:rsid w:val="00EC5A17"/>
    <w:rsid w:val="00EC5A2E"/>
    <w:rsid w:val="00EC5D3E"/>
    <w:rsid w:val="00EC5FBB"/>
    <w:rsid w:val="00EC5FF7"/>
    <w:rsid w:val="00EC62C4"/>
    <w:rsid w:val="00EC6688"/>
    <w:rsid w:val="00EC676F"/>
    <w:rsid w:val="00EC6A5F"/>
    <w:rsid w:val="00EC6A84"/>
    <w:rsid w:val="00EC6AC6"/>
    <w:rsid w:val="00EC6C2F"/>
    <w:rsid w:val="00EC6E3D"/>
    <w:rsid w:val="00EC72E9"/>
    <w:rsid w:val="00EC72F0"/>
    <w:rsid w:val="00EC7316"/>
    <w:rsid w:val="00EC74C5"/>
    <w:rsid w:val="00EC7556"/>
    <w:rsid w:val="00EC75F7"/>
    <w:rsid w:val="00EC795A"/>
    <w:rsid w:val="00EC7CC7"/>
    <w:rsid w:val="00EC7E17"/>
    <w:rsid w:val="00EC7EC9"/>
    <w:rsid w:val="00ED01F7"/>
    <w:rsid w:val="00ED0932"/>
    <w:rsid w:val="00ED093A"/>
    <w:rsid w:val="00ED0BD1"/>
    <w:rsid w:val="00ED0CCB"/>
    <w:rsid w:val="00ED0DEA"/>
    <w:rsid w:val="00ED0E1C"/>
    <w:rsid w:val="00ED0F06"/>
    <w:rsid w:val="00ED1440"/>
    <w:rsid w:val="00ED15DE"/>
    <w:rsid w:val="00ED1ABC"/>
    <w:rsid w:val="00ED1EFC"/>
    <w:rsid w:val="00ED21AC"/>
    <w:rsid w:val="00ED228B"/>
    <w:rsid w:val="00ED247E"/>
    <w:rsid w:val="00ED24B5"/>
    <w:rsid w:val="00ED24ED"/>
    <w:rsid w:val="00ED263E"/>
    <w:rsid w:val="00ED2646"/>
    <w:rsid w:val="00ED2B02"/>
    <w:rsid w:val="00ED2B9B"/>
    <w:rsid w:val="00ED2D99"/>
    <w:rsid w:val="00ED3165"/>
    <w:rsid w:val="00ED3279"/>
    <w:rsid w:val="00ED3CE0"/>
    <w:rsid w:val="00ED3EF7"/>
    <w:rsid w:val="00ED3F1D"/>
    <w:rsid w:val="00ED3FD9"/>
    <w:rsid w:val="00ED4065"/>
    <w:rsid w:val="00ED41B5"/>
    <w:rsid w:val="00ED444A"/>
    <w:rsid w:val="00ED45DE"/>
    <w:rsid w:val="00ED4983"/>
    <w:rsid w:val="00ED49C1"/>
    <w:rsid w:val="00ED4ABE"/>
    <w:rsid w:val="00ED4B94"/>
    <w:rsid w:val="00ED4C6E"/>
    <w:rsid w:val="00ED4DD6"/>
    <w:rsid w:val="00ED4FB4"/>
    <w:rsid w:val="00ED5265"/>
    <w:rsid w:val="00ED5487"/>
    <w:rsid w:val="00ED56DF"/>
    <w:rsid w:val="00ED57B0"/>
    <w:rsid w:val="00ED5BA5"/>
    <w:rsid w:val="00ED5E31"/>
    <w:rsid w:val="00ED5F7C"/>
    <w:rsid w:val="00ED5F8C"/>
    <w:rsid w:val="00ED62E3"/>
    <w:rsid w:val="00ED6BB7"/>
    <w:rsid w:val="00ED6C7F"/>
    <w:rsid w:val="00ED6D75"/>
    <w:rsid w:val="00ED6E5C"/>
    <w:rsid w:val="00ED6F71"/>
    <w:rsid w:val="00ED6F80"/>
    <w:rsid w:val="00ED7513"/>
    <w:rsid w:val="00ED791A"/>
    <w:rsid w:val="00ED7A14"/>
    <w:rsid w:val="00ED7BEB"/>
    <w:rsid w:val="00ED7C25"/>
    <w:rsid w:val="00EE0158"/>
    <w:rsid w:val="00EE01D3"/>
    <w:rsid w:val="00EE03C1"/>
    <w:rsid w:val="00EE09F2"/>
    <w:rsid w:val="00EE0A48"/>
    <w:rsid w:val="00EE0C1A"/>
    <w:rsid w:val="00EE0E22"/>
    <w:rsid w:val="00EE0EFB"/>
    <w:rsid w:val="00EE14D2"/>
    <w:rsid w:val="00EE15E0"/>
    <w:rsid w:val="00EE163B"/>
    <w:rsid w:val="00EE16D4"/>
    <w:rsid w:val="00EE1854"/>
    <w:rsid w:val="00EE2008"/>
    <w:rsid w:val="00EE20D0"/>
    <w:rsid w:val="00EE22F7"/>
    <w:rsid w:val="00EE23A8"/>
    <w:rsid w:val="00EE24CB"/>
    <w:rsid w:val="00EE25EA"/>
    <w:rsid w:val="00EE2759"/>
    <w:rsid w:val="00EE2B41"/>
    <w:rsid w:val="00EE2D5D"/>
    <w:rsid w:val="00EE2ED3"/>
    <w:rsid w:val="00EE2EFF"/>
    <w:rsid w:val="00EE3589"/>
    <w:rsid w:val="00EE3923"/>
    <w:rsid w:val="00EE3C33"/>
    <w:rsid w:val="00EE3E9F"/>
    <w:rsid w:val="00EE41C3"/>
    <w:rsid w:val="00EE41CA"/>
    <w:rsid w:val="00EE42E6"/>
    <w:rsid w:val="00EE44F7"/>
    <w:rsid w:val="00EE47D1"/>
    <w:rsid w:val="00EE49E9"/>
    <w:rsid w:val="00EE4A46"/>
    <w:rsid w:val="00EE4AE0"/>
    <w:rsid w:val="00EE4BB6"/>
    <w:rsid w:val="00EE4CDF"/>
    <w:rsid w:val="00EE4ED0"/>
    <w:rsid w:val="00EE4EEF"/>
    <w:rsid w:val="00EE4EF1"/>
    <w:rsid w:val="00EE4F5C"/>
    <w:rsid w:val="00EE5037"/>
    <w:rsid w:val="00EE5146"/>
    <w:rsid w:val="00EE545D"/>
    <w:rsid w:val="00EE5520"/>
    <w:rsid w:val="00EE561B"/>
    <w:rsid w:val="00EE5628"/>
    <w:rsid w:val="00EE57F2"/>
    <w:rsid w:val="00EE5B69"/>
    <w:rsid w:val="00EE5F38"/>
    <w:rsid w:val="00EE6017"/>
    <w:rsid w:val="00EE61C7"/>
    <w:rsid w:val="00EE63C3"/>
    <w:rsid w:val="00EE6D51"/>
    <w:rsid w:val="00EE6F01"/>
    <w:rsid w:val="00EE6F14"/>
    <w:rsid w:val="00EE722C"/>
    <w:rsid w:val="00EE758B"/>
    <w:rsid w:val="00EE7695"/>
    <w:rsid w:val="00EE7C58"/>
    <w:rsid w:val="00EE7CAC"/>
    <w:rsid w:val="00EE7F23"/>
    <w:rsid w:val="00EF0214"/>
    <w:rsid w:val="00EF02BD"/>
    <w:rsid w:val="00EF02D1"/>
    <w:rsid w:val="00EF051D"/>
    <w:rsid w:val="00EF0618"/>
    <w:rsid w:val="00EF0E71"/>
    <w:rsid w:val="00EF0E96"/>
    <w:rsid w:val="00EF0FBC"/>
    <w:rsid w:val="00EF10FF"/>
    <w:rsid w:val="00EF15BB"/>
    <w:rsid w:val="00EF165F"/>
    <w:rsid w:val="00EF1720"/>
    <w:rsid w:val="00EF1D8D"/>
    <w:rsid w:val="00EF1FA0"/>
    <w:rsid w:val="00EF2584"/>
    <w:rsid w:val="00EF261A"/>
    <w:rsid w:val="00EF261C"/>
    <w:rsid w:val="00EF28C7"/>
    <w:rsid w:val="00EF2F93"/>
    <w:rsid w:val="00EF31AF"/>
    <w:rsid w:val="00EF32E6"/>
    <w:rsid w:val="00EF34AA"/>
    <w:rsid w:val="00EF3861"/>
    <w:rsid w:val="00EF3B18"/>
    <w:rsid w:val="00EF3C91"/>
    <w:rsid w:val="00EF3CC1"/>
    <w:rsid w:val="00EF3DFC"/>
    <w:rsid w:val="00EF3E67"/>
    <w:rsid w:val="00EF3F23"/>
    <w:rsid w:val="00EF40A4"/>
    <w:rsid w:val="00EF416C"/>
    <w:rsid w:val="00EF4437"/>
    <w:rsid w:val="00EF4529"/>
    <w:rsid w:val="00EF47B4"/>
    <w:rsid w:val="00EF491D"/>
    <w:rsid w:val="00EF4AEA"/>
    <w:rsid w:val="00EF4D22"/>
    <w:rsid w:val="00EF5069"/>
    <w:rsid w:val="00EF50BD"/>
    <w:rsid w:val="00EF5123"/>
    <w:rsid w:val="00EF52C6"/>
    <w:rsid w:val="00EF54BF"/>
    <w:rsid w:val="00EF5621"/>
    <w:rsid w:val="00EF5735"/>
    <w:rsid w:val="00EF5DA8"/>
    <w:rsid w:val="00EF5E41"/>
    <w:rsid w:val="00EF5E58"/>
    <w:rsid w:val="00EF601C"/>
    <w:rsid w:val="00EF60E0"/>
    <w:rsid w:val="00EF6220"/>
    <w:rsid w:val="00EF630D"/>
    <w:rsid w:val="00EF63D5"/>
    <w:rsid w:val="00EF645F"/>
    <w:rsid w:val="00EF662A"/>
    <w:rsid w:val="00EF6630"/>
    <w:rsid w:val="00EF6ADF"/>
    <w:rsid w:val="00EF6C20"/>
    <w:rsid w:val="00EF6F37"/>
    <w:rsid w:val="00EF6F50"/>
    <w:rsid w:val="00EF7139"/>
    <w:rsid w:val="00EF7374"/>
    <w:rsid w:val="00EF7391"/>
    <w:rsid w:val="00EF77C3"/>
    <w:rsid w:val="00EF7966"/>
    <w:rsid w:val="00EF7971"/>
    <w:rsid w:val="00EF797E"/>
    <w:rsid w:val="00EF7990"/>
    <w:rsid w:val="00EF7DB3"/>
    <w:rsid w:val="00EF7EFE"/>
    <w:rsid w:val="00EF7FF4"/>
    <w:rsid w:val="00F00461"/>
    <w:rsid w:val="00F00BF0"/>
    <w:rsid w:val="00F00D3C"/>
    <w:rsid w:val="00F01168"/>
    <w:rsid w:val="00F0167A"/>
    <w:rsid w:val="00F01701"/>
    <w:rsid w:val="00F0174B"/>
    <w:rsid w:val="00F018C7"/>
    <w:rsid w:val="00F01963"/>
    <w:rsid w:val="00F019BD"/>
    <w:rsid w:val="00F01D1F"/>
    <w:rsid w:val="00F0246E"/>
    <w:rsid w:val="00F02472"/>
    <w:rsid w:val="00F024C9"/>
    <w:rsid w:val="00F0253A"/>
    <w:rsid w:val="00F025D5"/>
    <w:rsid w:val="00F02A86"/>
    <w:rsid w:val="00F02DBA"/>
    <w:rsid w:val="00F02E2D"/>
    <w:rsid w:val="00F02FA6"/>
    <w:rsid w:val="00F0359F"/>
    <w:rsid w:val="00F0389E"/>
    <w:rsid w:val="00F04458"/>
    <w:rsid w:val="00F04799"/>
    <w:rsid w:val="00F0496E"/>
    <w:rsid w:val="00F04A5E"/>
    <w:rsid w:val="00F04B42"/>
    <w:rsid w:val="00F04EA7"/>
    <w:rsid w:val="00F05030"/>
    <w:rsid w:val="00F050E1"/>
    <w:rsid w:val="00F05358"/>
    <w:rsid w:val="00F05751"/>
    <w:rsid w:val="00F05A98"/>
    <w:rsid w:val="00F05D84"/>
    <w:rsid w:val="00F06208"/>
    <w:rsid w:val="00F06246"/>
    <w:rsid w:val="00F0626D"/>
    <w:rsid w:val="00F06659"/>
    <w:rsid w:val="00F0690A"/>
    <w:rsid w:val="00F06A5A"/>
    <w:rsid w:val="00F06B7C"/>
    <w:rsid w:val="00F06B90"/>
    <w:rsid w:val="00F06BA3"/>
    <w:rsid w:val="00F06C5E"/>
    <w:rsid w:val="00F06C74"/>
    <w:rsid w:val="00F071EE"/>
    <w:rsid w:val="00F0739D"/>
    <w:rsid w:val="00F0784C"/>
    <w:rsid w:val="00F07D36"/>
    <w:rsid w:val="00F10A8A"/>
    <w:rsid w:val="00F10B3C"/>
    <w:rsid w:val="00F11166"/>
    <w:rsid w:val="00F114D8"/>
    <w:rsid w:val="00F116C8"/>
    <w:rsid w:val="00F11827"/>
    <w:rsid w:val="00F1197D"/>
    <w:rsid w:val="00F11A35"/>
    <w:rsid w:val="00F11D89"/>
    <w:rsid w:val="00F122CB"/>
    <w:rsid w:val="00F12479"/>
    <w:rsid w:val="00F12ED6"/>
    <w:rsid w:val="00F12F24"/>
    <w:rsid w:val="00F12F59"/>
    <w:rsid w:val="00F1320E"/>
    <w:rsid w:val="00F13827"/>
    <w:rsid w:val="00F13A66"/>
    <w:rsid w:val="00F13A6F"/>
    <w:rsid w:val="00F13CDD"/>
    <w:rsid w:val="00F13D67"/>
    <w:rsid w:val="00F13DA0"/>
    <w:rsid w:val="00F14039"/>
    <w:rsid w:val="00F14134"/>
    <w:rsid w:val="00F14599"/>
    <w:rsid w:val="00F1467D"/>
    <w:rsid w:val="00F1492A"/>
    <w:rsid w:val="00F14BB9"/>
    <w:rsid w:val="00F14E10"/>
    <w:rsid w:val="00F15196"/>
    <w:rsid w:val="00F15467"/>
    <w:rsid w:val="00F154DF"/>
    <w:rsid w:val="00F15658"/>
    <w:rsid w:val="00F15662"/>
    <w:rsid w:val="00F156D8"/>
    <w:rsid w:val="00F158CA"/>
    <w:rsid w:val="00F1599C"/>
    <w:rsid w:val="00F15FBF"/>
    <w:rsid w:val="00F161BB"/>
    <w:rsid w:val="00F161BC"/>
    <w:rsid w:val="00F162D4"/>
    <w:rsid w:val="00F16A81"/>
    <w:rsid w:val="00F16B3C"/>
    <w:rsid w:val="00F16C1E"/>
    <w:rsid w:val="00F16CF0"/>
    <w:rsid w:val="00F16DAE"/>
    <w:rsid w:val="00F1705F"/>
    <w:rsid w:val="00F17353"/>
    <w:rsid w:val="00F173EF"/>
    <w:rsid w:val="00F174B9"/>
    <w:rsid w:val="00F17C46"/>
    <w:rsid w:val="00F17C78"/>
    <w:rsid w:val="00F17D85"/>
    <w:rsid w:val="00F17F6C"/>
    <w:rsid w:val="00F2058B"/>
    <w:rsid w:val="00F2067A"/>
    <w:rsid w:val="00F20727"/>
    <w:rsid w:val="00F207B0"/>
    <w:rsid w:val="00F2085D"/>
    <w:rsid w:val="00F20B98"/>
    <w:rsid w:val="00F20CA5"/>
    <w:rsid w:val="00F21089"/>
    <w:rsid w:val="00F212AF"/>
    <w:rsid w:val="00F21410"/>
    <w:rsid w:val="00F215BA"/>
    <w:rsid w:val="00F21B74"/>
    <w:rsid w:val="00F21C59"/>
    <w:rsid w:val="00F21D74"/>
    <w:rsid w:val="00F21F52"/>
    <w:rsid w:val="00F224F9"/>
    <w:rsid w:val="00F2263A"/>
    <w:rsid w:val="00F22C44"/>
    <w:rsid w:val="00F22D2C"/>
    <w:rsid w:val="00F22D3F"/>
    <w:rsid w:val="00F22FC9"/>
    <w:rsid w:val="00F2326D"/>
    <w:rsid w:val="00F2334D"/>
    <w:rsid w:val="00F23363"/>
    <w:rsid w:val="00F234F2"/>
    <w:rsid w:val="00F23695"/>
    <w:rsid w:val="00F23945"/>
    <w:rsid w:val="00F23D49"/>
    <w:rsid w:val="00F23E6F"/>
    <w:rsid w:val="00F23E81"/>
    <w:rsid w:val="00F24274"/>
    <w:rsid w:val="00F2437D"/>
    <w:rsid w:val="00F2467C"/>
    <w:rsid w:val="00F249D6"/>
    <w:rsid w:val="00F24B48"/>
    <w:rsid w:val="00F24BD1"/>
    <w:rsid w:val="00F2542E"/>
    <w:rsid w:val="00F25893"/>
    <w:rsid w:val="00F25A34"/>
    <w:rsid w:val="00F25AE6"/>
    <w:rsid w:val="00F25BBD"/>
    <w:rsid w:val="00F25C1D"/>
    <w:rsid w:val="00F25E68"/>
    <w:rsid w:val="00F2604A"/>
    <w:rsid w:val="00F26325"/>
    <w:rsid w:val="00F26484"/>
    <w:rsid w:val="00F26511"/>
    <w:rsid w:val="00F2662F"/>
    <w:rsid w:val="00F26719"/>
    <w:rsid w:val="00F26887"/>
    <w:rsid w:val="00F26AC0"/>
    <w:rsid w:val="00F26B27"/>
    <w:rsid w:val="00F26F49"/>
    <w:rsid w:val="00F27077"/>
    <w:rsid w:val="00F27081"/>
    <w:rsid w:val="00F272B4"/>
    <w:rsid w:val="00F273A6"/>
    <w:rsid w:val="00F273EF"/>
    <w:rsid w:val="00F27583"/>
    <w:rsid w:val="00F276B0"/>
    <w:rsid w:val="00F27733"/>
    <w:rsid w:val="00F2777D"/>
    <w:rsid w:val="00F27AC3"/>
    <w:rsid w:val="00F27B39"/>
    <w:rsid w:val="00F27BE6"/>
    <w:rsid w:val="00F27C71"/>
    <w:rsid w:val="00F304B8"/>
    <w:rsid w:val="00F305D0"/>
    <w:rsid w:val="00F308D6"/>
    <w:rsid w:val="00F30B66"/>
    <w:rsid w:val="00F30FB0"/>
    <w:rsid w:val="00F31093"/>
    <w:rsid w:val="00F3178A"/>
    <w:rsid w:val="00F3186F"/>
    <w:rsid w:val="00F31AC1"/>
    <w:rsid w:val="00F31ADF"/>
    <w:rsid w:val="00F31C5F"/>
    <w:rsid w:val="00F31CF1"/>
    <w:rsid w:val="00F3209B"/>
    <w:rsid w:val="00F3214C"/>
    <w:rsid w:val="00F32194"/>
    <w:rsid w:val="00F32324"/>
    <w:rsid w:val="00F32785"/>
    <w:rsid w:val="00F32AEA"/>
    <w:rsid w:val="00F32C2A"/>
    <w:rsid w:val="00F32C9F"/>
    <w:rsid w:val="00F32DAE"/>
    <w:rsid w:val="00F330F2"/>
    <w:rsid w:val="00F33118"/>
    <w:rsid w:val="00F33548"/>
    <w:rsid w:val="00F337FF"/>
    <w:rsid w:val="00F3391D"/>
    <w:rsid w:val="00F33BCA"/>
    <w:rsid w:val="00F33CFC"/>
    <w:rsid w:val="00F33D98"/>
    <w:rsid w:val="00F33EAF"/>
    <w:rsid w:val="00F33F08"/>
    <w:rsid w:val="00F33F8D"/>
    <w:rsid w:val="00F340F7"/>
    <w:rsid w:val="00F342A0"/>
    <w:rsid w:val="00F342AC"/>
    <w:rsid w:val="00F344BE"/>
    <w:rsid w:val="00F3495C"/>
    <w:rsid w:val="00F34BBD"/>
    <w:rsid w:val="00F34D75"/>
    <w:rsid w:val="00F350AB"/>
    <w:rsid w:val="00F35580"/>
    <w:rsid w:val="00F3589C"/>
    <w:rsid w:val="00F35B38"/>
    <w:rsid w:val="00F35BDC"/>
    <w:rsid w:val="00F35D58"/>
    <w:rsid w:val="00F35EE1"/>
    <w:rsid w:val="00F35FF6"/>
    <w:rsid w:val="00F36209"/>
    <w:rsid w:val="00F36859"/>
    <w:rsid w:val="00F36871"/>
    <w:rsid w:val="00F36C39"/>
    <w:rsid w:val="00F36CC4"/>
    <w:rsid w:val="00F36F9C"/>
    <w:rsid w:val="00F3704B"/>
    <w:rsid w:val="00F3721D"/>
    <w:rsid w:val="00F377CC"/>
    <w:rsid w:val="00F37A0F"/>
    <w:rsid w:val="00F37CB6"/>
    <w:rsid w:val="00F37DF8"/>
    <w:rsid w:val="00F37F00"/>
    <w:rsid w:val="00F37F65"/>
    <w:rsid w:val="00F400B9"/>
    <w:rsid w:val="00F4010B"/>
    <w:rsid w:val="00F4017C"/>
    <w:rsid w:val="00F4036C"/>
    <w:rsid w:val="00F40830"/>
    <w:rsid w:val="00F409F7"/>
    <w:rsid w:val="00F40E4B"/>
    <w:rsid w:val="00F41289"/>
    <w:rsid w:val="00F41462"/>
    <w:rsid w:val="00F4155E"/>
    <w:rsid w:val="00F41978"/>
    <w:rsid w:val="00F41B53"/>
    <w:rsid w:val="00F420E7"/>
    <w:rsid w:val="00F4224E"/>
    <w:rsid w:val="00F42632"/>
    <w:rsid w:val="00F42C61"/>
    <w:rsid w:val="00F42FC4"/>
    <w:rsid w:val="00F430A5"/>
    <w:rsid w:val="00F43322"/>
    <w:rsid w:val="00F434A9"/>
    <w:rsid w:val="00F43744"/>
    <w:rsid w:val="00F4398F"/>
    <w:rsid w:val="00F43AD0"/>
    <w:rsid w:val="00F43EE0"/>
    <w:rsid w:val="00F43F3A"/>
    <w:rsid w:val="00F43FB3"/>
    <w:rsid w:val="00F440C7"/>
    <w:rsid w:val="00F44194"/>
    <w:rsid w:val="00F44352"/>
    <w:rsid w:val="00F44AB9"/>
    <w:rsid w:val="00F44BB1"/>
    <w:rsid w:val="00F4506A"/>
    <w:rsid w:val="00F457F3"/>
    <w:rsid w:val="00F45E8C"/>
    <w:rsid w:val="00F465A1"/>
    <w:rsid w:val="00F46911"/>
    <w:rsid w:val="00F46E42"/>
    <w:rsid w:val="00F46E80"/>
    <w:rsid w:val="00F4702C"/>
    <w:rsid w:val="00F4703C"/>
    <w:rsid w:val="00F47171"/>
    <w:rsid w:val="00F471EF"/>
    <w:rsid w:val="00F47286"/>
    <w:rsid w:val="00F474B5"/>
    <w:rsid w:val="00F47581"/>
    <w:rsid w:val="00F478BF"/>
    <w:rsid w:val="00F47CD9"/>
    <w:rsid w:val="00F47FE4"/>
    <w:rsid w:val="00F50350"/>
    <w:rsid w:val="00F50465"/>
    <w:rsid w:val="00F5047F"/>
    <w:rsid w:val="00F505B8"/>
    <w:rsid w:val="00F50689"/>
    <w:rsid w:val="00F50B26"/>
    <w:rsid w:val="00F50E4B"/>
    <w:rsid w:val="00F51122"/>
    <w:rsid w:val="00F51205"/>
    <w:rsid w:val="00F51265"/>
    <w:rsid w:val="00F512AD"/>
    <w:rsid w:val="00F5140A"/>
    <w:rsid w:val="00F5140F"/>
    <w:rsid w:val="00F51485"/>
    <w:rsid w:val="00F51688"/>
    <w:rsid w:val="00F5231D"/>
    <w:rsid w:val="00F52385"/>
    <w:rsid w:val="00F523B3"/>
    <w:rsid w:val="00F5264C"/>
    <w:rsid w:val="00F528AD"/>
    <w:rsid w:val="00F52C2A"/>
    <w:rsid w:val="00F52CAC"/>
    <w:rsid w:val="00F530A9"/>
    <w:rsid w:val="00F53123"/>
    <w:rsid w:val="00F534AB"/>
    <w:rsid w:val="00F53697"/>
    <w:rsid w:val="00F536E7"/>
    <w:rsid w:val="00F539DA"/>
    <w:rsid w:val="00F53D9D"/>
    <w:rsid w:val="00F53EFE"/>
    <w:rsid w:val="00F53FC7"/>
    <w:rsid w:val="00F54100"/>
    <w:rsid w:val="00F541EB"/>
    <w:rsid w:val="00F543FA"/>
    <w:rsid w:val="00F5454D"/>
    <w:rsid w:val="00F54E42"/>
    <w:rsid w:val="00F54F9D"/>
    <w:rsid w:val="00F54FBE"/>
    <w:rsid w:val="00F55004"/>
    <w:rsid w:val="00F550E6"/>
    <w:rsid w:val="00F55356"/>
    <w:rsid w:val="00F553D7"/>
    <w:rsid w:val="00F55487"/>
    <w:rsid w:val="00F55491"/>
    <w:rsid w:val="00F554C6"/>
    <w:rsid w:val="00F557D4"/>
    <w:rsid w:val="00F55AC5"/>
    <w:rsid w:val="00F55CED"/>
    <w:rsid w:val="00F56168"/>
    <w:rsid w:val="00F56266"/>
    <w:rsid w:val="00F565E8"/>
    <w:rsid w:val="00F567EF"/>
    <w:rsid w:val="00F568F7"/>
    <w:rsid w:val="00F56A98"/>
    <w:rsid w:val="00F57240"/>
    <w:rsid w:val="00F5727C"/>
    <w:rsid w:val="00F5765F"/>
    <w:rsid w:val="00F5771D"/>
    <w:rsid w:val="00F57834"/>
    <w:rsid w:val="00F57C44"/>
    <w:rsid w:val="00F57C7D"/>
    <w:rsid w:val="00F57CBD"/>
    <w:rsid w:val="00F57E01"/>
    <w:rsid w:val="00F6003A"/>
    <w:rsid w:val="00F600D0"/>
    <w:rsid w:val="00F601F5"/>
    <w:rsid w:val="00F604F6"/>
    <w:rsid w:val="00F60511"/>
    <w:rsid w:val="00F60A6A"/>
    <w:rsid w:val="00F60BA2"/>
    <w:rsid w:val="00F60C61"/>
    <w:rsid w:val="00F6136B"/>
    <w:rsid w:val="00F61577"/>
    <w:rsid w:val="00F61700"/>
    <w:rsid w:val="00F61736"/>
    <w:rsid w:val="00F61865"/>
    <w:rsid w:val="00F6192D"/>
    <w:rsid w:val="00F61A78"/>
    <w:rsid w:val="00F61C79"/>
    <w:rsid w:val="00F61CE7"/>
    <w:rsid w:val="00F61F67"/>
    <w:rsid w:val="00F622D7"/>
    <w:rsid w:val="00F622F3"/>
    <w:rsid w:val="00F62696"/>
    <w:rsid w:val="00F62EF4"/>
    <w:rsid w:val="00F634F6"/>
    <w:rsid w:val="00F63521"/>
    <w:rsid w:val="00F63792"/>
    <w:rsid w:val="00F6396E"/>
    <w:rsid w:val="00F642E2"/>
    <w:rsid w:val="00F6443C"/>
    <w:rsid w:val="00F645EA"/>
    <w:rsid w:val="00F648D4"/>
    <w:rsid w:val="00F64A65"/>
    <w:rsid w:val="00F64D7B"/>
    <w:rsid w:val="00F64FB0"/>
    <w:rsid w:val="00F65541"/>
    <w:rsid w:val="00F656C7"/>
    <w:rsid w:val="00F657BE"/>
    <w:rsid w:val="00F65C7E"/>
    <w:rsid w:val="00F65D75"/>
    <w:rsid w:val="00F65E26"/>
    <w:rsid w:val="00F65F87"/>
    <w:rsid w:val="00F65FDC"/>
    <w:rsid w:val="00F66227"/>
    <w:rsid w:val="00F662E0"/>
    <w:rsid w:val="00F667E2"/>
    <w:rsid w:val="00F66C64"/>
    <w:rsid w:val="00F66E3D"/>
    <w:rsid w:val="00F672E5"/>
    <w:rsid w:val="00F674CC"/>
    <w:rsid w:val="00F67646"/>
    <w:rsid w:val="00F676A3"/>
    <w:rsid w:val="00F67A18"/>
    <w:rsid w:val="00F67D28"/>
    <w:rsid w:val="00F67DBE"/>
    <w:rsid w:val="00F67DDB"/>
    <w:rsid w:val="00F67F67"/>
    <w:rsid w:val="00F705A5"/>
    <w:rsid w:val="00F70643"/>
    <w:rsid w:val="00F70734"/>
    <w:rsid w:val="00F70A3B"/>
    <w:rsid w:val="00F70A9C"/>
    <w:rsid w:val="00F70D31"/>
    <w:rsid w:val="00F70EA2"/>
    <w:rsid w:val="00F7131B"/>
    <w:rsid w:val="00F713AB"/>
    <w:rsid w:val="00F713D1"/>
    <w:rsid w:val="00F71B49"/>
    <w:rsid w:val="00F71C40"/>
    <w:rsid w:val="00F72098"/>
    <w:rsid w:val="00F72482"/>
    <w:rsid w:val="00F7271B"/>
    <w:rsid w:val="00F727EC"/>
    <w:rsid w:val="00F72C0A"/>
    <w:rsid w:val="00F72CA6"/>
    <w:rsid w:val="00F7323B"/>
    <w:rsid w:val="00F73380"/>
    <w:rsid w:val="00F73654"/>
    <w:rsid w:val="00F7376E"/>
    <w:rsid w:val="00F73B6C"/>
    <w:rsid w:val="00F73CAC"/>
    <w:rsid w:val="00F73DC8"/>
    <w:rsid w:val="00F73E7B"/>
    <w:rsid w:val="00F74031"/>
    <w:rsid w:val="00F741D5"/>
    <w:rsid w:val="00F74318"/>
    <w:rsid w:val="00F743A0"/>
    <w:rsid w:val="00F743A4"/>
    <w:rsid w:val="00F74470"/>
    <w:rsid w:val="00F749B5"/>
    <w:rsid w:val="00F75074"/>
    <w:rsid w:val="00F750DE"/>
    <w:rsid w:val="00F75636"/>
    <w:rsid w:val="00F757C5"/>
    <w:rsid w:val="00F75903"/>
    <w:rsid w:val="00F75A35"/>
    <w:rsid w:val="00F75D1B"/>
    <w:rsid w:val="00F75D22"/>
    <w:rsid w:val="00F75E3A"/>
    <w:rsid w:val="00F75F0A"/>
    <w:rsid w:val="00F75FD5"/>
    <w:rsid w:val="00F760B1"/>
    <w:rsid w:val="00F76306"/>
    <w:rsid w:val="00F765B9"/>
    <w:rsid w:val="00F76C43"/>
    <w:rsid w:val="00F76C6E"/>
    <w:rsid w:val="00F76CA9"/>
    <w:rsid w:val="00F76D8C"/>
    <w:rsid w:val="00F76EEE"/>
    <w:rsid w:val="00F76F0B"/>
    <w:rsid w:val="00F76F92"/>
    <w:rsid w:val="00F7702E"/>
    <w:rsid w:val="00F7706F"/>
    <w:rsid w:val="00F770BE"/>
    <w:rsid w:val="00F770EF"/>
    <w:rsid w:val="00F770F0"/>
    <w:rsid w:val="00F772CA"/>
    <w:rsid w:val="00F77691"/>
    <w:rsid w:val="00F77850"/>
    <w:rsid w:val="00F77A6A"/>
    <w:rsid w:val="00F77B4D"/>
    <w:rsid w:val="00F77BE5"/>
    <w:rsid w:val="00F77C8A"/>
    <w:rsid w:val="00F77D99"/>
    <w:rsid w:val="00F77FA1"/>
    <w:rsid w:val="00F77FB4"/>
    <w:rsid w:val="00F80171"/>
    <w:rsid w:val="00F8026F"/>
    <w:rsid w:val="00F8068A"/>
    <w:rsid w:val="00F806C5"/>
    <w:rsid w:val="00F80B68"/>
    <w:rsid w:val="00F80B6C"/>
    <w:rsid w:val="00F80B73"/>
    <w:rsid w:val="00F81652"/>
    <w:rsid w:val="00F8192D"/>
    <w:rsid w:val="00F81954"/>
    <w:rsid w:val="00F820F3"/>
    <w:rsid w:val="00F8229B"/>
    <w:rsid w:val="00F823EF"/>
    <w:rsid w:val="00F82403"/>
    <w:rsid w:val="00F82587"/>
    <w:rsid w:val="00F83044"/>
    <w:rsid w:val="00F831DF"/>
    <w:rsid w:val="00F8321E"/>
    <w:rsid w:val="00F838AA"/>
    <w:rsid w:val="00F83BB5"/>
    <w:rsid w:val="00F83C5C"/>
    <w:rsid w:val="00F83D7B"/>
    <w:rsid w:val="00F83E81"/>
    <w:rsid w:val="00F84103"/>
    <w:rsid w:val="00F84381"/>
    <w:rsid w:val="00F84396"/>
    <w:rsid w:val="00F84B87"/>
    <w:rsid w:val="00F84D17"/>
    <w:rsid w:val="00F84F43"/>
    <w:rsid w:val="00F85117"/>
    <w:rsid w:val="00F854E3"/>
    <w:rsid w:val="00F8559F"/>
    <w:rsid w:val="00F856A7"/>
    <w:rsid w:val="00F85C6C"/>
    <w:rsid w:val="00F86070"/>
    <w:rsid w:val="00F863F7"/>
    <w:rsid w:val="00F86B35"/>
    <w:rsid w:val="00F86BE7"/>
    <w:rsid w:val="00F86DD9"/>
    <w:rsid w:val="00F86F14"/>
    <w:rsid w:val="00F87001"/>
    <w:rsid w:val="00F870E5"/>
    <w:rsid w:val="00F871B8"/>
    <w:rsid w:val="00F87684"/>
    <w:rsid w:val="00F87729"/>
    <w:rsid w:val="00F87A2C"/>
    <w:rsid w:val="00F87A5B"/>
    <w:rsid w:val="00F87B07"/>
    <w:rsid w:val="00F87C69"/>
    <w:rsid w:val="00F87CD3"/>
    <w:rsid w:val="00F9040B"/>
    <w:rsid w:val="00F90AC0"/>
    <w:rsid w:val="00F90D50"/>
    <w:rsid w:val="00F91557"/>
    <w:rsid w:val="00F91C68"/>
    <w:rsid w:val="00F91DCB"/>
    <w:rsid w:val="00F921CB"/>
    <w:rsid w:val="00F92209"/>
    <w:rsid w:val="00F92815"/>
    <w:rsid w:val="00F92899"/>
    <w:rsid w:val="00F9289B"/>
    <w:rsid w:val="00F92959"/>
    <w:rsid w:val="00F93012"/>
    <w:rsid w:val="00F9301A"/>
    <w:rsid w:val="00F9326B"/>
    <w:rsid w:val="00F936CA"/>
    <w:rsid w:val="00F936DB"/>
    <w:rsid w:val="00F93895"/>
    <w:rsid w:val="00F93952"/>
    <w:rsid w:val="00F93ADA"/>
    <w:rsid w:val="00F93B1C"/>
    <w:rsid w:val="00F93B7B"/>
    <w:rsid w:val="00F93E45"/>
    <w:rsid w:val="00F94061"/>
    <w:rsid w:val="00F9417F"/>
    <w:rsid w:val="00F946D3"/>
    <w:rsid w:val="00F94880"/>
    <w:rsid w:val="00F94ABC"/>
    <w:rsid w:val="00F94BAE"/>
    <w:rsid w:val="00F95068"/>
    <w:rsid w:val="00F95342"/>
    <w:rsid w:val="00F95446"/>
    <w:rsid w:val="00F958C5"/>
    <w:rsid w:val="00F960E0"/>
    <w:rsid w:val="00F9626A"/>
    <w:rsid w:val="00F96435"/>
    <w:rsid w:val="00F96639"/>
    <w:rsid w:val="00F96909"/>
    <w:rsid w:val="00F96AAC"/>
    <w:rsid w:val="00F96BC4"/>
    <w:rsid w:val="00F97308"/>
    <w:rsid w:val="00F97550"/>
    <w:rsid w:val="00F976D8"/>
    <w:rsid w:val="00F97983"/>
    <w:rsid w:val="00F97A7B"/>
    <w:rsid w:val="00F97D0E"/>
    <w:rsid w:val="00F97E1D"/>
    <w:rsid w:val="00FA00E4"/>
    <w:rsid w:val="00FA05FA"/>
    <w:rsid w:val="00FA0986"/>
    <w:rsid w:val="00FA0E2B"/>
    <w:rsid w:val="00FA0FAF"/>
    <w:rsid w:val="00FA11C1"/>
    <w:rsid w:val="00FA1247"/>
    <w:rsid w:val="00FA1494"/>
    <w:rsid w:val="00FA15A8"/>
    <w:rsid w:val="00FA1671"/>
    <w:rsid w:val="00FA1A3A"/>
    <w:rsid w:val="00FA1A48"/>
    <w:rsid w:val="00FA1A85"/>
    <w:rsid w:val="00FA1D06"/>
    <w:rsid w:val="00FA218B"/>
    <w:rsid w:val="00FA2265"/>
    <w:rsid w:val="00FA237F"/>
    <w:rsid w:val="00FA23E7"/>
    <w:rsid w:val="00FA2E71"/>
    <w:rsid w:val="00FA31AD"/>
    <w:rsid w:val="00FA32A3"/>
    <w:rsid w:val="00FA33D2"/>
    <w:rsid w:val="00FA36B3"/>
    <w:rsid w:val="00FA38FB"/>
    <w:rsid w:val="00FA3B9F"/>
    <w:rsid w:val="00FA3D79"/>
    <w:rsid w:val="00FA3DC2"/>
    <w:rsid w:val="00FA4132"/>
    <w:rsid w:val="00FA4300"/>
    <w:rsid w:val="00FA437B"/>
    <w:rsid w:val="00FA4573"/>
    <w:rsid w:val="00FA4682"/>
    <w:rsid w:val="00FA47C2"/>
    <w:rsid w:val="00FA4D19"/>
    <w:rsid w:val="00FA4FF8"/>
    <w:rsid w:val="00FA5037"/>
    <w:rsid w:val="00FA53FC"/>
    <w:rsid w:val="00FA550D"/>
    <w:rsid w:val="00FA56F1"/>
    <w:rsid w:val="00FA5849"/>
    <w:rsid w:val="00FA58BF"/>
    <w:rsid w:val="00FA58CA"/>
    <w:rsid w:val="00FA5901"/>
    <w:rsid w:val="00FA5BBB"/>
    <w:rsid w:val="00FA5D6F"/>
    <w:rsid w:val="00FA5DE1"/>
    <w:rsid w:val="00FA5DFB"/>
    <w:rsid w:val="00FA615C"/>
    <w:rsid w:val="00FA61DC"/>
    <w:rsid w:val="00FA6421"/>
    <w:rsid w:val="00FA6537"/>
    <w:rsid w:val="00FA6581"/>
    <w:rsid w:val="00FA6A20"/>
    <w:rsid w:val="00FA6BA7"/>
    <w:rsid w:val="00FA6CDE"/>
    <w:rsid w:val="00FA6F1A"/>
    <w:rsid w:val="00FA6FE5"/>
    <w:rsid w:val="00FA739C"/>
    <w:rsid w:val="00FA74E4"/>
    <w:rsid w:val="00FA7B0E"/>
    <w:rsid w:val="00FA7C92"/>
    <w:rsid w:val="00FB00C2"/>
    <w:rsid w:val="00FB00F0"/>
    <w:rsid w:val="00FB016C"/>
    <w:rsid w:val="00FB0382"/>
    <w:rsid w:val="00FB0456"/>
    <w:rsid w:val="00FB0488"/>
    <w:rsid w:val="00FB0739"/>
    <w:rsid w:val="00FB0900"/>
    <w:rsid w:val="00FB0941"/>
    <w:rsid w:val="00FB0CEB"/>
    <w:rsid w:val="00FB115C"/>
    <w:rsid w:val="00FB19BA"/>
    <w:rsid w:val="00FB1CD2"/>
    <w:rsid w:val="00FB1ED3"/>
    <w:rsid w:val="00FB2035"/>
    <w:rsid w:val="00FB23C7"/>
    <w:rsid w:val="00FB265F"/>
    <w:rsid w:val="00FB2838"/>
    <w:rsid w:val="00FB2A71"/>
    <w:rsid w:val="00FB31D1"/>
    <w:rsid w:val="00FB3530"/>
    <w:rsid w:val="00FB35CE"/>
    <w:rsid w:val="00FB3622"/>
    <w:rsid w:val="00FB3686"/>
    <w:rsid w:val="00FB3A1D"/>
    <w:rsid w:val="00FB42F2"/>
    <w:rsid w:val="00FB43E5"/>
    <w:rsid w:val="00FB4468"/>
    <w:rsid w:val="00FB4779"/>
    <w:rsid w:val="00FB47E9"/>
    <w:rsid w:val="00FB47F0"/>
    <w:rsid w:val="00FB4B1A"/>
    <w:rsid w:val="00FB4C4F"/>
    <w:rsid w:val="00FB4E93"/>
    <w:rsid w:val="00FB4E96"/>
    <w:rsid w:val="00FB500C"/>
    <w:rsid w:val="00FB523D"/>
    <w:rsid w:val="00FB5646"/>
    <w:rsid w:val="00FB5664"/>
    <w:rsid w:val="00FB56D6"/>
    <w:rsid w:val="00FB59E4"/>
    <w:rsid w:val="00FB5F94"/>
    <w:rsid w:val="00FB6090"/>
    <w:rsid w:val="00FB60FD"/>
    <w:rsid w:val="00FB61A2"/>
    <w:rsid w:val="00FB61B5"/>
    <w:rsid w:val="00FB62EA"/>
    <w:rsid w:val="00FB6326"/>
    <w:rsid w:val="00FB6569"/>
    <w:rsid w:val="00FB65DF"/>
    <w:rsid w:val="00FB662A"/>
    <w:rsid w:val="00FB66A5"/>
    <w:rsid w:val="00FB68C0"/>
    <w:rsid w:val="00FB69E6"/>
    <w:rsid w:val="00FB6ACF"/>
    <w:rsid w:val="00FB6DA4"/>
    <w:rsid w:val="00FB707F"/>
    <w:rsid w:val="00FB737C"/>
    <w:rsid w:val="00FB7384"/>
    <w:rsid w:val="00FB7626"/>
    <w:rsid w:val="00FB77FE"/>
    <w:rsid w:val="00FB7807"/>
    <w:rsid w:val="00FB78A3"/>
    <w:rsid w:val="00FB79D4"/>
    <w:rsid w:val="00FB79E9"/>
    <w:rsid w:val="00FB7C9E"/>
    <w:rsid w:val="00FB7D4E"/>
    <w:rsid w:val="00FB7D7B"/>
    <w:rsid w:val="00FB7E0A"/>
    <w:rsid w:val="00FC02BB"/>
    <w:rsid w:val="00FC0646"/>
    <w:rsid w:val="00FC0867"/>
    <w:rsid w:val="00FC0952"/>
    <w:rsid w:val="00FC09B8"/>
    <w:rsid w:val="00FC0CA8"/>
    <w:rsid w:val="00FC0DA6"/>
    <w:rsid w:val="00FC142F"/>
    <w:rsid w:val="00FC1490"/>
    <w:rsid w:val="00FC1757"/>
    <w:rsid w:val="00FC19C5"/>
    <w:rsid w:val="00FC1BCD"/>
    <w:rsid w:val="00FC1FD1"/>
    <w:rsid w:val="00FC2015"/>
    <w:rsid w:val="00FC2505"/>
    <w:rsid w:val="00FC28BF"/>
    <w:rsid w:val="00FC2AE8"/>
    <w:rsid w:val="00FC2BF2"/>
    <w:rsid w:val="00FC2D8B"/>
    <w:rsid w:val="00FC2DDE"/>
    <w:rsid w:val="00FC2DE8"/>
    <w:rsid w:val="00FC2E14"/>
    <w:rsid w:val="00FC30D7"/>
    <w:rsid w:val="00FC30FE"/>
    <w:rsid w:val="00FC321B"/>
    <w:rsid w:val="00FC328B"/>
    <w:rsid w:val="00FC3292"/>
    <w:rsid w:val="00FC3314"/>
    <w:rsid w:val="00FC391A"/>
    <w:rsid w:val="00FC39AB"/>
    <w:rsid w:val="00FC3BBA"/>
    <w:rsid w:val="00FC3F3F"/>
    <w:rsid w:val="00FC47DF"/>
    <w:rsid w:val="00FC48D4"/>
    <w:rsid w:val="00FC4998"/>
    <w:rsid w:val="00FC49C4"/>
    <w:rsid w:val="00FC4A4E"/>
    <w:rsid w:val="00FC4BE4"/>
    <w:rsid w:val="00FC4C7D"/>
    <w:rsid w:val="00FC4E59"/>
    <w:rsid w:val="00FC4EBB"/>
    <w:rsid w:val="00FC4ECB"/>
    <w:rsid w:val="00FC4F3D"/>
    <w:rsid w:val="00FC5476"/>
    <w:rsid w:val="00FC550A"/>
    <w:rsid w:val="00FC576C"/>
    <w:rsid w:val="00FC5861"/>
    <w:rsid w:val="00FC58C2"/>
    <w:rsid w:val="00FC59E0"/>
    <w:rsid w:val="00FC5AF8"/>
    <w:rsid w:val="00FC5E36"/>
    <w:rsid w:val="00FC5FCB"/>
    <w:rsid w:val="00FC627C"/>
    <w:rsid w:val="00FC6379"/>
    <w:rsid w:val="00FC655A"/>
    <w:rsid w:val="00FC6710"/>
    <w:rsid w:val="00FC6784"/>
    <w:rsid w:val="00FC6829"/>
    <w:rsid w:val="00FC695F"/>
    <w:rsid w:val="00FC6A2A"/>
    <w:rsid w:val="00FC6CC9"/>
    <w:rsid w:val="00FC6DDC"/>
    <w:rsid w:val="00FC75CF"/>
    <w:rsid w:val="00FC75DC"/>
    <w:rsid w:val="00FC78A2"/>
    <w:rsid w:val="00FC7980"/>
    <w:rsid w:val="00FC7F8C"/>
    <w:rsid w:val="00FD03C8"/>
    <w:rsid w:val="00FD0A0D"/>
    <w:rsid w:val="00FD0A24"/>
    <w:rsid w:val="00FD0B8B"/>
    <w:rsid w:val="00FD0C88"/>
    <w:rsid w:val="00FD0D3F"/>
    <w:rsid w:val="00FD0F05"/>
    <w:rsid w:val="00FD1732"/>
    <w:rsid w:val="00FD1780"/>
    <w:rsid w:val="00FD17D4"/>
    <w:rsid w:val="00FD1F98"/>
    <w:rsid w:val="00FD2267"/>
    <w:rsid w:val="00FD241E"/>
    <w:rsid w:val="00FD2505"/>
    <w:rsid w:val="00FD2540"/>
    <w:rsid w:val="00FD2AF8"/>
    <w:rsid w:val="00FD2B7D"/>
    <w:rsid w:val="00FD2B93"/>
    <w:rsid w:val="00FD2D96"/>
    <w:rsid w:val="00FD2E5C"/>
    <w:rsid w:val="00FD3009"/>
    <w:rsid w:val="00FD3191"/>
    <w:rsid w:val="00FD3306"/>
    <w:rsid w:val="00FD3493"/>
    <w:rsid w:val="00FD36B1"/>
    <w:rsid w:val="00FD3FE4"/>
    <w:rsid w:val="00FD424C"/>
    <w:rsid w:val="00FD45BA"/>
    <w:rsid w:val="00FD475A"/>
    <w:rsid w:val="00FD4875"/>
    <w:rsid w:val="00FD4A59"/>
    <w:rsid w:val="00FD4DFA"/>
    <w:rsid w:val="00FD50ED"/>
    <w:rsid w:val="00FD5207"/>
    <w:rsid w:val="00FD522C"/>
    <w:rsid w:val="00FD5666"/>
    <w:rsid w:val="00FD5700"/>
    <w:rsid w:val="00FD5712"/>
    <w:rsid w:val="00FD574C"/>
    <w:rsid w:val="00FD57F1"/>
    <w:rsid w:val="00FD5B65"/>
    <w:rsid w:val="00FD5C29"/>
    <w:rsid w:val="00FD5D6B"/>
    <w:rsid w:val="00FD5EE5"/>
    <w:rsid w:val="00FD5F86"/>
    <w:rsid w:val="00FD632A"/>
    <w:rsid w:val="00FD64A4"/>
    <w:rsid w:val="00FD654B"/>
    <w:rsid w:val="00FD6BD7"/>
    <w:rsid w:val="00FD6D58"/>
    <w:rsid w:val="00FD71BF"/>
    <w:rsid w:val="00FD7371"/>
    <w:rsid w:val="00FD767F"/>
    <w:rsid w:val="00FD7787"/>
    <w:rsid w:val="00FD7962"/>
    <w:rsid w:val="00FD7B5E"/>
    <w:rsid w:val="00FD7BAA"/>
    <w:rsid w:val="00FD7F37"/>
    <w:rsid w:val="00FD7F91"/>
    <w:rsid w:val="00FE0173"/>
    <w:rsid w:val="00FE01A4"/>
    <w:rsid w:val="00FE0475"/>
    <w:rsid w:val="00FE0C2B"/>
    <w:rsid w:val="00FE0C48"/>
    <w:rsid w:val="00FE0EAB"/>
    <w:rsid w:val="00FE0EBD"/>
    <w:rsid w:val="00FE0EE8"/>
    <w:rsid w:val="00FE0FB5"/>
    <w:rsid w:val="00FE12C4"/>
    <w:rsid w:val="00FE1561"/>
    <w:rsid w:val="00FE15CF"/>
    <w:rsid w:val="00FE16F9"/>
    <w:rsid w:val="00FE1907"/>
    <w:rsid w:val="00FE1934"/>
    <w:rsid w:val="00FE1C37"/>
    <w:rsid w:val="00FE1EEF"/>
    <w:rsid w:val="00FE213C"/>
    <w:rsid w:val="00FE21A3"/>
    <w:rsid w:val="00FE2315"/>
    <w:rsid w:val="00FE272D"/>
    <w:rsid w:val="00FE2A2C"/>
    <w:rsid w:val="00FE2A49"/>
    <w:rsid w:val="00FE2F6B"/>
    <w:rsid w:val="00FE31FF"/>
    <w:rsid w:val="00FE3581"/>
    <w:rsid w:val="00FE36C2"/>
    <w:rsid w:val="00FE372B"/>
    <w:rsid w:val="00FE390C"/>
    <w:rsid w:val="00FE3DEA"/>
    <w:rsid w:val="00FE441C"/>
    <w:rsid w:val="00FE44B2"/>
    <w:rsid w:val="00FE4548"/>
    <w:rsid w:val="00FE4681"/>
    <w:rsid w:val="00FE4694"/>
    <w:rsid w:val="00FE46C5"/>
    <w:rsid w:val="00FE4937"/>
    <w:rsid w:val="00FE4CDC"/>
    <w:rsid w:val="00FE4FB8"/>
    <w:rsid w:val="00FE533E"/>
    <w:rsid w:val="00FE5667"/>
    <w:rsid w:val="00FE57D4"/>
    <w:rsid w:val="00FE59F7"/>
    <w:rsid w:val="00FE59FD"/>
    <w:rsid w:val="00FE5F1A"/>
    <w:rsid w:val="00FE6036"/>
    <w:rsid w:val="00FE6159"/>
    <w:rsid w:val="00FE61D2"/>
    <w:rsid w:val="00FE61F9"/>
    <w:rsid w:val="00FE638F"/>
    <w:rsid w:val="00FE6906"/>
    <w:rsid w:val="00FE69D5"/>
    <w:rsid w:val="00FE6BBB"/>
    <w:rsid w:val="00FE6DE7"/>
    <w:rsid w:val="00FE72D3"/>
    <w:rsid w:val="00FE7387"/>
    <w:rsid w:val="00FE7434"/>
    <w:rsid w:val="00FE7862"/>
    <w:rsid w:val="00FE78FB"/>
    <w:rsid w:val="00FE7A44"/>
    <w:rsid w:val="00FE7F98"/>
    <w:rsid w:val="00FF0068"/>
    <w:rsid w:val="00FF00EA"/>
    <w:rsid w:val="00FF0539"/>
    <w:rsid w:val="00FF066E"/>
    <w:rsid w:val="00FF093B"/>
    <w:rsid w:val="00FF096C"/>
    <w:rsid w:val="00FF0ECB"/>
    <w:rsid w:val="00FF10DC"/>
    <w:rsid w:val="00FF136B"/>
    <w:rsid w:val="00FF1486"/>
    <w:rsid w:val="00FF14D5"/>
    <w:rsid w:val="00FF1610"/>
    <w:rsid w:val="00FF19FC"/>
    <w:rsid w:val="00FF1A9D"/>
    <w:rsid w:val="00FF1B49"/>
    <w:rsid w:val="00FF1E14"/>
    <w:rsid w:val="00FF2253"/>
    <w:rsid w:val="00FF25BD"/>
    <w:rsid w:val="00FF2A09"/>
    <w:rsid w:val="00FF2C2D"/>
    <w:rsid w:val="00FF2CE2"/>
    <w:rsid w:val="00FF2E7F"/>
    <w:rsid w:val="00FF3012"/>
    <w:rsid w:val="00FF3031"/>
    <w:rsid w:val="00FF306D"/>
    <w:rsid w:val="00FF30E1"/>
    <w:rsid w:val="00FF3179"/>
    <w:rsid w:val="00FF3437"/>
    <w:rsid w:val="00FF35FA"/>
    <w:rsid w:val="00FF3695"/>
    <w:rsid w:val="00FF38AD"/>
    <w:rsid w:val="00FF3B09"/>
    <w:rsid w:val="00FF3E67"/>
    <w:rsid w:val="00FF434E"/>
    <w:rsid w:val="00FF4588"/>
    <w:rsid w:val="00FF48C8"/>
    <w:rsid w:val="00FF4A58"/>
    <w:rsid w:val="00FF4CDA"/>
    <w:rsid w:val="00FF4E81"/>
    <w:rsid w:val="00FF4F02"/>
    <w:rsid w:val="00FF5038"/>
    <w:rsid w:val="00FF5182"/>
    <w:rsid w:val="00FF537F"/>
    <w:rsid w:val="00FF5515"/>
    <w:rsid w:val="00FF566C"/>
    <w:rsid w:val="00FF5DA3"/>
    <w:rsid w:val="00FF5EDB"/>
    <w:rsid w:val="00FF6034"/>
    <w:rsid w:val="00FF63E2"/>
    <w:rsid w:val="00FF6F68"/>
    <w:rsid w:val="00FF7327"/>
    <w:rsid w:val="00FF7510"/>
    <w:rsid w:val="00FF75D8"/>
    <w:rsid w:val="00FF77A4"/>
    <w:rsid w:val="00FF79FE"/>
    <w:rsid w:val="00FF7CEA"/>
    <w:rsid w:val="00FF7E9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3900D"/>
  <w15:chartTrackingRefBased/>
  <w15:docId w15:val="{EFFBA20E-9C2D-418D-9F1F-75BF03DF7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F83C5C"/>
    <w:pPr>
      <w:spacing w:before="120" w:after="120" w:line="280" w:lineRule="atLeast"/>
    </w:pPr>
    <w:rPr>
      <w:sz w:val="20"/>
      <w:szCs w:val="20"/>
    </w:rPr>
  </w:style>
  <w:style w:type="paragraph" w:styleId="Heading1">
    <w:name w:val="heading 1"/>
    <w:basedOn w:val="Normal"/>
    <w:next w:val="BodyText"/>
    <w:link w:val="Heading1Char"/>
    <w:uiPriority w:val="9"/>
    <w:qFormat/>
    <w:rsid w:val="00F83C5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F83C5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F83C5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83C5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F83C5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F83C5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F83C5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F83C5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F83C5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3C5C"/>
    <w:rPr>
      <w:color w:val="808080"/>
    </w:rPr>
  </w:style>
  <w:style w:type="paragraph" w:styleId="Date">
    <w:name w:val="Date"/>
    <w:basedOn w:val="Normal"/>
    <w:next w:val="Normal"/>
    <w:link w:val="DateChar"/>
    <w:uiPriority w:val="99"/>
    <w:unhideWhenUsed/>
    <w:rsid w:val="00F83C5C"/>
    <w:pPr>
      <w:spacing w:after="360" w:line="293" w:lineRule="auto"/>
    </w:pPr>
  </w:style>
  <w:style w:type="character" w:customStyle="1" w:styleId="DateChar">
    <w:name w:val="Date Char"/>
    <w:basedOn w:val="DefaultParagraphFont"/>
    <w:link w:val="Date"/>
    <w:uiPriority w:val="99"/>
    <w:rsid w:val="00F83C5C"/>
    <w:rPr>
      <w:sz w:val="20"/>
      <w:szCs w:val="20"/>
    </w:rPr>
  </w:style>
  <w:style w:type="paragraph" w:styleId="NoSpacing">
    <w:name w:val="No Spacing"/>
    <w:basedOn w:val="Normal"/>
    <w:link w:val="NoSpacingChar"/>
    <w:uiPriority w:val="10"/>
    <w:qFormat/>
    <w:rsid w:val="00F83C5C"/>
    <w:pPr>
      <w:spacing w:before="0" w:after="0"/>
    </w:pPr>
  </w:style>
  <w:style w:type="paragraph" w:styleId="ListBullet">
    <w:name w:val="List Bullet"/>
    <w:basedOn w:val="Normal"/>
    <w:link w:val="ListBulletChar"/>
    <w:uiPriority w:val="1"/>
    <w:qFormat/>
    <w:rsid w:val="00415A0E"/>
    <w:pPr>
      <w:numPr>
        <w:numId w:val="17"/>
      </w:numPr>
      <w:contextualSpacing/>
    </w:pPr>
  </w:style>
  <w:style w:type="paragraph" w:styleId="ListBullet2">
    <w:name w:val="List Bullet 2"/>
    <w:basedOn w:val="Normal"/>
    <w:uiPriority w:val="1"/>
    <w:qFormat/>
    <w:rsid w:val="00415A0E"/>
    <w:pPr>
      <w:numPr>
        <w:ilvl w:val="1"/>
        <w:numId w:val="17"/>
      </w:numPr>
      <w:contextualSpacing/>
    </w:pPr>
  </w:style>
  <w:style w:type="paragraph" w:styleId="ListNumber">
    <w:name w:val="List Number"/>
    <w:basedOn w:val="Normal"/>
    <w:uiPriority w:val="2"/>
    <w:qFormat/>
    <w:rsid w:val="00F83C5C"/>
    <w:pPr>
      <w:numPr>
        <w:numId w:val="14"/>
      </w:numPr>
      <w:spacing w:before="60"/>
      <w:contextualSpacing/>
    </w:pPr>
  </w:style>
  <w:style w:type="numbering" w:customStyle="1" w:styleId="Bullets">
    <w:name w:val="Bullets"/>
    <w:uiPriority w:val="99"/>
    <w:rsid w:val="00F83C5C"/>
    <w:pPr>
      <w:numPr>
        <w:numId w:val="5"/>
      </w:numPr>
    </w:pPr>
  </w:style>
  <w:style w:type="character" w:customStyle="1" w:styleId="Heading1Char">
    <w:name w:val="Heading 1 Char"/>
    <w:basedOn w:val="DefaultParagraphFont"/>
    <w:link w:val="Heading1"/>
    <w:uiPriority w:val="9"/>
    <w:rsid w:val="00F83C5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F83C5C"/>
    <w:pPr>
      <w:numPr>
        <w:ilvl w:val="1"/>
        <w:numId w:val="14"/>
      </w:numPr>
      <w:tabs>
        <w:tab w:val="num" w:pos="360"/>
      </w:tabs>
      <w:spacing w:before="60"/>
      <w:ind w:left="0" w:firstLine="0"/>
      <w:contextualSpacing/>
    </w:pPr>
  </w:style>
  <w:style w:type="character" w:customStyle="1" w:styleId="Heading2Char">
    <w:name w:val="Heading 2 Char"/>
    <w:basedOn w:val="DefaultParagraphFont"/>
    <w:link w:val="Heading2"/>
    <w:uiPriority w:val="9"/>
    <w:rsid w:val="00F83C5C"/>
    <w:rPr>
      <w:rFonts w:asciiTheme="majorHAnsi" w:eastAsiaTheme="majorEastAsia" w:hAnsiTheme="majorHAnsi" w:cstheme="majorBidi"/>
      <w:sz w:val="30"/>
      <w:szCs w:val="60"/>
    </w:rPr>
  </w:style>
  <w:style w:type="paragraph" w:styleId="ListParagraph">
    <w:name w:val="List Paragraph"/>
    <w:basedOn w:val="Normal"/>
    <w:uiPriority w:val="34"/>
    <w:qFormat/>
    <w:rsid w:val="00F83C5C"/>
    <w:pPr>
      <w:spacing w:line="293" w:lineRule="auto"/>
      <w:ind w:left="284"/>
      <w:contextualSpacing/>
    </w:pPr>
  </w:style>
  <w:style w:type="paragraph" w:styleId="Header">
    <w:name w:val="header"/>
    <w:basedOn w:val="Normal"/>
    <w:link w:val="HeaderChar"/>
    <w:uiPriority w:val="99"/>
    <w:unhideWhenUsed/>
    <w:rsid w:val="00F83C5C"/>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F83C5C"/>
    <w:rPr>
      <w:sz w:val="16"/>
      <w:szCs w:val="20"/>
    </w:rPr>
  </w:style>
  <w:style w:type="paragraph" w:styleId="Footer">
    <w:name w:val="footer"/>
    <w:basedOn w:val="Normal"/>
    <w:link w:val="FooterChar"/>
    <w:uiPriority w:val="11"/>
    <w:rsid w:val="00F83C5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F83C5C"/>
    <w:rPr>
      <w:rFonts w:asciiTheme="majorHAnsi" w:hAnsiTheme="majorHAnsi"/>
      <w:sz w:val="17"/>
    </w:rPr>
  </w:style>
  <w:style w:type="numbering" w:customStyle="1" w:styleId="Numbering">
    <w:name w:val="Numbering"/>
    <w:uiPriority w:val="99"/>
    <w:rsid w:val="00F83C5C"/>
    <w:pPr>
      <w:numPr>
        <w:numId w:val="14"/>
      </w:numPr>
    </w:pPr>
  </w:style>
  <w:style w:type="paragraph" w:styleId="ListBullet3">
    <w:name w:val="List Bullet 3"/>
    <w:basedOn w:val="Normal"/>
    <w:uiPriority w:val="1"/>
    <w:qFormat/>
    <w:rsid w:val="00AE528A"/>
    <w:pPr>
      <w:numPr>
        <w:ilvl w:val="2"/>
        <w:numId w:val="17"/>
      </w:numPr>
      <w:ind w:left="681"/>
      <w:contextualSpacing/>
    </w:pPr>
  </w:style>
  <w:style w:type="paragraph" w:styleId="ListContinue2">
    <w:name w:val="List Continue 2"/>
    <w:basedOn w:val="Normal"/>
    <w:uiPriority w:val="3"/>
    <w:unhideWhenUsed/>
    <w:qFormat/>
    <w:rsid w:val="00F83C5C"/>
    <w:pPr>
      <w:spacing w:before="60"/>
      <w:ind w:left="454"/>
    </w:pPr>
  </w:style>
  <w:style w:type="paragraph" w:styleId="ListNumber3">
    <w:name w:val="List Number 3"/>
    <w:basedOn w:val="Normal"/>
    <w:uiPriority w:val="13"/>
    <w:semiHidden/>
    <w:qFormat/>
    <w:rsid w:val="00F83C5C"/>
    <w:pPr>
      <w:numPr>
        <w:ilvl w:val="2"/>
        <w:numId w:val="14"/>
      </w:numPr>
      <w:tabs>
        <w:tab w:val="num" w:pos="360"/>
      </w:tabs>
      <w:spacing w:before="60"/>
      <w:ind w:left="0" w:firstLine="0"/>
      <w:contextualSpacing/>
    </w:pPr>
  </w:style>
  <w:style w:type="paragraph" w:styleId="ListNumber4">
    <w:name w:val="List Number 4"/>
    <w:basedOn w:val="Normal"/>
    <w:uiPriority w:val="13"/>
    <w:semiHidden/>
    <w:qFormat/>
    <w:rsid w:val="00F83C5C"/>
    <w:pPr>
      <w:numPr>
        <w:ilvl w:val="3"/>
        <w:numId w:val="14"/>
      </w:numPr>
      <w:tabs>
        <w:tab w:val="num" w:pos="360"/>
      </w:tabs>
      <w:spacing w:after="200" w:line="293" w:lineRule="auto"/>
      <w:ind w:left="0" w:firstLine="0"/>
      <w:contextualSpacing/>
    </w:pPr>
  </w:style>
  <w:style w:type="paragraph" w:styleId="ListNumber5">
    <w:name w:val="List Number 5"/>
    <w:basedOn w:val="Normal"/>
    <w:uiPriority w:val="13"/>
    <w:semiHidden/>
    <w:rsid w:val="00F83C5C"/>
    <w:pPr>
      <w:numPr>
        <w:ilvl w:val="4"/>
        <w:numId w:val="14"/>
      </w:numPr>
      <w:spacing w:after="200" w:line="293" w:lineRule="auto"/>
      <w:contextualSpacing/>
    </w:pPr>
  </w:style>
  <w:style w:type="paragraph" w:styleId="ListContinue">
    <w:name w:val="List Continue"/>
    <w:basedOn w:val="Normal"/>
    <w:uiPriority w:val="3"/>
    <w:unhideWhenUsed/>
    <w:qFormat/>
    <w:rsid w:val="00F83C5C"/>
    <w:pPr>
      <w:spacing w:before="60"/>
      <w:ind w:left="227"/>
    </w:pPr>
  </w:style>
  <w:style w:type="paragraph" w:styleId="ListContinue3">
    <w:name w:val="List Continue 3"/>
    <w:basedOn w:val="Normal"/>
    <w:uiPriority w:val="3"/>
    <w:unhideWhenUsed/>
    <w:qFormat/>
    <w:rsid w:val="00F83C5C"/>
    <w:pPr>
      <w:spacing w:before="60"/>
      <w:ind w:left="907"/>
    </w:pPr>
  </w:style>
  <w:style w:type="paragraph" w:styleId="ListContinue4">
    <w:name w:val="List Continue 4"/>
    <w:basedOn w:val="Normal"/>
    <w:uiPriority w:val="3"/>
    <w:unhideWhenUsed/>
    <w:qFormat/>
    <w:rsid w:val="00F83C5C"/>
    <w:pPr>
      <w:spacing w:line="293" w:lineRule="auto"/>
      <w:ind w:left="907"/>
      <w:contextualSpacing/>
    </w:pPr>
  </w:style>
  <w:style w:type="character" w:customStyle="1" w:styleId="Heading3Char">
    <w:name w:val="Heading 3 Char"/>
    <w:basedOn w:val="DefaultParagraphFont"/>
    <w:link w:val="Heading3"/>
    <w:uiPriority w:val="9"/>
    <w:rsid w:val="00F83C5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83C5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F83C5C"/>
    <w:rPr>
      <w:rFonts w:eastAsiaTheme="majorEastAsia" w:cstheme="majorBidi"/>
      <w:b/>
      <w:color w:val="265A9A" w:themeColor="background2"/>
      <w:szCs w:val="29"/>
    </w:rPr>
  </w:style>
  <w:style w:type="numbering" w:customStyle="1" w:styleId="ListHeadings">
    <w:name w:val="List Headings"/>
    <w:uiPriority w:val="99"/>
    <w:rsid w:val="00F83C5C"/>
    <w:pPr>
      <w:numPr>
        <w:numId w:val="12"/>
      </w:numPr>
    </w:pPr>
  </w:style>
  <w:style w:type="paragraph" w:styleId="Title">
    <w:name w:val="Title"/>
    <w:basedOn w:val="Heading1"/>
    <w:next w:val="Normal"/>
    <w:link w:val="TitleChar"/>
    <w:uiPriority w:val="3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F83C5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F83C5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F83C5C"/>
    <w:rPr>
      <w:b/>
    </w:rPr>
  </w:style>
  <w:style w:type="character" w:customStyle="1" w:styleId="Pull-outQuoteChar">
    <w:name w:val="Pull-out Quote Char"/>
    <w:basedOn w:val="DefaultParagraphFont"/>
    <w:link w:val="Pull-outQuote"/>
    <w:uiPriority w:val="99"/>
    <w:semiHidden/>
    <w:rsid w:val="00F83C5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F83C5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F83C5C"/>
  </w:style>
  <w:style w:type="paragraph" w:customStyle="1" w:styleId="NumberedHeading2">
    <w:name w:val="Numbered Heading 2"/>
    <w:basedOn w:val="Heading2"/>
    <w:next w:val="Normal"/>
    <w:link w:val="NumberedHeading2Char"/>
    <w:uiPriority w:val="9"/>
    <w:semiHidden/>
    <w:rsid w:val="00F83C5C"/>
  </w:style>
  <w:style w:type="character" w:customStyle="1" w:styleId="NumberedHeading1Char">
    <w:name w:val="Numbered Heading 1 Char"/>
    <w:basedOn w:val="Heading1Char"/>
    <w:link w:val="NumberedHeading1"/>
    <w:uiPriority w:val="9"/>
    <w:semiHidden/>
    <w:rsid w:val="00F83C5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F83C5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F83C5C"/>
    <w:pPr>
      <w:ind w:left="1134"/>
      <w:contextualSpacing/>
    </w:pPr>
  </w:style>
  <w:style w:type="table" w:styleId="TableGrid">
    <w:name w:val="Table Grid"/>
    <w:basedOn w:val="TableNormal"/>
    <w:uiPriority w:val="39"/>
    <w:rsid w:val="00F83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83C5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83C5C"/>
    <w:pPr>
      <w:numPr>
        <w:numId w:val="9"/>
      </w:numPr>
      <w:spacing w:before="60"/>
    </w:pPr>
  </w:style>
  <w:style w:type="paragraph" w:styleId="List2">
    <w:name w:val="List 2"/>
    <w:basedOn w:val="Normal"/>
    <w:uiPriority w:val="99"/>
    <w:semiHidden/>
    <w:qFormat/>
    <w:rsid w:val="00F83C5C"/>
    <w:pPr>
      <w:numPr>
        <w:ilvl w:val="1"/>
        <w:numId w:val="9"/>
      </w:numPr>
      <w:spacing w:before="60"/>
    </w:pPr>
  </w:style>
  <w:style w:type="numbering" w:customStyle="1" w:styleId="LetteredList">
    <w:name w:val="Lettered List"/>
    <w:uiPriority w:val="99"/>
    <w:rsid w:val="00F83C5C"/>
    <w:pPr>
      <w:numPr>
        <w:numId w:val="8"/>
      </w:numPr>
    </w:pPr>
  </w:style>
  <w:style w:type="paragraph" w:styleId="Subtitle">
    <w:name w:val="Subtitle"/>
    <w:basedOn w:val="Normal"/>
    <w:next w:val="Normal"/>
    <w:link w:val="SubtitleChar"/>
    <w:uiPriority w:val="39"/>
    <w:rsid w:val="00F83C5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F83C5C"/>
    <w:rPr>
      <w:rFonts w:eastAsiaTheme="minorEastAsia"/>
      <w:color w:val="FFFFFF" w:themeColor="background1"/>
      <w:sz w:val="52"/>
      <w:szCs w:val="20"/>
    </w:rPr>
  </w:style>
  <w:style w:type="character" w:styleId="Strong">
    <w:name w:val="Strong"/>
    <w:basedOn w:val="DefaultParagraphFont"/>
    <w:uiPriority w:val="22"/>
    <w:qFormat/>
    <w:rsid w:val="00F83C5C"/>
    <w:rPr>
      <w:rFonts w:asciiTheme="minorHAnsi" w:hAnsiTheme="minorHAnsi"/>
      <w:b/>
      <w:bCs/>
    </w:rPr>
  </w:style>
  <w:style w:type="paragraph" w:customStyle="1" w:styleId="Header-Keyline">
    <w:name w:val="Header - Keyline"/>
    <w:basedOn w:val="Header"/>
    <w:link w:val="Header-KeylineChar"/>
    <w:uiPriority w:val="99"/>
    <w:rsid w:val="00F83C5C"/>
    <w:pPr>
      <w:pBdr>
        <w:bottom w:val="single" w:sz="4" w:space="31" w:color="66BCDB" w:themeColor="text2"/>
      </w:pBdr>
      <w:spacing w:after="600"/>
    </w:pPr>
  </w:style>
  <w:style w:type="character" w:customStyle="1" w:styleId="Heading6Char">
    <w:name w:val="Heading 6 Char"/>
    <w:basedOn w:val="DefaultParagraphFont"/>
    <w:link w:val="Heading6"/>
    <w:uiPriority w:val="9"/>
    <w:rsid w:val="00F83C5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83C5C"/>
    <w:rPr>
      <w:sz w:val="16"/>
      <w:szCs w:val="20"/>
    </w:rPr>
  </w:style>
  <w:style w:type="character" w:customStyle="1" w:styleId="Heading7Char">
    <w:name w:val="Heading 7 Char"/>
    <w:basedOn w:val="DefaultParagraphFont"/>
    <w:link w:val="Heading7"/>
    <w:uiPriority w:val="9"/>
    <w:semiHidden/>
    <w:rsid w:val="00F83C5C"/>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F83C5C"/>
    <w:rPr>
      <w:rFonts w:eastAsiaTheme="majorEastAsia" w:cstheme="majorBidi"/>
      <w:b/>
      <w:sz w:val="18"/>
      <w:szCs w:val="21"/>
    </w:rPr>
  </w:style>
  <w:style w:type="table" w:customStyle="1" w:styleId="ProductivityCommissionTable1">
    <w:name w:val="Productivity Commission Table 1"/>
    <w:basedOn w:val="TableNormal"/>
    <w:uiPriority w:val="99"/>
    <w:rsid w:val="00F83C5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F83C5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F83C5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F83C5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F83C5C"/>
    <w:pPr>
      <w:spacing w:before="60" w:after="60" w:line="293" w:lineRule="auto"/>
      <w:contextualSpacing/>
    </w:pPr>
    <w:rPr>
      <w:sz w:val="18"/>
    </w:rPr>
  </w:style>
  <w:style w:type="paragraph" w:styleId="TOC1">
    <w:name w:val="toc 1"/>
    <w:basedOn w:val="Normal"/>
    <w:next w:val="BodyText"/>
    <w:autoRedefine/>
    <w:uiPriority w:val="39"/>
    <w:unhideWhenUsed/>
    <w:rsid w:val="00F83C5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83C5C"/>
    <w:rPr>
      <w:sz w:val="18"/>
      <w:szCs w:val="20"/>
    </w:rPr>
  </w:style>
  <w:style w:type="character" w:styleId="FootnoteReference">
    <w:name w:val="footnote reference"/>
    <w:basedOn w:val="DefaultParagraphFont"/>
    <w:uiPriority w:val="99"/>
    <w:semiHidden/>
    <w:unhideWhenUsed/>
    <w:rsid w:val="00F83C5C"/>
    <w:rPr>
      <w:vertAlign w:val="superscript"/>
    </w:rPr>
  </w:style>
  <w:style w:type="character" w:styleId="Hyperlink">
    <w:name w:val="Hyperlink"/>
    <w:basedOn w:val="DefaultParagraphFont"/>
    <w:uiPriority w:val="99"/>
    <w:unhideWhenUsed/>
    <w:rsid w:val="00F83C5C"/>
    <w:rPr>
      <w:color w:val="000000" w:themeColor="hyperlink"/>
      <w:u w:val="single"/>
    </w:rPr>
  </w:style>
  <w:style w:type="character" w:styleId="HTMLVariable">
    <w:name w:val="HTML Variable"/>
    <w:basedOn w:val="DefaultParagraphFont"/>
    <w:uiPriority w:val="99"/>
    <w:unhideWhenUsed/>
    <w:rsid w:val="00F83C5C"/>
    <w:rPr>
      <w:i/>
      <w:iCs/>
    </w:rPr>
  </w:style>
  <w:style w:type="paragraph" w:styleId="TOC2">
    <w:name w:val="toc 2"/>
    <w:basedOn w:val="Normal"/>
    <w:next w:val="Normal"/>
    <w:autoRedefine/>
    <w:uiPriority w:val="39"/>
    <w:unhideWhenUsed/>
    <w:rsid w:val="00F83C5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83C5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F83C5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F83C5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F83C5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F83C5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F83C5C"/>
    <w:rPr>
      <w:sz w:val="20"/>
      <w:szCs w:val="20"/>
    </w:rPr>
  </w:style>
  <w:style w:type="character" w:customStyle="1" w:styleId="Copyrightpage-Heading2Char">
    <w:name w:val="Copyright page-Heading 2 Char"/>
    <w:basedOn w:val="NoSpacingChar"/>
    <w:link w:val="Copyrightpage-Heading2"/>
    <w:uiPriority w:val="19"/>
    <w:rsid w:val="00F83C5C"/>
    <w:rPr>
      <w:b/>
      <w:color w:val="FFFFFF" w:themeColor="background1"/>
      <w:sz w:val="16"/>
      <w:szCs w:val="16"/>
    </w:rPr>
  </w:style>
  <w:style w:type="paragraph" w:customStyle="1" w:styleId="Copyrightpage-Heading">
    <w:name w:val="Copyright page-Heading"/>
    <w:basedOn w:val="Subtitle2"/>
    <w:link w:val="Copyrightpage-HeadingChar"/>
    <w:uiPriority w:val="19"/>
    <w:rsid w:val="00F83C5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F83C5C"/>
    <w:rPr>
      <w:color w:val="FFFFFF" w:themeColor="background1"/>
      <w:sz w:val="16"/>
      <w:szCs w:val="20"/>
    </w:rPr>
  </w:style>
  <w:style w:type="paragraph" w:customStyle="1" w:styleId="Subtitle4">
    <w:name w:val="Subtitle 4"/>
    <w:basedOn w:val="Copyrightpage-Heading"/>
    <w:link w:val="Subtitle4Char"/>
    <w:uiPriority w:val="39"/>
    <w:rsid w:val="00F83C5C"/>
    <w:pPr>
      <w:spacing w:after="40"/>
    </w:pPr>
    <w:rPr>
      <w:b/>
      <w:sz w:val="16"/>
    </w:rPr>
  </w:style>
  <w:style w:type="character" w:customStyle="1" w:styleId="Copyrightpage-HeadingChar">
    <w:name w:val="Copyright page-Heading Char"/>
    <w:basedOn w:val="Subtitle2Char"/>
    <w:link w:val="Copyrightpage-Heading"/>
    <w:uiPriority w:val="19"/>
    <w:rsid w:val="00F83C5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F83C5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F83C5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F83C5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F83C5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F83C5C"/>
    <w:pPr>
      <w:spacing w:line="360" w:lineRule="auto"/>
      <w:jc w:val="right"/>
    </w:pPr>
    <w:rPr>
      <w:sz w:val="16"/>
    </w:rPr>
  </w:style>
  <w:style w:type="paragraph" w:customStyle="1" w:styleId="Letterlogo">
    <w:name w:val="Letter logo"/>
    <w:basedOn w:val="LetterRight"/>
    <w:uiPriority w:val="99"/>
    <w:rsid w:val="00F83C5C"/>
    <w:pPr>
      <w:spacing w:after="320"/>
    </w:pPr>
  </w:style>
  <w:style w:type="character" w:customStyle="1" w:styleId="LetterRightChar">
    <w:name w:val="Letter Right Char"/>
    <w:basedOn w:val="DefaultParagraphFont"/>
    <w:link w:val="LetterRight"/>
    <w:uiPriority w:val="99"/>
    <w:rsid w:val="00F83C5C"/>
    <w:rPr>
      <w:sz w:val="16"/>
      <w:szCs w:val="20"/>
    </w:rPr>
  </w:style>
  <w:style w:type="character" w:styleId="UnresolvedMention">
    <w:name w:val="Unresolved Mention"/>
    <w:basedOn w:val="DefaultParagraphFont"/>
    <w:uiPriority w:val="99"/>
    <w:semiHidden/>
    <w:unhideWhenUsed/>
    <w:rsid w:val="00F83C5C"/>
    <w:rPr>
      <w:color w:val="605E5C"/>
      <w:shd w:val="clear" w:color="auto" w:fill="E1DFDD"/>
    </w:rPr>
  </w:style>
  <w:style w:type="paragraph" w:customStyle="1" w:styleId="LetterRight-NoSpace">
    <w:name w:val="Letter Right-No Space"/>
    <w:basedOn w:val="LetterRight"/>
    <w:uiPriority w:val="99"/>
    <w:rsid w:val="00F83C5C"/>
    <w:pPr>
      <w:spacing w:after="0"/>
    </w:pPr>
  </w:style>
  <w:style w:type="table" w:customStyle="1" w:styleId="Blank">
    <w:name w:val="Blank"/>
    <w:basedOn w:val="TableNormal"/>
    <w:uiPriority w:val="99"/>
    <w:rsid w:val="00F83C5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F83C5C"/>
    <w:pPr>
      <w:numPr>
        <w:numId w:val="11"/>
      </w:numPr>
      <w:contextualSpacing/>
    </w:pPr>
  </w:style>
  <w:style w:type="paragraph" w:customStyle="1" w:styleId="Coverdate">
    <w:name w:val="Cover date"/>
    <w:basedOn w:val="Normal"/>
    <w:uiPriority w:val="29"/>
    <w:rsid w:val="00F83C5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F83C5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F83C5C"/>
    <w:rPr>
      <w:color w:val="FFFFFF" w:themeColor="background1"/>
    </w:rPr>
  </w:style>
  <w:style w:type="paragraph" w:customStyle="1" w:styleId="Copyrightpage-Keylinenotext">
    <w:name w:val="Copyright page-Keyline (no text)"/>
    <w:basedOn w:val="Copyrightpage-Heading2"/>
    <w:uiPriority w:val="19"/>
    <w:rsid w:val="00F83C5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F83C5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F83C5C"/>
    <w:rPr>
      <w:b/>
    </w:rPr>
  </w:style>
  <w:style w:type="paragraph" w:customStyle="1" w:styleId="CoverImage">
    <w:name w:val="Cover Image"/>
    <w:basedOn w:val="Normal"/>
    <w:uiPriority w:val="29"/>
    <w:rsid w:val="00F83C5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F83C5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F83C5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F83C5C"/>
    <w:pPr>
      <w:spacing w:before="60"/>
      <w:ind w:left="113" w:right="851"/>
    </w:pPr>
    <w:rPr>
      <w:color w:val="58585B"/>
    </w:rPr>
  </w:style>
  <w:style w:type="numbering" w:customStyle="1" w:styleId="TOCList">
    <w:name w:val="TOC List"/>
    <w:uiPriority w:val="99"/>
    <w:rsid w:val="00F83C5C"/>
    <w:pPr>
      <w:numPr>
        <w:numId w:val="16"/>
      </w:numPr>
    </w:pPr>
  </w:style>
  <w:style w:type="paragraph" w:customStyle="1" w:styleId="Heading1-Section-fullpage">
    <w:name w:val="Heading 1-Section-full page"/>
    <w:basedOn w:val="Heading1-nobackground"/>
    <w:uiPriority w:val="9"/>
    <w:qFormat/>
    <w:rsid w:val="00F83C5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F83C5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F83C5C"/>
    <w:pPr>
      <w:keepNext/>
      <w:spacing w:before="240"/>
    </w:pPr>
  </w:style>
  <w:style w:type="paragraph" w:customStyle="1" w:styleId="Source">
    <w:name w:val="Source"/>
    <w:basedOn w:val="Normal"/>
    <w:uiPriority w:val="9"/>
    <w:qFormat/>
    <w:rsid w:val="00F83C5C"/>
    <w:pPr>
      <w:spacing w:before="80" w:after="240" w:line="216" w:lineRule="atLeast"/>
    </w:pPr>
    <w:rPr>
      <w:sz w:val="18"/>
    </w:rPr>
  </w:style>
  <w:style w:type="paragraph" w:customStyle="1" w:styleId="Note">
    <w:name w:val="Note"/>
    <w:basedOn w:val="Source"/>
    <w:uiPriority w:val="9"/>
    <w:qFormat/>
    <w:rsid w:val="00F83C5C"/>
    <w:pPr>
      <w:spacing w:after="20"/>
    </w:pPr>
  </w:style>
  <w:style w:type="numbering" w:customStyle="1" w:styleId="Figure">
    <w:name w:val="Figure"/>
    <w:uiPriority w:val="99"/>
    <w:rsid w:val="00F83C5C"/>
    <w:pPr>
      <w:numPr>
        <w:numId w:val="6"/>
      </w:numPr>
    </w:pPr>
  </w:style>
  <w:style w:type="table" w:customStyle="1" w:styleId="Boxtable">
    <w:name w:val="Box table"/>
    <w:basedOn w:val="Texttable-Paleblue"/>
    <w:uiPriority w:val="99"/>
    <w:rsid w:val="00F83C5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F83C5C"/>
    <w:pPr>
      <w:numPr>
        <w:numId w:val="4"/>
      </w:numPr>
    </w:pPr>
  </w:style>
  <w:style w:type="paragraph" w:customStyle="1" w:styleId="BoxHeading2">
    <w:name w:val="Box Heading 2"/>
    <w:basedOn w:val="Normal"/>
    <w:next w:val="BodyText"/>
    <w:uiPriority w:val="4"/>
    <w:qFormat/>
    <w:rsid w:val="00F83C5C"/>
    <w:rPr>
      <w:b/>
    </w:rPr>
  </w:style>
  <w:style w:type="table" w:customStyle="1" w:styleId="ProductivityCommissionTable2-Dark">
    <w:name w:val="Productivity Commission Table 2 - Dark"/>
    <w:basedOn w:val="ProductivityCommissionTable2"/>
    <w:uiPriority w:val="99"/>
    <w:rsid w:val="00F83C5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F83C5C"/>
    <w:rPr>
      <w:i/>
    </w:rPr>
  </w:style>
  <w:style w:type="paragraph" w:customStyle="1" w:styleId="TableHeading">
    <w:name w:val="Table Heading"/>
    <w:basedOn w:val="NoSpacing"/>
    <w:uiPriority w:val="4"/>
    <w:qFormat/>
    <w:rsid w:val="00F83C5C"/>
    <w:pPr>
      <w:spacing w:after="20"/>
      <w:ind w:left="57"/>
    </w:pPr>
    <w:rPr>
      <w:b/>
      <w:color w:val="265A9A" w:themeColor="background2"/>
      <w:sz w:val="18"/>
    </w:rPr>
  </w:style>
  <w:style w:type="paragraph" w:customStyle="1" w:styleId="BodyText-Blue">
    <w:name w:val="Body Text-Blue"/>
    <w:basedOn w:val="BodyText"/>
    <w:link w:val="BodyText-BlueChar"/>
    <w:semiHidden/>
    <w:qFormat/>
    <w:rsid w:val="00F83C5C"/>
    <w:rPr>
      <w:color w:val="265A9A" w:themeColor="background2"/>
    </w:rPr>
  </w:style>
  <w:style w:type="table" w:customStyle="1" w:styleId="Texttable-Keyline">
    <w:name w:val="Text table-Keyline"/>
    <w:basedOn w:val="Texttable-Paleblue"/>
    <w:uiPriority w:val="99"/>
    <w:rsid w:val="00F83C5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F83C5C"/>
    <w:pPr>
      <w:jc w:val="right"/>
    </w:pPr>
  </w:style>
  <w:style w:type="table" w:customStyle="1" w:styleId="CopyrightPage">
    <w:name w:val="Copyright Page"/>
    <w:basedOn w:val="OverviewPageBannerTableStyle"/>
    <w:uiPriority w:val="99"/>
    <w:rsid w:val="00F83C5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F83C5C"/>
    <w:pPr>
      <w:spacing w:line="312" w:lineRule="atLeast"/>
    </w:pPr>
    <w:rPr>
      <w:color w:val="2C9BC2"/>
    </w:rPr>
  </w:style>
  <w:style w:type="paragraph" w:styleId="BodyText">
    <w:name w:val="Body Text"/>
    <w:basedOn w:val="Normal"/>
    <w:link w:val="BodyTextChar"/>
    <w:qFormat/>
    <w:rsid w:val="00F83C5C"/>
  </w:style>
  <w:style w:type="character" w:customStyle="1" w:styleId="BodyTextChar">
    <w:name w:val="Body Text Char"/>
    <w:basedOn w:val="DefaultParagraphFont"/>
    <w:link w:val="BodyText"/>
    <w:rsid w:val="00F83C5C"/>
    <w:rPr>
      <w:sz w:val="20"/>
      <w:szCs w:val="20"/>
    </w:rPr>
  </w:style>
  <w:style w:type="paragraph" w:styleId="List4">
    <w:name w:val="List 4"/>
    <w:basedOn w:val="Normal"/>
    <w:uiPriority w:val="99"/>
    <w:semiHidden/>
    <w:rsid w:val="00F83C5C"/>
    <w:pPr>
      <w:numPr>
        <w:ilvl w:val="3"/>
        <w:numId w:val="9"/>
      </w:numPr>
      <w:contextualSpacing/>
    </w:pPr>
  </w:style>
  <w:style w:type="paragraph" w:styleId="List3">
    <w:name w:val="List 3"/>
    <w:basedOn w:val="Normal"/>
    <w:uiPriority w:val="99"/>
    <w:semiHidden/>
    <w:rsid w:val="00F83C5C"/>
    <w:pPr>
      <w:numPr>
        <w:ilvl w:val="2"/>
        <w:numId w:val="9"/>
      </w:numPr>
      <w:contextualSpacing/>
    </w:pPr>
  </w:style>
  <w:style w:type="paragraph" w:customStyle="1" w:styleId="Heading1-nonumber">
    <w:name w:val="Heading 1-no number"/>
    <w:basedOn w:val="Heading1"/>
    <w:next w:val="BodyText"/>
    <w:uiPriority w:val="9"/>
    <w:qFormat/>
    <w:rsid w:val="00F83C5C"/>
    <w:pPr>
      <w:numPr>
        <w:numId w:val="0"/>
      </w:numPr>
      <w:ind w:left="567"/>
    </w:pPr>
  </w:style>
  <w:style w:type="paragraph" w:customStyle="1" w:styleId="ListAlpha1">
    <w:name w:val="List Alpha 1"/>
    <w:basedOn w:val="Normal"/>
    <w:uiPriority w:val="3"/>
    <w:qFormat/>
    <w:rsid w:val="00F83C5C"/>
    <w:pPr>
      <w:numPr>
        <w:numId w:val="10"/>
      </w:numPr>
      <w:spacing w:before="60"/>
      <w:contextualSpacing/>
    </w:pPr>
  </w:style>
  <w:style w:type="paragraph" w:customStyle="1" w:styleId="ListAlpha2">
    <w:name w:val="List Alpha 2"/>
    <w:basedOn w:val="ListAlpha1"/>
    <w:uiPriority w:val="3"/>
    <w:qFormat/>
    <w:rsid w:val="00F83C5C"/>
    <w:pPr>
      <w:numPr>
        <w:ilvl w:val="1"/>
      </w:numPr>
    </w:pPr>
  </w:style>
  <w:style w:type="paragraph" w:customStyle="1" w:styleId="ListAlpha3">
    <w:name w:val="List Alpha 3"/>
    <w:basedOn w:val="ListAlpha2"/>
    <w:uiPriority w:val="3"/>
    <w:qFormat/>
    <w:rsid w:val="00F83C5C"/>
    <w:pPr>
      <w:numPr>
        <w:ilvl w:val="2"/>
      </w:numPr>
    </w:pPr>
  </w:style>
  <w:style w:type="paragraph" w:customStyle="1" w:styleId="ListAlpha4">
    <w:name w:val="List Alpha 4"/>
    <w:basedOn w:val="ListAlpha3"/>
    <w:uiPriority w:val="3"/>
    <w:semiHidden/>
    <w:qFormat/>
    <w:rsid w:val="00F83C5C"/>
    <w:pPr>
      <w:numPr>
        <w:ilvl w:val="3"/>
      </w:numPr>
    </w:pPr>
  </w:style>
  <w:style w:type="numbering" w:customStyle="1" w:styleId="Alphalist">
    <w:name w:val="Alpha list"/>
    <w:uiPriority w:val="99"/>
    <w:rsid w:val="00F83C5C"/>
    <w:pPr>
      <w:numPr>
        <w:numId w:val="1"/>
      </w:numPr>
    </w:pPr>
  </w:style>
  <w:style w:type="paragraph" w:customStyle="1" w:styleId="KeyPoints-Bold">
    <w:name w:val="Key Points-Bold"/>
    <w:basedOn w:val="Normal"/>
    <w:uiPriority w:val="10"/>
    <w:qFormat/>
    <w:rsid w:val="00F83C5C"/>
    <w:pPr>
      <w:spacing w:before="40" w:after="60" w:line="274" w:lineRule="atLeast"/>
    </w:pPr>
    <w:rPr>
      <w:b/>
      <w:sz w:val="18"/>
    </w:rPr>
  </w:style>
  <w:style w:type="paragraph" w:customStyle="1" w:styleId="Copyrightpage-BodyBold">
    <w:name w:val="Copyright page-Body Bold"/>
    <w:basedOn w:val="Copyrightpage-BodyText"/>
    <w:uiPriority w:val="19"/>
    <w:rsid w:val="00F83C5C"/>
    <w:rPr>
      <w:b/>
    </w:rPr>
  </w:style>
  <w:style w:type="paragraph" w:customStyle="1" w:styleId="KeyPoints-Bullet">
    <w:name w:val="Key Points-Bullet"/>
    <w:basedOn w:val="ListBullet"/>
    <w:uiPriority w:val="10"/>
    <w:qFormat/>
    <w:rsid w:val="00F83C5C"/>
    <w:pPr>
      <w:spacing w:after="60" w:line="274" w:lineRule="atLeast"/>
    </w:pPr>
    <w:rPr>
      <w:sz w:val="18"/>
    </w:rPr>
  </w:style>
  <w:style w:type="paragraph" w:customStyle="1" w:styleId="BodyText-Grey">
    <w:name w:val="Body Text-Grey"/>
    <w:basedOn w:val="BodyText"/>
    <w:link w:val="BodyText-GreyChar"/>
    <w:semiHidden/>
    <w:qFormat/>
    <w:rsid w:val="00F83C5C"/>
    <w:rPr>
      <w:color w:val="58585B"/>
    </w:rPr>
  </w:style>
  <w:style w:type="character" w:customStyle="1" w:styleId="BodyText-GreyChar">
    <w:name w:val="Body Text-Grey Char"/>
    <w:basedOn w:val="BodyTextChar"/>
    <w:link w:val="BodyText-Grey"/>
    <w:semiHidden/>
    <w:rsid w:val="00F83C5C"/>
    <w:rPr>
      <w:color w:val="58585B"/>
      <w:sz w:val="20"/>
      <w:szCs w:val="20"/>
    </w:rPr>
  </w:style>
  <w:style w:type="paragraph" w:styleId="BalloonText">
    <w:name w:val="Balloon Text"/>
    <w:basedOn w:val="Normal"/>
    <w:link w:val="BalloonTextChar"/>
    <w:uiPriority w:val="99"/>
    <w:semiHidden/>
    <w:unhideWhenUsed/>
    <w:rsid w:val="00F83C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C5C"/>
    <w:rPr>
      <w:rFonts w:ascii="Segoe UI" w:hAnsi="Segoe UI" w:cs="Segoe UI"/>
      <w:sz w:val="18"/>
      <w:szCs w:val="18"/>
    </w:rPr>
  </w:style>
  <w:style w:type="character" w:styleId="CommentReference">
    <w:name w:val="annotation reference"/>
    <w:basedOn w:val="DefaultParagraphFont"/>
    <w:uiPriority w:val="99"/>
    <w:semiHidden/>
    <w:unhideWhenUsed/>
    <w:rsid w:val="00F83C5C"/>
    <w:rPr>
      <w:sz w:val="16"/>
      <w:szCs w:val="16"/>
    </w:rPr>
  </w:style>
  <w:style w:type="paragraph" w:styleId="CommentText">
    <w:name w:val="annotation text"/>
    <w:basedOn w:val="Normal"/>
    <w:link w:val="CommentTextChar"/>
    <w:uiPriority w:val="99"/>
    <w:unhideWhenUsed/>
    <w:rsid w:val="00F83C5C"/>
    <w:pPr>
      <w:spacing w:line="240" w:lineRule="auto"/>
    </w:pPr>
  </w:style>
  <w:style w:type="character" w:customStyle="1" w:styleId="CommentTextChar">
    <w:name w:val="Comment Text Char"/>
    <w:basedOn w:val="DefaultParagraphFont"/>
    <w:link w:val="CommentText"/>
    <w:uiPriority w:val="99"/>
    <w:rsid w:val="00F83C5C"/>
    <w:rPr>
      <w:sz w:val="20"/>
      <w:szCs w:val="20"/>
    </w:rPr>
  </w:style>
  <w:style w:type="paragraph" w:styleId="CommentSubject">
    <w:name w:val="annotation subject"/>
    <w:basedOn w:val="CommentText"/>
    <w:next w:val="CommentText"/>
    <w:link w:val="CommentSubjectChar"/>
    <w:uiPriority w:val="99"/>
    <w:semiHidden/>
    <w:unhideWhenUsed/>
    <w:rsid w:val="00F83C5C"/>
    <w:rPr>
      <w:b/>
      <w:bCs/>
    </w:rPr>
  </w:style>
  <w:style w:type="character" w:customStyle="1" w:styleId="CommentSubjectChar">
    <w:name w:val="Comment Subject Char"/>
    <w:basedOn w:val="CommentTextChar"/>
    <w:link w:val="CommentSubject"/>
    <w:uiPriority w:val="99"/>
    <w:semiHidden/>
    <w:rsid w:val="00F83C5C"/>
    <w:rPr>
      <w:b/>
      <w:bCs/>
      <w:sz w:val="20"/>
      <w:szCs w:val="20"/>
    </w:rPr>
  </w:style>
  <w:style w:type="character" w:customStyle="1" w:styleId="ColourBlue">
    <w:name w:val="Colour Blue"/>
    <w:basedOn w:val="DefaultParagraphFont"/>
    <w:uiPriority w:val="22"/>
    <w:qFormat/>
    <w:rsid w:val="00F83C5C"/>
    <w:rPr>
      <w:color w:val="66BCDB" w:themeColor="text2"/>
    </w:rPr>
  </w:style>
  <w:style w:type="character" w:customStyle="1" w:styleId="ColourDarkBlue">
    <w:name w:val="Colour Dark Blue"/>
    <w:basedOn w:val="ColourBlue"/>
    <w:uiPriority w:val="22"/>
    <w:qFormat/>
    <w:rsid w:val="00F83C5C"/>
    <w:rPr>
      <w:color w:val="265A9A" w:themeColor="background2"/>
    </w:rPr>
  </w:style>
  <w:style w:type="paragraph" w:customStyle="1" w:styleId="BodyText-Beforebullet">
    <w:name w:val="Body Text-Before bullet"/>
    <w:basedOn w:val="BodyText"/>
    <w:link w:val="BodyText-BeforebulletChar"/>
    <w:semiHidden/>
    <w:unhideWhenUsed/>
    <w:rsid w:val="00F83C5C"/>
    <w:pPr>
      <w:spacing w:after="20"/>
    </w:pPr>
  </w:style>
  <w:style w:type="paragraph" w:customStyle="1" w:styleId="PullQuote">
    <w:name w:val="Pull Quote"/>
    <w:basedOn w:val="BodyText"/>
    <w:next w:val="BodyText"/>
    <w:uiPriority w:val="10"/>
    <w:qFormat/>
    <w:rsid w:val="00F83C5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F83C5C"/>
    <w:rPr>
      <w:sz w:val="20"/>
      <w:szCs w:val="20"/>
    </w:rPr>
  </w:style>
  <w:style w:type="paragraph" w:customStyle="1" w:styleId="TableBody">
    <w:name w:val="Table Body"/>
    <w:basedOn w:val="NoSpacing"/>
    <w:uiPriority w:val="4"/>
    <w:qFormat/>
    <w:rsid w:val="00F83C5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F83C5C"/>
    <w:pPr>
      <w:spacing w:before="60"/>
      <w:jc w:val="right"/>
    </w:pPr>
  </w:style>
  <w:style w:type="paragraph" w:customStyle="1" w:styleId="FigureTableSubheading">
    <w:name w:val="Figure/Table Subheading"/>
    <w:basedOn w:val="FigureTableHeading"/>
    <w:uiPriority w:val="4"/>
    <w:qFormat/>
    <w:rsid w:val="00F83C5C"/>
    <w:pPr>
      <w:spacing w:before="40"/>
    </w:pPr>
    <w:rPr>
      <w:color w:val="58585B"/>
    </w:rPr>
  </w:style>
  <w:style w:type="table" w:customStyle="1" w:styleId="TextTable-Grey">
    <w:name w:val="Text Table-Grey"/>
    <w:basedOn w:val="Texttable-Paleblue"/>
    <w:uiPriority w:val="99"/>
    <w:rsid w:val="00F83C5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F83C5C"/>
    <w:rPr>
      <w:color w:val="265A9A" w:themeColor="background2"/>
      <w:sz w:val="20"/>
      <w:szCs w:val="20"/>
    </w:rPr>
  </w:style>
  <w:style w:type="paragraph" w:customStyle="1" w:styleId="Heading3-nonumber">
    <w:name w:val="Heading 3-no number"/>
    <w:basedOn w:val="Heading3"/>
    <w:uiPriority w:val="9"/>
    <w:semiHidden/>
    <w:qFormat/>
    <w:rsid w:val="00F83C5C"/>
  </w:style>
  <w:style w:type="paragraph" w:customStyle="1" w:styleId="Heading1-nobackground">
    <w:name w:val="Heading 1-no background"/>
    <w:basedOn w:val="Heading1"/>
    <w:next w:val="BodyText"/>
    <w:uiPriority w:val="9"/>
    <w:qFormat/>
    <w:rsid w:val="00F83C5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F83C5C"/>
    <w:rPr>
      <w:color w:val="58585B"/>
      <w:sz w:val="20"/>
      <w:szCs w:val="20"/>
    </w:rPr>
  </w:style>
  <w:style w:type="paragraph" w:customStyle="1" w:styleId="TableHeading-numbered">
    <w:name w:val="Table Heading-numbered"/>
    <w:basedOn w:val="Normal"/>
    <w:semiHidden/>
    <w:qFormat/>
    <w:rsid w:val="00F83C5C"/>
    <w:pPr>
      <w:numPr>
        <w:numId w:val="15"/>
      </w:numPr>
      <w:spacing w:before="60"/>
      <w:contextualSpacing/>
    </w:pPr>
    <w:rPr>
      <w:b/>
      <w:color w:val="265A9A" w:themeColor="background2"/>
    </w:rPr>
  </w:style>
  <w:style w:type="numbering" w:customStyle="1" w:styleId="TableList">
    <w:name w:val="TableList"/>
    <w:uiPriority w:val="99"/>
    <w:rsid w:val="00F83C5C"/>
    <w:pPr>
      <w:numPr>
        <w:numId w:val="15"/>
      </w:numPr>
    </w:pPr>
  </w:style>
  <w:style w:type="paragraph" w:customStyle="1" w:styleId="Footer-right">
    <w:name w:val="Footer-right"/>
    <w:basedOn w:val="Footer"/>
    <w:uiPriority w:val="11"/>
    <w:rsid w:val="00F83C5C"/>
    <w:pPr>
      <w:jc w:val="right"/>
    </w:pPr>
    <w:rPr>
      <w:szCs w:val="24"/>
    </w:rPr>
  </w:style>
  <w:style w:type="paragraph" w:customStyle="1" w:styleId="Heading2-nonumber">
    <w:name w:val="Heading 2-no number"/>
    <w:basedOn w:val="Heading2"/>
    <w:uiPriority w:val="9"/>
    <w:qFormat/>
    <w:rsid w:val="00F83C5C"/>
    <w:pPr>
      <w:numPr>
        <w:ilvl w:val="0"/>
        <w:numId w:val="0"/>
      </w:numPr>
    </w:pPr>
  </w:style>
  <w:style w:type="paragraph" w:customStyle="1" w:styleId="Heading-Appendix">
    <w:name w:val="Heading-Appendix"/>
    <w:basedOn w:val="Heading1-nonumber"/>
    <w:next w:val="BodyText"/>
    <w:uiPriority w:val="9"/>
    <w:qFormat/>
    <w:rsid w:val="00F83C5C"/>
    <w:pPr>
      <w:numPr>
        <w:numId w:val="7"/>
      </w:numPr>
    </w:pPr>
  </w:style>
  <w:style w:type="numbering" w:customStyle="1" w:styleId="AppendixHeading">
    <w:name w:val="AppendixHeading"/>
    <w:uiPriority w:val="99"/>
    <w:rsid w:val="00F83C5C"/>
    <w:pPr>
      <w:numPr>
        <w:numId w:val="3"/>
      </w:numPr>
    </w:pPr>
  </w:style>
  <w:style w:type="paragraph" w:customStyle="1" w:styleId="DraftingNote">
    <w:name w:val="Drafting Note"/>
    <w:basedOn w:val="BodyText"/>
    <w:link w:val="DraftingNoteChar"/>
    <w:qFormat/>
    <w:rsid w:val="00F83C5C"/>
    <w:pPr>
      <w:contextualSpacing/>
    </w:pPr>
    <w:rPr>
      <w:color w:val="A22D2B"/>
      <w:sz w:val="24"/>
      <w:u w:val="dotted"/>
    </w:rPr>
  </w:style>
  <w:style w:type="character" w:customStyle="1" w:styleId="DraftingNoteChar">
    <w:name w:val="Drafting Note Char"/>
    <w:basedOn w:val="BodyTextChar"/>
    <w:link w:val="DraftingNote"/>
    <w:rsid w:val="00F83C5C"/>
    <w:rPr>
      <w:color w:val="A22D2B"/>
      <w:sz w:val="24"/>
      <w:szCs w:val="20"/>
      <w:u w:val="dotted"/>
    </w:rPr>
  </w:style>
  <w:style w:type="paragraph" w:customStyle="1" w:styleId="BoxHeading1">
    <w:name w:val="Box Heading 1"/>
    <w:basedOn w:val="FigureTableHeading"/>
    <w:next w:val="BodyText"/>
    <w:uiPriority w:val="4"/>
    <w:qFormat/>
    <w:rsid w:val="00F83C5C"/>
    <w:pPr>
      <w:spacing w:after="0"/>
    </w:pPr>
  </w:style>
  <w:style w:type="character" w:styleId="Emphasis">
    <w:name w:val="Emphasis"/>
    <w:basedOn w:val="DefaultParagraphFont"/>
    <w:uiPriority w:val="22"/>
    <w:qFormat/>
    <w:rsid w:val="00F83C5C"/>
    <w:rPr>
      <w:i/>
      <w:iCs/>
    </w:rPr>
  </w:style>
  <w:style w:type="paragraph" w:customStyle="1" w:styleId="Reference">
    <w:name w:val="Reference"/>
    <w:basedOn w:val="BodyText"/>
    <w:qFormat/>
    <w:rsid w:val="00F83C5C"/>
    <w:pPr>
      <w:spacing w:before="0" w:after="60" w:line="200" w:lineRule="exact"/>
    </w:pPr>
    <w:rPr>
      <w:sz w:val="16"/>
    </w:rPr>
  </w:style>
  <w:style w:type="paragraph" w:customStyle="1" w:styleId="Keypoints-heading">
    <w:name w:val="Key points-heading"/>
    <w:basedOn w:val="Heading3"/>
    <w:uiPriority w:val="10"/>
    <w:qFormat/>
    <w:rsid w:val="00F83C5C"/>
    <w:rPr>
      <w:color w:val="auto"/>
    </w:rPr>
  </w:style>
  <w:style w:type="paragraph" w:customStyle="1" w:styleId="Heading2-Appendix">
    <w:name w:val="Heading 2-Appendix"/>
    <w:basedOn w:val="Heading2-nonumber"/>
    <w:next w:val="Normal"/>
    <w:uiPriority w:val="10"/>
    <w:qFormat/>
    <w:rsid w:val="00F83C5C"/>
    <w:pPr>
      <w:numPr>
        <w:ilvl w:val="1"/>
        <w:numId w:val="7"/>
      </w:numPr>
    </w:pPr>
  </w:style>
  <w:style w:type="numbering" w:customStyle="1" w:styleId="AppendixHeadingList">
    <w:name w:val="Appendix Heading List"/>
    <w:uiPriority w:val="99"/>
    <w:rsid w:val="00F83C5C"/>
    <w:pPr>
      <w:numPr>
        <w:numId w:val="2"/>
      </w:numPr>
    </w:pPr>
  </w:style>
  <w:style w:type="paragraph" w:customStyle="1" w:styleId="Space">
    <w:name w:val="Space"/>
    <w:basedOn w:val="BodyText"/>
    <w:uiPriority w:val="1"/>
    <w:rsid w:val="00F83C5C"/>
    <w:pPr>
      <w:spacing w:before="0" w:after="0"/>
    </w:pPr>
  </w:style>
  <w:style w:type="paragraph" w:customStyle="1" w:styleId="QuoteBullet">
    <w:name w:val="Quote Bullet"/>
    <w:basedOn w:val="ListBullet"/>
    <w:link w:val="QuoteBulletChar"/>
    <w:uiPriority w:val="1"/>
    <w:qFormat/>
    <w:rsid w:val="00F83C5C"/>
    <w:pPr>
      <w:spacing w:before="60"/>
      <w:ind w:left="340" w:right="851"/>
    </w:pPr>
    <w:rPr>
      <w:color w:val="58585B"/>
    </w:rPr>
  </w:style>
  <w:style w:type="character" w:customStyle="1" w:styleId="ListBulletChar">
    <w:name w:val="List Bullet Char"/>
    <w:basedOn w:val="DefaultParagraphFont"/>
    <w:link w:val="ListBullet"/>
    <w:uiPriority w:val="1"/>
    <w:rsid w:val="00415A0E"/>
    <w:rPr>
      <w:sz w:val="20"/>
      <w:szCs w:val="20"/>
    </w:rPr>
  </w:style>
  <w:style w:type="character" w:customStyle="1" w:styleId="QuoteBulletChar">
    <w:name w:val="Quote Bullet Char"/>
    <w:basedOn w:val="ListBulletChar"/>
    <w:link w:val="QuoteBullet"/>
    <w:uiPriority w:val="1"/>
    <w:rsid w:val="00F83C5C"/>
    <w:rPr>
      <w:color w:val="58585B"/>
      <w:sz w:val="20"/>
      <w:szCs w:val="20"/>
    </w:rPr>
  </w:style>
  <w:style w:type="paragraph" w:customStyle="1" w:styleId="Figurecharttitle">
    <w:name w:val="Figure chart title"/>
    <w:basedOn w:val="BodyText"/>
    <w:uiPriority w:val="10"/>
    <w:qFormat/>
    <w:rsid w:val="00F83C5C"/>
    <w:pPr>
      <w:spacing w:before="0" w:after="0"/>
      <w:ind w:left="284" w:hanging="284"/>
    </w:pPr>
    <w:rPr>
      <w:sz w:val="18"/>
      <w:szCs w:val="18"/>
    </w:rPr>
  </w:style>
  <w:style w:type="paragraph" w:customStyle="1" w:styleId="TableListBullet">
    <w:name w:val="Table List Bullet"/>
    <w:basedOn w:val="ListBullet"/>
    <w:uiPriority w:val="10"/>
    <w:qFormat/>
    <w:rsid w:val="00F83C5C"/>
    <w:pPr>
      <w:spacing w:before="0" w:after="20"/>
      <w:ind w:left="170" w:hanging="113"/>
    </w:pPr>
  </w:style>
  <w:style w:type="character" w:styleId="EndnoteReference">
    <w:name w:val="endnote reference"/>
    <w:basedOn w:val="DefaultParagraphFont"/>
    <w:uiPriority w:val="99"/>
    <w:semiHidden/>
    <w:unhideWhenUsed/>
    <w:rsid w:val="00DA72D7"/>
    <w:rPr>
      <w:vertAlign w:val="superscript"/>
    </w:rPr>
  </w:style>
  <w:style w:type="character" w:styleId="Mention">
    <w:name w:val="Mention"/>
    <w:basedOn w:val="DefaultParagraphFont"/>
    <w:uiPriority w:val="99"/>
    <w:unhideWhenUsed/>
    <w:rsid w:val="00684756"/>
    <w:rPr>
      <w:color w:val="2B579A"/>
      <w:shd w:val="clear" w:color="auto" w:fill="E1DFDD"/>
    </w:rPr>
  </w:style>
  <w:style w:type="character" w:styleId="FollowedHyperlink">
    <w:name w:val="FollowedHyperlink"/>
    <w:basedOn w:val="DefaultParagraphFont"/>
    <w:uiPriority w:val="99"/>
    <w:semiHidden/>
    <w:unhideWhenUsed/>
    <w:rsid w:val="006E0F29"/>
    <w:rPr>
      <w:color w:val="BFBFBF" w:themeColor="followedHyperlink"/>
      <w:u w:val="single"/>
    </w:rPr>
  </w:style>
  <w:style w:type="paragraph" w:styleId="Bibliography">
    <w:name w:val="Bibliography"/>
    <w:basedOn w:val="Normal"/>
    <w:next w:val="Normal"/>
    <w:uiPriority w:val="37"/>
    <w:unhideWhenUsed/>
    <w:rsid w:val="00022A4C"/>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10875">
      <w:bodyDiv w:val="1"/>
      <w:marLeft w:val="0"/>
      <w:marRight w:val="0"/>
      <w:marTop w:val="0"/>
      <w:marBottom w:val="0"/>
      <w:divBdr>
        <w:top w:val="none" w:sz="0" w:space="0" w:color="auto"/>
        <w:left w:val="none" w:sz="0" w:space="0" w:color="auto"/>
        <w:bottom w:val="none" w:sz="0" w:space="0" w:color="auto"/>
        <w:right w:val="none" w:sz="0" w:space="0" w:color="auto"/>
      </w:divBdr>
      <w:divsChild>
        <w:div w:id="707798743">
          <w:marLeft w:val="274"/>
          <w:marRight w:val="0"/>
          <w:marTop w:val="0"/>
          <w:marBottom w:val="0"/>
          <w:divBdr>
            <w:top w:val="none" w:sz="0" w:space="0" w:color="auto"/>
            <w:left w:val="none" w:sz="0" w:space="0" w:color="auto"/>
            <w:bottom w:val="none" w:sz="0" w:space="0" w:color="auto"/>
            <w:right w:val="none" w:sz="0" w:space="0" w:color="auto"/>
          </w:divBdr>
        </w:div>
        <w:div w:id="793714618">
          <w:marLeft w:val="274"/>
          <w:marRight w:val="0"/>
          <w:marTop w:val="0"/>
          <w:marBottom w:val="0"/>
          <w:divBdr>
            <w:top w:val="none" w:sz="0" w:space="0" w:color="auto"/>
            <w:left w:val="none" w:sz="0" w:space="0" w:color="auto"/>
            <w:bottom w:val="none" w:sz="0" w:space="0" w:color="auto"/>
            <w:right w:val="none" w:sz="0" w:space="0" w:color="auto"/>
          </w:divBdr>
        </w:div>
        <w:div w:id="1596133070">
          <w:marLeft w:val="274"/>
          <w:marRight w:val="0"/>
          <w:marTop w:val="0"/>
          <w:marBottom w:val="0"/>
          <w:divBdr>
            <w:top w:val="none" w:sz="0" w:space="0" w:color="auto"/>
            <w:left w:val="none" w:sz="0" w:space="0" w:color="auto"/>
            <w:bottom w:val="none" w:sz="0" w:space="0" w:color="auto"/>
            <w:right w:val="none" w:sz="0" w:space="0" w:color="auto"/>
          </w:divBdr>
        </w:div>
      </w:divsChild>
    </w:div>
    <w:div w:id="592934491">
      <w:bodyDiv w:val="1"/>
      <w:marLeft w:val="0"/>
      <w:marRight w:val="0"/>
      <w:marTop w:val="0"/>
      <w:marBottom w:val="0"/>
      <w:divBdr>
        <w:top w:val="none" w:sz="0" w:space="0" w:color="auto"/>
        <w:left w:val="none" w:sz="0" w:space="0" w:color="auto"/>
        <w:bottom w:val="none" w:sz="0" w:space="0" w:color="auto"/>
        <w:right w:val="none" w:sz="0" w:space="0" w:color="auto"/>
      </w:divBdr>
    </w:div>
    <w:div w:id="649479280">
      <w:bodyDiv w:val="1"/>
      <w:marLeft w:val="0"/>
      <w:marRight w:val="0"/>
      <w:marTop w:val="0"/>
      <w:marBottom w:val="0"/>
      <w:divBdr>
        <w:top w:val="none" w:sz="0" w:space="0" w:color="auto"/>
        <w:left w:val="none" w:sz="0" w:space="0" w:color="auto"/>
        <w:bottom w:val="none" w:sz="0" w:space="0" w:color="auto"/>
        <w:right w:val="none" w:sz="0" w:space="0" w:color="auto"/>
      </w:divBdr>
    </w:div>
    <w:div w:id="1111317469">
      <w:bodyDiv w:val="1"/>
      <w:marLeft w:val="0"/>
      <w:marRight w:val="0"/>
      <w:marTop w:val="0"/>
      <w:marBottom w:val="0"/>
      <w:divBdr>
        <w:top w:val="none" w:sz="0" w:space="0" w:color="auto"/>
        <w:left w:val="none" w:sz="0" w:space="0" w:color="auto"/>
        <w:bottom w:val="none" w:sz="0" w:space="0" w:color="auto"/>
        <w:right w:val="none" w:sz="0" w:space="0" w:color="auto"/>
      </w:divBdr>
    </w:div>
    <w:div w:id="1212575598">
      <w:bodyDiv w:val="1"/>
      <w:marLeft w:val="0"/>
      <w:marRight w:val="0"/>
      <w:marTop w:val="0"/>
      <w:marBottom w:val="0"/>
      <w:divBdr>
        <w:top w:val="none" w:sz="0" w:space="0" w:color="auto"/>
        <w:left w:val="none" w:sz="0" w:space="0" w:color="auto"/>
        <w:bottom w:val="none" w:sz="0" w:space="0" w:color="auto"/>
        <w:right w:val="none" w:sz="0" w:space="0" w:color="auto"/>
      </w:divBdr>
    </w:div>
    <w:div w:id="1504052581">
      <w:bodyDiv w:val="1"/>
      <w:marLeft w:val="0"/>
      <w:marRight w:val="0"/>
      <w:marTop w:val="0"/>
      <w:marBottom w:val="0"/>
      <w:divBdr>
        <w:top w:val="none" w:sz="0" w:space="0" w:color="auto"/>
        <w:left w:val="none" w:sz="0" w:space="0" w:color="auto"/>
        <w:bottom w:val="none" w:sz="0" w:space="0" w:color="auto"/>
        <w:right w:val="none" w:sz="0" w:space="0" w:color="auto"/>
      </w:divBdr>
    </w:div>
    <w:div w:id="1507405338">
      <w:bodyDiv w:val="1"/>
      <w:marLeft w:val="0"/>
      <w:marRight w:val="0"/>
      <w:marTop w:val="0"/>
      <w:marBottom w:val="0"/>
      <w:divBdr>
        <w:top w:val="none" w:sz="0" w:space="0" w:color="auto"/>
        <w:left w:val="none" w:sz="0" w:space="0" w:color="auto"/>
        <w:bottom w:val="none" w:sz="0" w:space="0" w:color="auto"/>
        <w:right w:val="none" w:sz="0" w:space="0" w:color="auto"/>
      </w:divBdr>
    </w:div>
    <w:div w:id="1822850326">
      <w:bodyDiv w:val="1"/>
      <w:marLeft w:val="0"/>
      <w:marRight w:val="0"/>
      <w:marTop w:val="0"/>
      <w:marBottom w:val="0"/>
      <w:divBdr>
        <w:top w:val="none" w:sz="0" w:space="0" w:color="auto"/>
        <w:left w:val="none" w:sz="0" w:space="0" w:color="auto"/>
        <w:bottom w:val="none" w:sz="0" w:space="0" w:color="auto"/>
        <w:right w:val="none" w:sz="0" w:space="0" w:color="auto"/>
      </w:divBdr>
    </w:div>
    <w:div w:id="2064285458">
      <w:bodyDiv w:val="1"/>
      <w:marLeft w:val="0"/>
      <w:marRight w:val="0"/>
      <w:marTop w:val="0"/>
      <w:marBottom w:val="0"/>
      <w:divBdr>
        <w:top w:val="none" w:sz="0" w:space="0" w:color="auto"/>
        <w:left w:val="none" w:sz="0" w:space="0" w:color="auto"/>
        <w:bottom w:val="none" w:sz="0" w:space="0" w:color="auto"/>
        <w:right w:val="none" w:sz="0" w:space="0" w:color="auto"/>
      </w:divBdr>
    </w:div>
    <w:div w:id="2089304035">
      <w:bodyDiv w:val="1"/>
      <w:marLeft w:val="0"/>
      <w:marRight w:val="0"/>
      <w:marTop w:val="0"/>
      <w:marBottom w:val="0"/>
      <w:divBdr>
        <w:top w:val="none" w:sz="0" w:space="0" w:color="auto"/>
        <w:left w:val="none" w:sz="0" w:space="0" w:color="auto"/>
        <w:bottom w:val="none" w:sz="0" w:space="0" w:color="auto"/>
        <w:right w:val="none" w:sz="0" w:space="0" w:color="auto"/>
      </w:divBdr>
    </w:div>
    <w:div w:id="209250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image" Target="media/image8.sv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11.emf"/><Relationship Id="rId10" Type="http://schemas.openxmlformats.org/officeDocument/2006/relationships/settings" Target="settings.xml"/><Relationship Id="rId19" Type="http://schemas.openxmlformats.org/officeDocument/2006/relationships/image" Target="media/image6.sv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10.emf"/><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burgess\AppData\Local\Temp\Templafy\WordVsto\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86947B2DFF4A4483817C51A8778F30"/>
        <w:category>
          <w:name w:val="General"/>
          <w:gallery w:val="placeholder"/>
        </w:category>
        <w:types>
          <w:type w:val="bbPlcHdr"/>
        </w:types>
        <w:behaviors>
          <w:behavior w:val="content"/>
        </w:behaviors>
        <w:guid w:val="{9EC1D525-22C8-4C1C-8083-D34E037DBBB1}"/>
      </w:docPartPr>
      <w:docPartBody>
        <w:p w:rsidR="003C0CA7" w:rsidRDefault="004C71B9" w:rsidP="004C71B9">
          <w:pPr>
            <w:pStyle w:val="3286947B2DFF4A4483817C51A8778F30"/>
          </w:pPr>
          <w:r w:rsidRPr="00295330">
            <w:rPr>
              <w:rStyle w:val="PlaceholderText"/>
              <w:highlight w:val="darkGray"/>
            </w:rPr>
            <w:t>[</w:t>
          </w:r>
          <w:r>
            <w:rPr>
              <w:rStyle w:val="TitleChar"/>
              <w:highlight w:val="darkGray"/>
            </w:rPr>
            <w:t>Click to add title here,</w:t>
          </w:r>
          <w:r>
            <w:rPr>
              <w:rStyle w:val="TitleChar"/>
              <w:highlight w:val="darkGray"/>
            </w:rPr>
            <w:br/>
            <w:t>over one to two lines</w:t>
          </w:r>
          <w:r w:rsidRPr="00295330">
            <w:rPr>
              <w:rStyle w:val="PlaceholderText"/>
              <w:highlight w:val="darkGray"/>
            </w:rPr>
            <w:t>]</w:t>
          </w:r>
        </w:p>
      </w:docPartBody>
    </w:docPart>
    <w:docPart>
      <w:docPartPr>
        <w:name w:val="97557B13B2224FC2A2D9E1590669D68F"/>
        <w:category>
          <w:name w:val="General"/>
          <w:gallery w:val="placeholder"/>
        </w:category>
        <w:types>
          <w:type w:val="bbPlcHdr"/>
        </w:types>
        <w:behaviors>
          <w:behavior w:val="content"/>
        </w:behaviors>
        <w:guid w:val="{069600EC-C835-4027-AF23-18AB85C3684A}"/>
      </w:docPartPr>
      <w:docPartBody>
        <w:p w:rsidR="003C0CA7" w:rsidRDefault="004C71B9" w:rsidP="004C71B9">
          <w:pPr>
            <w:pStyle w:val="97557B13B2224FC2A2D9E1590669D68F"/>
          </w:pPr>
          <w:r w:rsidRPr="00295330">
            <w:rPr>
              <w:rStyle w:val="PlaceholderText"/>
              <w:color w:val="FFFFFF" w:themeColor="background1"/>
              <w:highlight w:val="darkGray"/>
            </w:rPr>
            <w:t xml:space="preserve">[Click to add </w:t>
          </w:r>
          <w:r>
            <w:rPr>
              <w:rStyle w:val="PlaceholderText"/>
              <w:color w:val="FFFFFF" w:themeColor="background1"/>
              <w:highlight w:val="darkGray"/>
            </w:rPr>
            <w:t>Report type</w:t>
          </w:r>
          <w:r w:rsidRPr="00295330">
            <w:rPr>
              <w:rStyle w:val="PlaceholderText"/>
              <w:color w:val="FFFFFF" w:themeColor="background1"/>
              <w:highlight w:val="darkGray"/>
            </w:rPr>
            <w:t>]</w:t>
          </w:r>
        </w:p>
      </w:docPartBody>
    </w:docPart>
    <w:docPart>
      <w:docPartPr>
        <w:name w:val="DB798BFEE1524E41A7ED8A7318703162"/>
        <w:category>
          <w:name w:val="General"/>
          <w:gallery w:val="placeholder"/>
        </w:category>
        <w:types>
          <w:type w:val="bbPlcHdr"/>
        </w:types>
        <w:behaviors>
          <w:behavior w:val="content"/>
        </w:behaviors>
        <w:guid w:val="{1E06E099-411C-45E5-9DC8-B6D17C5DCD77}"/>
      </w:docPartPr>
      <w:docPartBody>
        <w:p w:rsidR="003C0CA7" w:rsidRDefault="004C71B9" w:rsidP="004C71B9">
          <w:pPr>
            <w:pStyle w:val="DB798BFEE1524E41A7ED8A7318703162"/>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1B9"/>
    <w:rsid w:val="003C0CA7"/>
    <w:rsid w:val="004C71B9"/>
    <w:rsid w:val="00ED7E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71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71B9"/>
    <w:rPr>
      <w:color w:val="808080"/>
    </w:rPr>
  </w:style>
  <w:style w:type="paragraph" w:styleId="Title">
    <w:name w:val="Title"/>
    <w:basedOn w:val="Heading1"/>
    <w:next w:val="Normal"/>
    <w:link w:val="TitleChar"/>
    <w:uiPriority w:val="39"/>
    <w:qFormat/>
    <w:rsid w:val="004C71B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sid w:val="004C71B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sid w:val="004C71B9"/>
    <w:rPr>
      <w:rFonts w:asciiTheme="majorHAnsi" w:eastAsiaTheme="majorEastAsia" w:hAnsiTheme="majorHAnsi" w:cstheme="majorBidi"/>
      <w:color w:val="2F5496" w:themeColor="accent1" w:themeShade="BF"/>
      <w:sz w:val="32"/>
      <w:szCs w:val="32"/>
    </w:rPr>
  </w:style>
  <w:style w:type="paragraph" w:customStyle="1" w:styleId="3286947B2DFF4A4483817C51A8778F30">
    <w:name w:val="3286947B2DFF4A4483817C51A8778F30"/>
    <w:rsid w:val="004C71B9"/>
  </w:style>
  <w:style w:type="paragraph" w:customStyle="1" w:styleId="97557B13B2224FC2A2D9E1590669D68F">
    <w:name w:val="97557B13B2224FC2A2D9E1590669D68F"/>
    <w:rsid w:val="004C71B9"/>
  </w:style>
  <w:style w:type="character" w:styleId="Strong">
    <w:name w:val="Strong"/>
    <w:basedOn w:val="DefaultParagraphFont"/>
    <w:uiPriority w:val="22"/>
    <w:qFormat/>
    <w:rsid w:val="004C71B9"/>
    <w:rPr>
      <w:rFonts w:asciiTheme="minorHAnsi" w:hAnsiTheme="minorHAnsi"/>
      <w:b/>
      <w:bCs/>
    </w:rPr>
  </w:style>
  <w:style w:type="paragraph" w:customStyle="1" w:styleId="DB798BFEE1524E41A7ED8A7318703162">
    <w:name w:val="DB798BFEE1524E41A7ED8A7318703162"/>
    <w:rsid w:val="004C71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MPWT-2140667901-48641</_dlc_DocId>
    <_dlc_DocIdUrl xmlns="20393cdf-440a-4521-8f19-00ba43423d00">
      <Url>https://pcgov.sharepoint.com/sites/sceteam/_layouts/15/DocIdRedir.aspx?ID=MPWT-2140667901-48641</Url>
      <Description>MPWT-2140667901-48641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9" ma:contentTypeDescription="" ma:contentTypeScope="" ma:versionID="d2cbd62c9e7a6f927f21c9bc33ecb7a6">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40e0bb2ca342e45eefd68f5cdd0d2aff"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FormConfiguration><![CDATA[{"formFields":[],"formDataEntries":[]}]]></TemplafyFormConfigura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TemplafyTemplateConfiguration><![CDATA[{"elementsMetadata":[],"transformationConfigurations":[],"templateName":"chapter","templateDescription":"","enableDocumentContentUpdater":false,"version":"2.0"}]]></TemplafyTemplateConfiguration>
</file>

<file path=customXml/itemProps1.xml><?xml version="1.0" encoding="utf-8"?>
<ds:datastoreItem xmlns:ds="http://schemas.openxmlformats.org/officeDocument/2006/customXml" ds:itemID="{F6043DED-2609-4420-AE76-C258E30E4E4A}">
  <ds:schemaRefs>
    <ds:schemaRef ds:uri="http://www.w3.org/XML/1998/namespace"/>
    <ds:schemaRef ds:uri="http://purl.org/dc/dcmitype/"/>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3d385984-9344-419b-a80b-49c06a2bdab8"/>
    <ds:schemaRef ds:uri="20393cdf-440a-4521-8f19-00ba43423d00"/>
    <ds:schemaRef ds:uri="http://schemas.microsoft.com/office/2006/metadata/properties"/>
  </ds:schemaRefs>
</ds:datastoreItem>
</file>

<file path=customXml/itemProps2.xml><?xml version="1.0" encoding="utf-8"?>
<ds:datastoreItem xmlns:ds="http://schemas.openxmlformats.org/officeDocument/2006/customXml" ds:itemID="{84853C81-9322-467D-8DFF-ACB13F6F719B}">
  <ds:schemaRefs>
    <ds:schemaRef ds:uri="http://schemas.microsoft.com/sharepoint/v3/contenttype/form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A4160F23-1E0C-4DA6-972B-31526FD4B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33D9080C-5AA0-4365-8FD9-12397AB36B57}">
  <ds:schemaRefs>
    <ds:schemaRef ds:uri="http://schemas.microsoft.com/sharepoint/events"/>
  </ds:schemaRefs>
</ds:datastoreItem>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chapter.dotx</Template>
  <TotalTime>9532</TotalTime>
  <Pages>21</Pages>
  <Words>9229</Words>
  <Characters>52608</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Making the most of the AI opportunity</vt:lpstr>
    </vt:vector>
  </TitlesOfParts>
  <Company>Productivity Commission</Company>
  <LinksUpToDate>false</LinksUpToDate>
  <CharactersWithSpaces>61714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the most of the AI opportunity</dc:title>
  <dc:subject>Research paper</dc:subject>
  <dc:creator>Productivity Commission</dc:creator>
  <cp:keywords/>
  <dc:description/>
  <cp:lastModifiedBy>Michelle</cp:lastModifiedBy>
  <cp:revision>1450</cp:revision>
  <cp:lastPrinted>2024-01-30T08:09:00Z</cp:lastPrinted>
  <dcterms:created xsi:type="dcterms:W3CDTF">2023-12-02T08:34:00Z</dcterms:created>
  <dcterms:modified xsi:type="dcterms:W3CDTF">2024-02-01T04:13:00Z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637629323564275408</vt:lpwstr>
  </property>
  <property fmtid="{D5CDD505-2E9C-101B-9397-08002B2CF9AE}" pid="4" name="TemplafyUserProfileId">
    <vt:lpwstr>637898066385671110</vt:lpwstr>
  </property>
  <property fmtid="{D5CDD505-2E9C-101B-9397-08002B2CF9AE}" pid="5" name="TemplafyFromBlank">
    <vt:bool>false</vt:bool>
  </property>
  <property fmtid="{D5CDD505-2E9C-101B-9397-08002B2CF9AE}" pid="6" name="RevIMBCS">
    <vt:lpwstr>1;#Unclassified|3955eeb1-2d18-4582-aeb2-00144ec3aaf5</vt:lpwstr>
  </property>
  <property fmtid="{D5CDD505-2E9C-101B-9397-08002B2CF9AE}" pid="7" name="ZOTERO_PREF_2">
    <vt:lpwstr>JournalAbbreviations" value="true"/&gt;&lt;pref name="dontAskDelayCitationUpdates" value="true"/&gt;&lt;/prefs&gt;&lt;/data&gt;</vt:lpwstr>
  </property>
  <property fmtid="{D5CDD505-2E9C-101B-9397-08002B2CF9AE}" pid="8" name="ZOTERO_PREF_1">
    <vt:lpwstr>&lt;data data-version="3" zotero-version="6.0.30"&gt;&lt;session id="Ebdk6nDQ"/&gt;&lt;style id="http://www.zotero.org/styles/Productivity-Commission" hasBibliography="1" bibliographyStyleHasBeenSet="1"/&gt;&lt;prefs&gt;&lt;pref name="fieldType" value="Field"/&gt;&lt;pref name="automatic</vt:lpwstr>
  </property>
  <property fmtid="{D5CDD505-2E9C-101B-9397-08002B2CF9AE}" pid="9" name="ContentTypeId">
    <vt:lpwstr>0x0101006C0B5E815648EF46B6FA6D42F17E5E9F000C963E276195B04F83BC027CFDC94A8D</vt:lpwstr>
  </property>
  <property fmtid="{D5CDD505-2E9C-101B-9397-08002B2CF9AE}" pid="10" name="MediaServiceImageTags">
    <vt:lpwstr/>
  </property>
  <property fmtid="{D5CDD505-2E9C-101B-9397-08002B2CF9AE}" pid="11" name="_dlc_DocIdItemGuid">
    <vt:lpwstr>ba0eaff6-23e9-42da-8743-536d9435477d</vt:lpwstr>
  </property>
</Properties>
</file>